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E23C4" w14:textId="50D4AC68" w:rsidR="0028496F" w:rsidRPr="00061253" w:rsidRDefault="004A490E" w:rsidP="008E04DB">
      <w:pPr>
        <w:pStyle w:val="Title"/>
        <w:spacing w:before="40"/>
        <w:rPr>
          <w:sz w:val="80"/>
          <w:szCs w:val="80"/>
        </w:rPr>
      </w:pPr>
      <w:r w:rsidRPr="00061253">
        <w:rPr>
          <w:sz w:val="80"/>
          <w:szCs w:val="80"/>
        </w:rPr>
        <w:t>Covid Safe Plan</w:t>
      </w:r>
    </w:p>
    <w:p w14:paraId="2ADF0506" w14:textId="77777777" w:rsidR="0028496F" w:rsidRDefault="0028496F"/>
    <w:p w14:paraId="48D08375" w14:textId="77777777" w:rsidR="0028496F" w:rsidRDefault="0028496F"/>
    <w:p w14:paraId="024FF5E6" w14:textId="77777777" w:rsidR="0028496F" w:rsidRDefault="0028496F"/>
    <w:p w14:paraId="50993C97" w14:textId="77777777" w:rsidR="0028496F" w:rsidRDefault="0028496F"/>
    <w:p w14:paraId="21B64400" w14:textId="77777777" w:rsidR="0028496F" w:rsidRDefault="0028496F"/>
    <w:p w14:paraId="685B87FE" w14:textId="77777777" w:rsidR="0028496F" w:rsidRDefault="0028496F"/>
    <w:p w14:paraId="1A7D0CDE" w14:textId="77777777" w:rsidR="0028496F" w:rsidRDefault="0028496F"/>
    <w:p w14:paraId="4A636236" w14:textId="77777777" w:rsidR="0028496F" w:rsidRDefault="0028496F"/>
    <w:p w14:paraId="61BB88FB" w14:textId="77777777" w:rsidR="0028496F" w:rsidRDefault="0028496F"/>
    <w:p w14:paraId="7282FD71" w14:textId="77777777" w:rsidR="0028496F" w:rsidRDefault="0028496F"/>
    <w:p w14:paraId="2641C659" w14:textId="77777777" w:rsidR="0028496F" w:rsidRDefault="0028496F"/>
    <w:p w14:paraId="44630632" w14:textId="77777777" w:rsidR="0028496F" w:rsidRDefault="0028496F"/>
    <w:p w14:paraId="25F1790B" w14:textId="77777777" w:rsidR="0028496F" w:rsidRDefault="0028496F"/>
    <w:p w14:paraId="3BBD5C69" w14:textId="77777777" w:rsidR="0028496F" w:rsidRDefault="0028496F"/>
    <w:p w14:paraId="6A8EF192" w14:textId="77777777" w:rsidR="0028496F" w:rsidRDefault="0028496F"/>
    <w:p w14:paraId="08D66E8B" w14:textId="77777777" w:rsidR="0028496F" w:rsidRDefault="0028496F"/>
    <w:p w14:paraId="255B91AE" w14:textId="77777777" w:rsidR="0028496F" w:rsidRDefault="0028496F"/>
    <w:p w14:paraId="44F0891E" w14:textId="77777777" w:rsidR="0028496F" w:rsidRDefault="0028496F"/>
    <w:p w14:paraId="5AC9139F" w14:textId="77777777" w:rsidR="0028496F" w:rsidRDefault="0028496F"/>
    <w:p w14:paraId="6F029ECA" w14:textId="77777777" w:rsidR="0028496F" w:rsidRDefault="0028496F"/>
    <w:p w14:paraId="52929807" w14:textId="77777777" w:rsidR="0028496F" w:rsidRDefault="0028496F"/>
    <w:p w14:paraId="5CDF2D11" w14:textId="77777777" w:rsidR="0028496F" w:rsidRDefault="0028496F"/>
    <w:sdt>
      <w:sdtPr>
        <w:rPr>
          <w:rFonts w:ascii="ArtegraSans-Bold" w:hAnsi="ArtegraSans-Bold" w:cs="Times New Roman (Headings CS)"/>
          <w:b/>
          <w:bCs/>
          <w:caps/>
          <w:color w:val="2B579A"/>
          <w:sz w:val="38"/>
          <w:szCs w:val="38"/>
          <w:shd w:val="clear" w:color="auto" w:fill="E6E6E6"/>
        </w:rPr>
        <w:id w:val="-1238619070"/>
        <w:docPartObj>
          <w:docPartGallery w:val="Cover Pages"/>
          <w:docPartUnique/>
        </w:docPartObj>
      </w:sdtPr>
      <w:sdtEndPr>
        <w:rPr>
          <w:rFonts w:ascii="ArtegraSans-Regular" w:hAnsi="ArtegraSans-Regular" w:cs="Times New Roman"/>
          <w:b w:val="0"/>
          <w:bCs w:val="0"/>
          <w:caps w:val="0"/>
          <w:color w:val="auto"/>
          <w:sz w:val="22"/>
          <w:szCs w:val="24"/>
          <w:shd w:val="clear" w:color="auto" w:fill="auto"/>
        </w:rPr>
      </w:sdtEndPr>
      <w:sdtContent>
        <w:p w14:paraId="781D4EF9" w14:textId="604F94A6" w:rsidR="001839F4" w:rsidRPr="00844CF6" w:rsidRDefault="001839F4" w:rsidP="00844CF6">
          <w:pPr>
            <w:rPr>
              <w:rFonts w:ascii="ArtegraSans-Bold" w:hAnsi="ArtegraSans-Bold" w:cs="Times New Roman (Headings CS)"/>
              <w:b/>
              <w:bCs/>
              <w:caps/>
              <w:color w:val="2B579A"/>
              <w:sz w:val="38"/>
              <w:szCs w:val="38"/>
              <w:shd w:val="clear" w:color="auto" w:fill="E6E6E6"/>
            </w:rPr>
            <w:sectPr w:rsidR="001839F4" w:rsidRPr="00844CF6" w:rsidSect="00C82A5A">
              <w:headerReference w:type="even" r:id="rId11"/>
              <w:headerReference w:type="default" r:id="rId12"/>
              <w:footerReference w:type="even" r:id="rId13"/>
              <w:headerReference w:type="first" r:id="rId14"/>
              <w:type w:val="continuous"/>
              <w:pgSz w:w="11900" w:h="16840"/>
              <w:pgMar w:top="4309" w:right="851" w:bottom="1247" w:left="1134" w:header="851" w:footer="567" w:gutter="0"/>
              <w:pgNumType w:start="1"/>
              <w:cols w:space="720"/>
              <w:titlePg/>
              <w:docGrid w:linePitch="299"/>
            </w:sectPr>
          </w:pPr>
        </w:p>
        <w:p w14:paraId="65AB2AC1" w14:textId="77777777" w:rsidR="00BB4C6A" w:rsidRDefault="00181A0E" w:rsidP="00BB4C6A"/>
      </w:sdtContent>
    </w:sdt>
    <w:p w14:paraId="3CE896B2" w14:textId="1E1FEED6" w:rsidR="009373EC" w:rsidRPr="00BB4C6A" w:rsidRDefault="00BB4C6A" w:rsidP="009373EC">
      <w:pPr>
        <w:pStyle w:val="TOC2"/>
        <w:rPr>
          <w:rStyle w:val="TOCHEADINGLIGHT"/>
        </w:rPr>
      </w:pPr>
      <w:r w:rsidRPr="00BB4C6A">
        <w:rPr>
          <w:rStyle w:val="TOCHEADINGLIGHT"/>
        </w:rPr>
        <w:t>Table of Content</w:t>
      </w:r>
    </w:p>
    <w:p w14:paraId="75178271" w14:textId="1F5E8D25" w:rsidR="00181A0E" w:rsidRDefault="009373EC">
      <w:pPr>
        <w:pStyle w:val="TOC1"/>
        <w:rPr>
          <w:rFonts w:asciiTheme="minorHAnsi" w:eastAsiaTheme="minorEastAsia" w:hAnsiTheme="minorHAnsi" w:cstheme="minorBidi"/>
          <w:b w:val="0"/>
          <w:bCs w:val="0"/>
          <w:caps w:val="0"/>
          <w:color w:val="auto"/>
          <w:kern w:val="2"/>
          <w:sz w:val="24"/>
          <w:szCs w:val="24"/>
          <w:lang w:val="en-AU" w:eastAsia="en-GB"/>
          <w14:ligatures w14:val="standardContextual"/>
        </w:rPr>
      </w:pPr>
      <w:r w:rsidRPr="00815350">
        <w:rPr>
          <w:rFonts w:ascii="Arial" w:eastAsiaTheme="minorEastAsia" w:hAnsi="Arial"/>
          <w:lang w:eastAsia="en-AU"/>
        </w:rPr>
        <w:fldChar w:fldCharType="begin"/>
      </w:r>
      <w:r w:rsidRPr="00815350">
        <w:instrText xml:space="preserve"> TOC \o "1-2" \h \z \u </w:instrText>
      </w:r>
      <w:r w:rsidRPr="00815350">
        <w:rPr>
          <w:rFonts w:ascii="Arial" w:eastAsiaTheme="minorEastAsia" w:hAnsi="Arial"/>
          <w:lang w:eastAsia="en-AU"/>
        </w:rPr>
        <w:fldChar w:fldCharType="separate"/>
      </w:r>
      <w:hyperlink w:anchor="_Toc136358384" w:history="1">
        <w:r w:rsidR="00181A0E" w:rsidRPr="00805E1C">
          <w:rPr>
            <w:rStyle w:val="Hyperlink"/>
            <w:rFonts w:eastAsiaTheme="majorEastAsia"/>
          </w:rPr>
          <w:t>EVENT ORGANISER COMPANY &amp; CONTACT DETAILS</w:t>
        </w:r>
        <w:r w:rsidR="00181A0E">
          <w:rPr>
            <w:webHidden/>
          </w:rPr>
          <w:tab/>
        </w:r>
        <w:r w:rsidR="00181A0E">
          <w:rPr>
            <w:webHidden/>
          </w:rPr>
          <w:fldChar w:fldCharType="begin"/>
        </w:r>
        <w:r w:rsidR="00181A0E">
          <w:rPr>
            <w:webHidden/>
          </w:rPr>
          <w:instrText xml:space="preserve"> PAGEREF _Toc136358384 \h </w:instrText>
        </w:r>
        <w:r w:rsidR="00181A0E">
          <w:rPr>
            <w:webHidden/>
          </w:rPr>
        </w:r>
        <w:r w:rsidR="00181A0E">
          <w:rPr>
            <w:webHidden/>
          </w:rPr>
          <w:fldChar w:fldCharType="separate"/>
        </w:r>
        <w:r w:rsidR="00181A0E">
          <w:rPr>
            <w:webHidden/>
          </w:rPr>
          <w:t>3</w:t>
        </w:r>
        <w:r w:rsidR="00181A0E">
          <w:rPr>
            <w:webHidden/>
          </w:rPr>
          <w:fldChar w:fldCharType="end"/>
        </w:r>
      </w:hyperlink>
    </w:p>
    <w:p w14:paraId="21F40E22" w14:textId="592853E5" w:rsidR="00181A0E" w:rsidRDefault="00181A0E">
      <w:pPr>
        <w:pStyle w:val="TOC2"/>
        <w:rPr>
          <w:rFonts w:asciiTheme="minorHAnsi" w:eastAsiaTheme="minorEastAsia" w:hAnsiTheme="minorHAnsi" w:cstheme="minorBidi"/>
          <w:bCs w:val="0"/>
          <w:color w:val="auto"/>
          <w:kern w:val="2"/>
          <w:szCs w:val="24"/>
          <w:lang w:val="en-AU" w:eastAsia="en-GB"/>
          <w14:ligatures w14:val="standardContextual"/>
        </w:rPr>
      </w:pPr>
      <w:hyperlink w:anchor="_Toc136358385" w:history="1">
        <w:r w:rsidRPr="00805E1C">
          <w:rPr>
            <w:rStyle w:val="Hyperlink"/>
          </w:rPr>
          <w:t>Company Details:</w:t>
        </w:r>
        <w:r>
          <w:rPr>
            <w:webHidden/>
          </w:rPr>
          <w:tab/>
        </w:r>
        <w:r>
          <w:rPr>
            <w:webHidden/>
          </w:rPr>
          <w:fldChar w:fldCharType="begin"/>
        </w:r>
        <w:r>
          <w:rPr>
            <w:webHidden/>
          </w:rPr>
          <w:instrText xml:space="preserve"> PAGEREF _Toc136358385 \h </w:instrText>
        </w:r>
        <w:r>
          <w:rPr>
            <w:webHidden/>
          </w:rPr>
        </w:r>
        <w:r>
          <w:rPr>
            <w:webHidden/>
          </w:rPr>
          <w:fldChar w:fldCharType="separate"/>
        </w:r>
        <w:r>
          <w:rPr>
            <w:webHidden/>
          </w:rPr>
          <w:t>3</w:t>
        </w:r>
        <w:r>
          <w:rPr>
            <w:webHidden/>
          </w:rPr>
          <w:fldChar w:fldCharType="end"/>
        </w:r>
      </w:hyperlink>
    </w:p>
    <w:p w14:paraId="2ACEE32D" w14:textId="5905D2B1" w:rsidR="00181A0E" w:rsidRDefault="00181A0E">
      <w:pPr>
        <w:pStyle w:val="TOC2"/>
        <w:rPr>
          <w:rFonts w:asciiTheme="minorHAnsi" w:eastAsiaTheme="minorEastAsia" w:hAnsiTheme="minorHAnsi" w:cstheme="minorBidi"/>
          <w:bCs w:val="0"/>
          <w:color w:val="auto"/>
          <w:kern w:val="2"/>
          <w:szCs w:val="24"/>
          <w:lang w:val="en-AU" w:eastAsia="en-GB"/>
          <w14:ligatures w14:val="standardContextual"/>
        </w:rPr>
      </w:pPr>
      <w:hyperlink w:anchor="_Toc136358386" w:history="1">
        <w:r w:rsidRPr="00805E1C">
          <w:rPr>
            <w:rStyle w:val="Hyperlink"/>
          </w:rPr>
          <w:t>Key Contacts:</w:t>
        </w:r>
        <w:r>
          <w:rPr>
            <w:webHidden/>
          </w:rPr>
          <w:tab/>
        </w:r>
        <w:r>
          <w:rPr>
            <w:webHidden/>
          </w:rPr>
          <w:fldChar w:fldCharType="begin"/>
        </w:r>
        <w:r>
          <w:rPr>
            <w:webHidden/>
          </w:rPr>
          <w:instrText xml:space="preserve"> PAGEREF _Toc136358386 \h </w:instrText>
        </w:r>
        <w:r>
          <w:rPr>
            <w:webHidden/>
          </w:rPr>
        </w:r>
        <w:r>
          <w:rPr>
            <w:webHidden/>
          </w:rPr>
          <w:fldChar w:fldCharType="separate"/>
        </w:r>
        <w:r>
          <w:rPr>
            <w:webHidden/>
          </w:rPr>
          <w:t>3</w:t>
        </w:r>
        <w:r>
          <w:rPr>
            <w:webHidden/>
          </w:rPr>
          <w:fldChar w:fldCharType="end"/>
        </w:r>
      </w:hyperlink>
    </w:p>
    <w:p w14:paraId="5DEE115C" w14:textId="5DFF4D31" w:rsidR="00181A0E" w:rsidRDefault="00181A0E">
      <w:pPr>
        <w:pStyle w:val="TOC1"/>
        <w:rPr>
          <w:rFonts w:asciiTheme="minorHAnsi" w:eastAsiaTheme="minorEastAsia" w:hAnsiTheme="minorHAnsi" w:cstheme="minorBidi"/>
          <w:b w:val="0"/>
          <w:bCs w:val="0"/>
          <w:caps w:val="0"/>
          <w:color w:val="auto"/>
          <w:kern w:val="2"/>
          <w:sz w:val="24"/>
          <w:szCs w:val="24"/>
          <w:lang w:val="en-AU" w:eastAsia="en-GB"/>
          <w14:ligatures w14:val="standardContextual"/>
        </w:rPr>
      </w:pPr>
      <w:hyperlink w:anchor="_Toc136358387" w:history="1">
        <w:r w:rsidRPr="00805E1C">
          <w:rPr>
            <w:rStyle w:val="Hyperlink"/>
            <w:rFonts w:eastAsiaTheme="majorEastAsia"/>
          </w:rPr>
          <w:t xml:space="preserve">EVENT </w:t>
        </w:r>
        <w:r w:rsidRPr="00805E1C">
          <w:rPr>
            <w:rStyle w:val="Hyperlink"/>
          </w:rPr>
          <w:t>INTRODUCTION</w:t>
        </w:r>
        <w:r>
          <w:rPr>
            <w:webHidden/>
          </w:rPr>
          <w:tab/>
        </w:r>
        <w:r>
          <w:rPr>
            <w:webHidden/>
          </w:rPr>
          <w:fldChar w:fldCharType="begin"/>
        </w:r>
        <w:r>
          <w:rPr>
            <w:webHidden/>
          </w:rPr>
          <w:instrText xml:space="preserve"> PAGEREF _Toc136358387 \h </w:instrText>
        </w:r>
        <w:r>
          <w:rPr>
            <w:webHidden/>
          </w:rPr>
        </w:r>
        <w:r>
          <w:rPr>
            <w:webHidden/>
          </w:rPr>
          <w:fldChar w:fldCharType="separate"/>
        </w:r>
        <w:r>
          <w:rPr>
            <w:webHidden/>
          </w:rPr>
          <w:t>4</w:t>
        </w:r>
        <w:r>
          <w:rPr>
            <w:webHidden/>
          </w:rPr>
          <w:fldChar w:fldCharType="end"/>
        </w:r>
      </w:hyperlink>
    </w:p>
    <w:p w14:paraId="111CD25D" w14:textId="5D8F24D8" w:rsidR="00181A0E" w:rsidRDefault="00181A0E">
      <w:pPr>
        <w:pStyle w:val="TOC2"/>
        <w:rPr>
          <w:rFonts w:asciiTheme="minorHAnsi" w:eastAsiaTheme="minorEastAsia" w:hAnsiTheme="minorHAnsi" w:cstheme="minorBidi"/>
          <w:bCs w:val="0"/>
          <w:color w:val="auto"/>
          <w:kern w:val="2"/>
          <w:szCs w:val="24"/>
          <w:lang w:val="en-AU" w:eastAsia="en-GB"/>
          <w14:ligatures w14:val="standardContextual"/>
        </w:rPr>
      </w:pPr>
      <w:hyperlink w:anchor="_Toc136358388" w:history="1">
        <w:r w:rsidRPr="00805E1C">
          <w:rPr>
            <w:rStyle w:val="Hyperlink"/>
          </w:rPr>
          <w:t>About Social Impact Summit</w:t>
        </w:r>
        <w:r>
          <w:rPr>
            <w:webHidden/>
          </w:rPr>
          <w:tab/>
        </w:r>
        <w:r>
          <w:rPr>
            <w:webHidden/>
          </w:rPr>
          <w:fldChar w:fldCharType="begin"/>
        </w:r>
        <w:r>
          <w:rPr>
            <w:webHidden/>
          </w:rPr>
          <w:instrText xml:space="preserve"> PAGEREF _Toc136358388 \h </w:instrText>
        </w:r>
        <w:r>
          <w:rPr>
            <w:webHidden/>
          </w:rPr>
        </w:r>
        <w:r>
          <w:rPr>
            <w:webHidden/>
          </w:rPr>
          <w:fldChar w:fldCharType="separate"/>
        </w:r>
        <w:r>
          <w:rPr>
            <w:webHidden/>
          </w:rPr>
          <w:t>4</w:t>
        </w:r>
        <w:r>
          <w:rPr>
            <w:webHidden/>
          </w:rPr>
          <w:fldChar w:fldCharType="end"/>
        </w:r>
      </w:hyperlink>
    </w:p>
    <w:p w14:paraId="19BEE865" w14:textId="4D70BACA" w:rsidR="00181A0E" w:rsidRDefault="00181A0E">
      <w:pPr>
        <w:pStyle w:val="TOC2"/>
        <w:rPr>
          <w:rFonts w:asciiTheme="minorHAnsi" w:eastAsiaTheme="minorEastAsia" w:hAnsiTheme="minorHAnsi" w:cstheme="minorBidi"/>
          <w:bCs w:val="0"/>
          <w:color w:val="auto"/>
          <w:kern w:val="2"/>
          <w:szCs w:val="24"/>
          <w:lang w:val="en-AU" w:eastAsia="en-GB"/>
          <w14:ligatures w14:val="standardContextual"/>
        </w:rPr>
      </w:pPr>
      <w:hyperlink w:anchor="_Toc136358389" w:history="1">
        <w:r w:rsidRPr="00805E1C">
          <w:rPr>
            <w:rStyle w:val="Hyperlink"/>
          </w:rPr>
          <w:t>Expo Hours: 8am – 5.15pm</w:t>
        </w:r>
        <w:r>
          <w:rPr>
            <w:webHidden/>
          </w:rPr>
          <w:tab/>
        </w:r>
        <w:r>
          <w:rPr>
            <w:webHidden/>
          </w:rPr>
          <w:fldChar w:fldCharType="begin"/>
        </w:r>
        <w:r>
          <w:rPr>
            <w:webHidden/>
          </w:rPr>
          <w:instrText xml:space="preserve"> PAGEREF _Toc136358389 \h </w:instrText>
        </w:r>
        <w:r>
          <w:rPr>
            <w:webHidden/>
          </w:rPr>
        </w:r>
        <w:r>
          <w:rPr>
            <w:webHidden/>
          </w:rPr>
          <w:fldChar w:fldCharType="separate"/>
        </w:r>
        <w:r>
          <w:rPr>
            <w:webHidden/>
          </w:rPr>
          <w:t>4</w:t>
        </w:r>
        <w:r>
          <w:rPr>
            <w:webHidden/>
          </w:rPr>
          <w:fldChar w:fldCharType="end"/>
        </w:r>
      </w:hyperlink>
    </w:p>
    <w:p w14:paraId="4BE61D6B" w14:textId="63552709" w:rsidR="00181A0E" w:rsidRDefault="00181A0E">
      <w:pPr>
        <w:pStyle w:val="TOC2"/>
        <w:rPr>
          <w:rFonts w:asciiTheme="minorHAnsi" w:eastAsiaTheme="minorEastAsia" w:hAnsiTheme="minorHAnsi" w:cstheme="minorBidi"/>
          <w:bCs w:val="0"/>
          <w:color w:val="auto"/>
          <w:kern w:val="2"/>
          <w:szCs w:val="24"/>
          <w:lang w:val="en-AU" w:eastAsia="en-GB"/>
          <w14:ligatures w14:val="standardContextual"/>
        </w:rPr>
      </w:pPr>
      <w:hyperlink w:anchor="_Toc136358390" w:history="1">
        <w:r w:rsidRPr="00805E1C">
          <w:rPr>
            <w:rStyle w:val="Hyperlink"/>
          </w:rPr>
          <w:t>Venue: Aerial UTS Function Centre</w:t>
        </w:r>
        <w:r>
          <w:rPr>
            <w:webHidden/>
          </w:rPr>
          <w:tab/>
        </w:r>
        <w:r>
          <w:rPr>
            <w:webHidden/>
          </w:rPr>
          <w:fldChar w:fldCharType="begin"/>
        </w:r>
        <w:r>
          <w:rPr>
            <w:webHidden/>
          </w:rPr>
          <w:instrText xml:space="preserve"> PAGEREF _Toc136358390 \h </w:instrText>
        </w:r>
        <w:r>
          <w:rPr>
            <w:webHidden/>
          </w:rPr>
        </w:r>
        <w:r>
          <w:rPr>
            <w:webHidden/>
          </w:rPr>
          <w:fldChar w:fldCharType="separate"/>
        </w:r>
        <w:r>
          <w:rPr>
            <w:webHidden/>
          </w:rPr>
          <w:t>4</w:t>
        </w:r>
        <w:r>
          <w:rPr>
            <w:webHidden/>
          </w:rPr>
          <w:fldChar w:fldCharType="end"/>
        </w:r>
      </w:hyperlink>
    </w:p>
    <w:p w14:paraId="56036A96" w14:textId="0ADCDCD9" w:rsidR="00181A0E" w:rsidRDefault="00181A0E">
      <w:pPr>
        <w:pStyle w:val="TOC2"/>
        <w:rPr>
          <w:rFonts w:asciiTheme="minorHAnsi" w:eastAsiaTheme="minorEastAsia" w:hAnsiTheme="minorHAnsi" w:cstheme="minorBidi"/>
          <w:bCs w:val="0"/>
          <w:color w:val="auto"/>
          <w:kern w:val="2"/>
          <w:szCs w:val="24"/>
          <w:lang w:val="en-AU" w:eastAsia="en-GB"/>
          <w14:ligatures w14:val="standardContextual"/>
        </w:rPr>
      </w:pPr>
      <w:hyperlink w:anchor="_Toc136358391" w:history="1">
        <w:r w:rsidRPr="00805E1C">
          <w:rPr>
            <w:rStyle w:val="Hyperlink"/>
          </w:rPr>
          <w:t>Location: Building 10, Level 7/235 Jones St, Ulitmo</w:t>
        </w:r>
        <w:r>
          <w:rPr>
            <w:webHidden/>
          </w:rPr>
          <w:tab/>
        </w:r>
        <w:r>
          <w:rPr>
            <w:webHidden/>
          </w:rPr>
          <w:fldChar w:fldCharType="begin"/>
        </w:r>
        <w:r>
          <w:rPr>
            <w:webHidden/>
          </w:rPr>
          <w:instrText xml:space="preserve"> PAGEREF _Toc136358391 \h </w:instrText>
        </w:r>
        <w:r>
          <w:rPr>
            <w:webHidden/>
          </w:rPr>
        </w:r>
        <w:r>
          <w:rPr>
            <w:webHidden/>
          </w:rPr>
          <w:fldChar w:fldCharType="separate"/>
        </w:r>
        <w:r>
          <w:rPr>
            <w:webHidden/>
          </w:rPr>
          <w:t>4</w:t>
        </w:r>
        <w:r>
          <w:rPr>
            <w:webHidden/>
          </w:rPr>
          <w:fldChar w:fldCharType="end"/>
        </w:r>
      </w:hyperlink>
    </w:p>
    <w:p w14:paraId="5C1CD8BA" w14:textId="6616E531" w:rsidR="00181A0E" w:rsidRDefault="00181A0E">
      <w:pPr>
        <w:pStyle w:val="TOC1"/>
        <w:rPr>
          <w:rFonts w:asciiTheme="minorHAnsi" w:eastAsiaTheme="minorEastAsia" w:hAnsiTheme="minorHAnsi" w:cstheme="minorBidi"/>
          <w:b w:val="0"/>
          <w:bCs w:val="0"/>
          <w:caps w:val="0"/>
          <w:color w:val="auto"/>
          <w:kern w:val="2"/>
          <w:sz w:val="24"/>
          <w:szCs w:val="24"/>
          <w:lang w:val="en-AU" w:eastAsia="en-GB"/>
          <w14:ligatures w14:val="standardContextual"/>
        </w:rPr>
      </w:pPr>
      <w:hyperlink w:anchor="_Toc136358392" w:history="1">
        <w:r w:rsidRPr="00805E1C">
          <w:rPr>
            <w:rStyle w:val="Hyperlink"/>
            <w:rFonts w:eastAsiaTheme="majorEastAsia"/>
          </w:rPr>
          <w:t>REASON FOR A COVIDSAFE EVENT PLAN</w:t>
        </w:r>
        <w:r>
          <w:rPr>
            <w:webHidden/>
          </w:rPr>
          <w:tab/>
        </w:r>
        <w:r>
          <w:rPr>
            <w:webHidden/>
          </w:rPr>
          <w:fldChar w:fldCharType="begin"/>
        </w:r>
        <w:r>
          <w:rPr>
            <w:webHidden/>
          </w:rPr>
          <w:instrText xml:space="preserve"> PAGEREF _Toc136358392 \h </w:instrText>
        </w:r>
        <w:r>
          <w:rPr>
            <w:webHidden/>
          </w:rPr>
        </w:r>
        <w:r>
          <w:rPr>
            <w:webHidden/>
          </w:rPr>
          <w:fldChar w:fldCharType="separate"/>
        </w:r>
        <w:r>
          <w:rPr>
            <w:webHidden/>
          </w:rPr>
          <w:t>5</w:t>
        </w:r>
        <w:r>
          <w:rPr>
            <w:webHidden/>
          </w:rPr>
          <w:fldChar w:fldCharType="end"/>
        </w:r>
      </w:hyperlink>
    </w:p>
    <w:p w14:paraId="59B34869" w14:textId="024105A6" w:rsidR="00181A0E" w:rsidRDefault="00181A0E">
      <w:pPr>
        <w:pStyle w:val="TOC1"/>
        <w:rPr>
          <w:rFonts w:asciiTheme="minorHAnsi" w:eastAsiaTheme="minorEastAsia" w:hAnsiTheme="minorHAnsi" w:cstheme="minorBidi"/>
          <w:b w:val="0"/>
          <w:bCs w:val="0"/>
          <w:caps w:val="0"/>
          <w:color w:val="auto"/>
          <w:kern w:val="2"/>
          <w:sz w:val="24"/>
          <w:szCs w:val="24"/>
          <w:lang w:val="en-AU" w:eastAsia="en-GB"/>
          <w14:ligatures w14:val="standardContextual"/>
        </w:rPr>
      </w:pPr>
      <w:hyperlink w:anchor="_Toc136358393" w:history="1">
        <w:r w:rsidRPr="00805E1C">
          <w:rPr>
            <w:rStyle w:val="Hyperlink"/>
            <w:rFonts w:eastAsiaTheme="majorEastAsia"/>
          </w:rPr>
          <w:t>COVIDSAFE EVENT PLAN – REVIEW &amp; MONITORING PROCESS</w:t>
        </w:r>
        <w:r>
          <w:rPr>
            <w:webHidden/>
          </w:rPr>
          <w:tab/>
        </w:r>
        <w:r>
          <w:rPr>
            <w:webHidden/>
          </w:rPr>
          <w:fldChar w:fldCharType="begin"/>
        </w:r>
        <w:r>
          <w:rPr>
            <w:webHidden/>
          </w:rPr>
          <w:instrText xml:space="preserve"> PAGEREF _Toc136358393 \h </w:instrText>
        </w:r>
        <w:r>
          <w:rPr>
            <w:webHidden/>
          </w:rPr>
        </w:r>
        <w:r>
          <w:rPr>
            <w:webHidden/>
          </w:rPr>
          <w:fldChar w:fldCharType="separate"/>
        </w:r>
        <w:r>
          <w:rPr>
            <w:webHidden/>
          </w:rPr>
          <w:t>6</w:t>
        </w:r>
        <w:r>
          <w:rPr>
            <w:webHidden/>
          </w:rPr>
          <w:fldChar w:fldCharType="end"/>
        </w:r>
      </w:hyperlink>
    </w:p>
    <w:p w14:paraId="4DEDD31D" w14:textId="636841DC" w:rsidR="00181A0E" w:rsidRDefault="00181A0E">
      <w:pPr>
        <w:pStyle w:val="TOC1"/>
        <w:rPr>
          <w:rFonts w:asciiTheme="minorHAnsi" w:eastAsiaTheme="minorEastAsia" w:hAnsiTheme="minorHAnsi" w:cstheme="minorBidi"/>
          <w:b w:val="0"/>
          <w:bCs w:val="0"/>
          <w:caps w:val="0"/>
          <w:color w:val="auto"/>
          <w:kern w:val="2"/>
          <w:sz w:val="24"/>
          <w:szCs w:val="24"/>
          <w:lang w:val="en-AU" w:eastAsia="en-GB"/>
          <w14:ligatures w14:val="standardContextual"/>
        </w:rPr>
      </w:pPr>
      <w:hyperlink w:anchor="_Toc136358394" w:history="1">
        <w:r w:rsidRPr="00805E1C">
          <w:rPr>
            <w:rStyle w:val="Hyperlink"/>
            <w:rFonts w:eastAsiaTheme="majorEastAsia"/>
          </w:rPr>
          <w:t>WELLBEING OF STAFF &amp; CUSTOMERS</w:t>
        </w:r>
        <w:r>
          <w:rPr>
            <w:webHidden/>
          </w:rPr>
          <w:tab/>
        </w:r>
        <w:r>
          <w:rPr>
            <w:webHidden/>
          </w:rPr>
          <w:fldChar w:fldCharType="begin"/>
        </w:r>
        <w:r>
          <w:rPr>
            <w:webHidden/>
          </w:rPr>
          <w:instrText xml:space="preserve"> PAGEREF _Toc136358394 \h </w:instrText>
        </w:r>
        <w:r>
          <w:rPr>
            <w:webHidden/>
          </w:rPr>
        </w:r>
        <w:r>
          <w:rPr>
            <w:webHidden/>
          </w:rPr>
          <w:fldChar w:fldCharType="separate"/>
        </w:r>
        <w:r>
          <w:rPr>
            <w:webHidden/>
          </w:rPr>
          <w:t>7</w:t>
        </w:r>
        <w:r>
          <w:rPr>
            <w:webHidden/>
          </w:rPr>
          <w:fldChar w:fldCharType="end"/>
        </w:r>
      </w:hyperlink>
    </w:p>
    <w:p w14:paraId="37C8D9C0" w14:textId="48C141F0" w:rsidR="00181A0E" w:rsidRDefault="00181A0E">
      <w:pPr>
        <w:pStyle w:val="TOC1"/>
        <w:rPr>
          <w:rFonts w:asciiTheme="minorHAnsi" w:eastAsiaTheme="minorEastAsia" w:hAnsiTheme="minorHAnsi" w:cstheme="minorBidi"/>
          <w:b w:val="0"/>
          <w:bCs w:val="0"/>
          <w:caps w:val="0"/>
          <w:color w:val="auto"/>
          <w:kern w:val="2"/>
          <w:sz w:val="24"/>
          <w:szCs w:val="24"/>
          <w:lang w:val="en-AU" w:eastAsia="en-GB"/>
          <w14:ligatures w14:val="standardContextual"/>
        </w:rPr>
      </w:pPr>
      <w:hyperlink w:anchor="_Toc136358395" w:history="1">
        <w:r w:rsidRPr="00805E1C">
          <w:rPr>
            <w:rStyle w:val="Hyperlink"/>
            <w:rFonts w:eastAsiaTheme="majorEastAsia"/>
          </w:rPr>
          <w:t>PHYSICAL DISTANCING</w:t>
        </w:r>
        <w:r>
          <w:rPr>
            <w:webHidden/>
          </w:rPr>
          <w:tab/>
        </w:r>
        <w:r>
          <w:rPr>
            <w:webHidden/>
          </w:rPr>
          <w:fldChar w:fldCharType="begin"/>
        </w:r>
        <w:r>
          <w:rPr>
            <w:webHidden/>
          </w:rPr>
          <w:instrText xml:space="preserve"> PAGEREF _Toc136358395 \h </w:instrText>
        </w:r>
        <w:r>
          <w:rPr>
            <w:webHidden/>
          </w:rPr>
        </w:r>
        <w:r>
          <w:rPr>
            <w:webHidden/>
          </w:rPr>
          <w:fldChar w:fldCharType="separate"/>
        </w:r>
        <w:r>
          <w:rPr>
            <w:webHidden/>
          </w:rPr>
          <w:t>9</w:t>
        </w:r>
        <w:r>
          <w:rPr>
            <w:webHidden/>
          </w:rPr>
          <w:fldChar w:fldCharType="end"/>
        </w:r>
      </w:hyperlink>
    </w:p>
    <w:p w14:paraId="2F5668E7" w14:textId="01B31916" w:rsidR="00181A0E" w:rsidRDefault="00181A0E">
      <w:pPr>
        <w:pStyle w:val="TOC1"/>
        <w:rPr>
          <w:rFonts w:asciiTheme="minorHAnsi" w:eastAsiaTheme="minorEastAsia" w:hAnsiTheme="minorHAnsi" w:cstheme="minorBidi"/>
          <w:b w:val="0"/>
          <w:bCs w:val="0"/>
          <w:caps w:val="0"/>
          <w:color w:val="auto"/>
          <w:kern w:val="2"/>
          <w:sz w:val="24"/>
          <w:szCs w:val="24"/>
          <w:lang w:val="en-AU" w:eastAsia="en-GB"/>
          <w14:ligatures w14:val="standardContextual"/>
        </w:rPr>
      </w:pPr>
      <w:hyperlink w:anchor="_Toc136358396" w:history="1">
        <w:r w:rsidRPr="00805E1C">
          <w:rPr>
            <w:rStyle w:val="Hyperlink"/>
            <w:rFonts w:eastAsiaTheme="majorEastAsia"/>
          </w:rPr>
          <w:t>HYGIENE AND CLEANING</w:t>
        </w:r>
        <w:r>
          <w:rPr>
            <w:webHidden/>
          </w:rPr>
          <w:tab/>
        </w:r>
        <w:r>
          <w:rPr>
            <w:webHidden/>
          </w:rPr>
          <w:fldChar w:fldCharType="begin"/>
        </w:r>
        <w:r>
          <w:rPr>
            <w:webHidden/>
          </w:rPr>
          <w:instrText xml:space="preserve"> PAGEREF _Toc136358396 \h </w:instrText>
        </w:r>
        <w:r>
          <w:rPr>
            <w:webHidden/>
          </w:rPr>
        </w:r>
        <w:r>
          <w:rPr>
            <w:webHidden/>
          </w:rPr>
          <w:fldChar w:fldCharType="separate"/>
        </w:r>
        <w:r>
          <w:rPr>
            <w:webHidden/>
          </w:rPr>
          <w:t>11</w:t>
        </w:r>
        <w:r>
          <w:rPr>
            <w:webHidden/>
          </w:rPr>
          <w:fldChar w:fldCharType="end"/>
        </w:r>
      </w:hyperlink>
    </w:p>
    <w:p w14:paraId="21032AB4" w14:textId="50C9B5A5" w:rsidR="00181A0E" w:rsidRDefault="00181A0E">
      <w:pPr>
        <w:pStyle w:val="TOC1"/>
        <w:rPr>
          <w:rFonts w:asciiTheme="minorHAnsi" w:eastAsiaTheme="minorEastAsia" w:hAnsiTheme="minorHAnsi" w:cstheme="minorBidi"/>
          <w:b w:val="0"/>
          <w:bCs w:val="0"/>
          <w:caps w:val="0"/>
          <w:color w:val="auto"/>
          <w:kern w:val="2"/>
          <w:sz w:val="24"/>
          <w:szCs w:val="24"/>
          <w:lang w:val="en-AU" w:eastAsia="en-GB"/>
          <w14:ligatures w14:val="standardContextual"/>
        </w:rPr>
      </w:pPr>
      <w:hyperlink w:anchor="_Toc136358397" w:history="1">
        <w:r w:rsidRPr="00805E1C">
          <w:rPr>
            <w:rStyle w:val="Hyperlink"/>
            <w:rFonts w:eastAsiaTheme="majorEastAsia"/>
          </w:rPr>
          <w:t>RECORD KEEPING / POSITIVE TEST</w:t>
        </w:r>
        <w:r>
          <w:rPr>
            <w:webHidden/>
          </w:rPr>
          <w:tab/>
        </w:r>
        <w:r>
          <w:rPr>
            <w:webHidden/>
          </w:rPr>
          <w:fldChar w:fldCharType="begin"/>
        </w:r>
        <w:r>
          <w:rPr>
            <w:webHidden/>
          </w:rPr>
          <w:instrText xml:space="preserve"> PAGEREF _Toc136358397 \h </w:instrText>
        </w:r>
        <w:r>
          <w:rPr>
            <w:webHidden/>
          </w:rPr>
        </w:r>
        <w:r>
          <w:rPr>
            <w:webHidden/>
          </w:rPr>
          <w:fldChar w:fldCharType="separate"/>
        </w:r>
        <w:r>
          <w:rPr>
            <w:webHidden/>
          </w:rPr>
          <w:t>12</w:t>
        </w:r>
        <w:r>
          <w:rPr>
            <w:webHidden/>
          </w:rPr>
          <w:fldChar w:fldCharType="end"/>
        </w:r>
      </w:hyperlink>
    </w:p>
    <w:p w14:paraId="118A0B7E" w14:textId="163AA1D5" w:rsidR="00181A0E" w:rsidRDefault="00181A0E">
      <w:pPr>
        <w:pStyle w:val="TOC1"/>
        <w:rPr>
          <w:rFonts w:asciiTheme="minorHAnsi" w:eastAsiaTheme="minorEastAsia" w:hAnsiTheme="minorHAnsi" w:cstheme="minorBidi"/>
          <w:b w:val="0"/>
          <w:bCs w:val="0"/>
          <w:caps w:val="0"/>
          <w:color w:val="auto"/>
          <w:kern w:val="2"/>
          <w:sz w:val="24"/>
          <w:szCs w:val="24"/>
          <w:lang w:val="en-AU" w:eastAsia="en-GB"/>
          <w14:ligatures w14:val="standardContextual"/>
        </w:rPr>
      </w:pPr>
      <w:hyperlink w:anchor="_Toc136358398" w:history="1">
        <w:r w:rsidRPr="00805E1C">
          <w:rPr>
            <w:rStyle w:val="Hyperlink"/>
            <w:rFonts w:eastAsiaTheme="majorEastAsia"/>
          </w:rPr>
          <w:t>ADDITONAL COVIDSAFE MEASURES</w:t>
        </w:r>
        <w:r>
          <w:rPr>
            <w:webHidden/>
          </w:rPr>
          <w:tab/>
        </w:r>
        <w:r>
          <w:rPr>
            <w:webHidden/>
          </w:rPr>
          <w:fldChar w:fldCharType="begin"/>
        </w:r>
        <w:r>
          <w:rPr>
            <w:webHidden/>
          </w:rPr>
          <w:instrText xml:space="preserve"> PAGEREF _Toc136358398 \h </w:instrText>
        </w:r>
        <w:r>
          <w:rPr>
            <w:webHidden/>
          </w:rPr>
        </w:r>
        <w:r>
          <w:rPr>
            <w:webHidden/>
          </w:rPr>
          <w:fldChar w:fldCharType="separate"/>
        </w:r>
        <w:r>
          <w:rPr>
            <w:webHidden/>
          </w:rPr>
          <w:t>13</w:t>
        </w:r>
        <w:r>
          <w:rPr>
            <w:webHidden/>
          </w:rPr>
          <w:fldChar w:fldCharType="end"/>
        </w:r>
      </w:hyperlink>
    </w:p>
    <w:p w14:paraId="77E79AEA" w14:textId="00F64963" w:rsidR="00181A0E" w:rsidRDefault="00181A0E">
      <w:pPr>
        <w:pStyle w:val="TOC2"/>
        <w:rPr>
          <w:rFonts w:asciiTheme="minorHAnsi" w:eastAsiaTheme="minorEastAsia" w:hAnsiTheme="minorHAnsi" w:cstheme="minorBidi"/>
          <w:bCs w:val="0"/>
          <w:color w:val="auto"/>
          <w:kern w:val="2"/>
          <w:szCs w:val="24"/>
          <w:lang w:val="en-AU" w:eastAsia="en-GB"/>
          <w14:ligatures w14:val="standardContextual"/>
        </w:rPr>
      </w:pPr>
      <w:hyperlink w:anchor="_Toc136358399" w:history="1">
        <w:r w:rsidRPr="00805E1C">
          <w:rPr>
            <w:rStyle w:val="Hyperlink"/>
          </w:rPr>
          <w:t>Conditions of Entry:</w:t>
        </w:r>
        <w:r>
          <w:rPr>
            <w:webHidden/>
          </w:rPr>
          <w:tab/>
        </w:r>
        <w:r>
          <w:rPr>
            <w:webHidden/>
          </w:rPr>
          <w:fldChar w:fldCharType="begin"/>
        </w:r>
        <w:r>
          <w:rPr>
            <w:webHidden/>
          </w:rPr>
          <w:instrText xml:space="preserve"> PAGEREF _Toc136358399 \h </w:instrText>
        </w:r>
        <w:r>
          <w:rPr>
            <w:webHidden/>
          </w:rPr>
        </w:r>
        <w:r>
          <w:rPr>
            <w:webHidden/>
          </w:rPr>
          <w:fldChar w:fldCharType="separate"/>
        </w:r>
        <w:r>
          <w:rPr>
            <w:webHidden/>
          </w:rPr>
          <w:t>13</w:t>
        </w:r>
        <w:r>
          <w:rPr>
            <w:webHidden/>
          </w:rPr>
          <w:fldChar w:fldCharType="end"/>
        </w:r>
      </w:hyperlink>
    </w:p>
    <w:p w14:paraId="0B2F016A" w14:textId="480659C0" w:rsidR="00181A0E" w:rsidRDefault="00181A0E">
      <w:pPr>
        <w:pStyle w:val="TOC2"/>
        <w:rPr>
          <w:rFonts w:asciiTheme="minorHAnsi" w:eastAsiaTheme="minorEastAsia" w:hAnsiTheme="minorHAnsi" w:cstheme="minorBidi"/>
          <w:bCs w:val="0"/>
          <w:color w:val="auto"/>
          <w:kern w:val="2"/>
          <w:szCs w:val="24"/>
          <w:lang w:val="en-AU" w:eastAsia="en-GB"/>
          <w14:ligatures w14:val="standardContextual"/>
        </w:rPr>
      </w:pPr>
      <w:hyperlink w:anchor="_Toc136358400" w:history="1">
        <w:r w:rsidRPr="00805E1C">
          <w:rPr>
            <w:rStyle w:val="Hyperlink"/>
          </w:rPr>
          <w:t>COVIDSafe Information Guide:</w:t>
        </w:r>
        <w:r>
          <w:rPr>
            <w:webHidden/>
          </w:rPr>
          <w:tab/>
        </w:r>
        <w:r>
          <w:rPr>
            <w:webHidden/>
          </w:rPr>
          <w:fldChar w:fldCharType="begin"/>
        </w:r>
        <w:r>
          <w:rPr>
            <w:webHidden/>
          </w:rPr>
          <w:instrText xml:space="preserve"> PAGEREF _Toc136358400 \h </w:instrText>
        </w:r>
        <w:r>
          <w:rPr>
            <w:webHidden/>
          </w:rPr>
        </w:r>
        <w:r>
          <w:rPr>
            <w:webHidden/>
          </w:rPr>
          <w:fldChar w:fldCharType="separate"/>
        </w:r>
        <w:r>
          <w:rPr>
            <w:webHidden/>
          </w:rPr>
          <w:t>13</w:t>
        </w:r>
        <w:r>
          <w:rPr>
            <w:webHidden/>
          </w:rPr>
          <w:fldChar w:fldCharType="end"/>
        </w:r>
      </w:hyperlink>
    </w:p>
    <w:p w14:paraId="46D7C9B1" w14:textId="25560378" w:rsidR="009373EC" w:rsidRPr="00815350" w:rsidRDefault="009373EC" w:rsidP="009373EC">
      <w:pPr>
        <w:rPr>
          <w:rFonts w:ascii="Helvetica Neue" w:hAnsi="Helvetica Neue"/>
        </w:rPr>
      </w:pPr>
      <w:r w:rsidRPr="00815350">
        <w:rPr>
          <w:rFonts w:ascii="Helvetica Neue" w:hAnsi="Helvetica Neue"/>
        </w:rPr>
        <w:fldChar w:fldCharType="end"/>
      </w:r>
    </w:p>
    <w:p w14:paraId="5F616570" w14:textId="77777777" w:rsidR="009373EC" w:rsidRPr="00983F9F" w:rsidRDefault="009373EC" w:rsidP="009373EC">
      <w:bookmarkStart w:id="0" w:name="_Toc511833711"/>
    </w:p>
    <w:p w14:paraId="367D673C" w14:textId="77777777" w:rsidR="009373EC" w:rsidRPr="00983F9F" w:rsidRDefault="009373EC" w:rsidP="009373EC"/>
    <w:p w14:paraId="03EE31B5" w14:textId="77777777" w:rsidR="009373EC" w:rsidRDefault="009373EC" w:rsidP="009373EC"/>
    <w:p w14:paraId="63F5961D" w14:textId="77777777" w:rsidR="009373EC" w:rsidRDefault="009373EC" w:rsidP="009373EC"/>
    <w:p w14:paraId="5F8CBA90" w14:textId="77777777" w:rsidR="009373EC" w:rsidRDefault="009373EC" w:rsidP="009373EC"/>
    <w:p w14:paraId="34DE12F6" w14:textId="77777777" w:rsidR="009373EC" w:rsidRDefault="009373EC" w:rsidP="009373EC"/>
    <w:p w14:paraId="468A2961" w14:textId="77777777" w:rsidR="009373EC" w:rsidRDefault="009373EC" w:rsidP="009373EC"/>
    <w:p w14:paraId="3D62490D" w14:textId="77777777" w:rsidR="009373EC" w:rsidRDefault="009373EC" w:rsidP="009373EC"/>
    <w:p w14:paraId="7E995741" w14:textId="77777777" w:rsidR="009373EC" w:rsidRDefault="009373EC" w:rsidP="009373EC"/>
    <w:p w14:paraId="5BB54927" w14:textId="6373A1EE" w:rsidR="009373EC" w:rsidRPr="00A02E6C" w:rsidRDefault="009373EC" w:rsidP="00A02E6C">
      <w:pPr>
        <w:pStyle w:val="Heading1"/>
        <w:rPr>
          <w:rStyle w:val="HEADING1LIGHT"/>
          <w:rFonts w:ascii="ArtegraSansAlt-Bold" w:hAnsi="ArtegraSansAlt-Bold"/>
          <w:b/>
          <w:bCs w:val="0"/>
          <w:spacing w:val="0"/>
          <w:sz w:val="38"/>
          <w:szCs w:val="38"/>
        </w:rPr>
      </w:pPr>
      <w:bookmarkStart w:id="1" w:name="_Toc136358384"/>
      <w:r w:rsidRPr="00A02E6C">
        <w:rPr>
          <w:rStyle w:val="HEADING1LIGHT"/>
          <w:rFonts w:ascii="ArtegraSansAlt-Bold" w:hAnsi="ArtegraSansAlt-Bold"/>
          <w:b/>
          <w:bCs w:val="0"/>
          <w:spacing w:val="0"/>
          <w:sz w:val="38"/>
          <w:szCs w:val="38"/>
        </w:rPr>
        <w:lastRenderedPageBreak/>
        <w:t>EVENT ORGANISER</w:t>
      </w:r>
      <w:r w:rsidR="00A02E6C">
        <w:rPr>
          <w:rStyle w:val="HEADING1LIGHT"/>
          <w:rFonts w:ascii="ArtegraSansAlt-Bold" w:hAnsi="ArtegraSansAlt-Bold"/>
          <w:b/>
          <w:bCs w:val="0"/>
          <w:spacing w:val="0"/>
          <w:sz w:val="38"/>
          <w:szCs w:val="38"/>
        </w:rPr>
        <w:t xml:space="preserve"> </w:t>
      </w:r>
      <w:r w:rsidRPr="00A02E6C">
        <w:rPr>
          <w:rStyle w:val="HEADING1LIGHT"/>
          <w:rFonts w:ascii="ArtegraSansAlt-Bold" w:hAnsi="ArtegraSansAlt-Bold"/>
          <w:b/>
          <w:bCs w:val="0"/>
          <w:spacing w:val="0"/>
          <w:sz w:val="38"/>
          <w:szCs w:val="38"/>
        </w:rPr>
        <w:t>COMPANY &amp;</w:t>
      </w:r>
      <w:r w:rsidR="00105E8F" w:rsidRPr="00A02E6C">
        <w:rPr>
          <w:rStyle w:val="HEADING1LIGHT"/>
          <w:rFonts w:ascii="ArtegraSansAlt-Bold" w:hAnsi="ArtegraSansAlt-Bold"/>
          <w:b/>
          <w:bCs w:val="0"/>
          <w:spacing w:val="0"/>
          <w:sz w:val="38"/>
          <w:szCs w:val="38"/>
        </w:rPr>
        <w:t xml:space="preserve"> </w:t>
      </w:r>
      <w:r w:rsidRPr="00A02E6C">
        <w:rPr>
          <w:rStyle w:val="HEADING1LIGHT"/>
          <w:rFonts w:ascii="ArtegraSansAlt-Bold" w:hAnsi="ArtegraSansAlt-Bold"/>
          <w:b/>
          <w:bCs w:val="0"/>
          <w:spacing w:val="0"/>
          <w:sz w:val="38"/>
          <w:szCs w:val="38"/>
        </w:rPr>
        <w:t>CONTACT DETAILS</w:t>
      </w:r>
      <w:bookmarkEnd w:id="1"/>
    </w:p>
    <w:p w14:paraId="54C456C7" w14:textId="77777777" w:rsidR="009373EC" w:rsidRPr="00815350" w:rsidRDefault="009373EC" w:rsidP="009373EC">
      <w:pPr>
        <w:pStyle w:val="Heading2"/>
        <w:rPr>
          <w:rFonts w:ascii="Helvetica Neue" w:hAnsi="Helvetica Neue"/>
        </w:rPr>
      </w:pPr>
      <w:bookmarkStart w:id="2" w:name="_Toc511833715"/>
      <w:bookmarkStart w:id="3" w:name="_Toc511833714"/>
    </w:p>
    <w:p w14:paraId="0B41E291" w14:textId="77777777" w:rsidR="009373EC" w:rsidRPr="006842E9" w:rsidRDefault="009373EC" w:rsidP="009373EC">
      <w:pPr>
        <w:pStyle w:val="Heading2"/>
      </w:pPr>
      <w:bookmarkStart w:id="4" w:name="_Toc136358385"/>
      <w:r w:rsidRPr="006842E9">
        <w:t>Company Details:</w:t>
      </w:r>
      <w:bookmarkEnd w:id="4"/>
    </w:p>
    <w:tbl>
      <w:tblPr>
        <w:tblpPr w:leftFromText="180" w:rightFromText="180" w:vertAnchor="text" w:horzAnchor="margin" w:tblpY="253"/>
        <w:tblW w:w="10207" w:type="dxa"/>
        <w:tblCellSpacing w:w="11" w:type="dxa"/>
        <w:tblBorders>
          <w:insideH w:val="single" w:sz="4" w:space="0" w:color="FFFFFF"/>
        </w:tblBorders>
        <w:tblLook w:val="04A0" w:firstRow="1" w:lastRow="0" w:firstColumn="1" w:lastColumn="0" w:noHBand="0" w:noVBand="1"/>
      </w:tblPr>
      <w:tblGrid>
        <w:gridCol w:w="2552"/>
        <w:gridCol w:w="7655"/>
      </w:tblGrid>
      <w:tr w:rsidR="00A02E6C" w:rsidRPr="00815350" w14:paraId="2FD0DAF4" w14:textId="77777777" w:rsidTr="00A02E6C">
        <w:trPr>
          <w:trHeight w:val="624"/>
          <w:tblCellSpacing w:w="11" w:type="dxa"/>
        </w:trPr>
        <w:tc>
          <w:tcPr>
            <w:tcW w:w="2519" w:type="dxa"/>
            <w:tcBorders>
              <w:top w:val="single" w:sz="4" w:space="0" w:color="FFFFFF"/>
              <w:bottom w:val="single" w:sz="4" w:space="0" w:color="FFFFFF"/>
            </w:tcBorders>
            <w:shd w:val="clear" w:color="auto" w:fill="E6E7E8"/>
            <w:vAlign w:val="center"/>
          </w:tcPr>
          <w:p w14:paraId="557CE0C4" w14:textId="77777777" w:rsidR="00A02E6C" w:rsidRPr="008F20E4" w:rsidRDefault="00A02E6C" w:rsidP="004A490E">
            <w:pPr>
              <w:pStyle w:val="BodyText"/>
              <w:rPr>
                <w:rStyle w:val="TABLEBodytext"/>
                <w:rFonts w:cs="Times New Roman"/>
                <w:color w:val="auto"/>
                <w:spacing w:val="0"/>
                <w:szCs w:val="22"/>
              </w:rPr>
            </w:pPr>
            <w:r w:rsidRPr="008F20E4">
              <w:rPr>
                <w:rStyle w:val="TABLEBodytext"/>
                <w:rFonts w:cs="Times New Roman"/>
                <w:color w:val="auto"/>
                <w:spacing w:val="0"/>
                <w:szCs w:val="22"/>
              </w:rPr>
              <w:t>Business Name:</w:t>
            </w:r>
          </w:p>
        </w:tc>
        <w:tc>
          <w:tcPr>
            <w:tcW w:w="7622" w:type="dxa"/>
            <w:tcBorders>
              <w:top w:val="single" w:sz="4" w:space="0" w:color="FFFFFF"/>
              <w:bottom w:val="single" w:sz="4" w:space="0" w:color="FFFFFF"/>
            </w:tcBorders>
            <w:shd w:val="clear" w:color="auto" w:fill="E6E7E8"/>
            <w:vAlign w:val="center"/>
          </w:tcPr>
          <w:p w14:paraId="32C7A34F" w14:textId="77777777" w:rsidR="00A02E6C" w:rsidRPr="008F20E4" w:rsidRDefault="00A02E6C" w:rsidP="004A490E">
            <w:pPr>
              <w:pStyle w:val="BodyText"/>
              <w:rPr>
                <w:rStyle w:val="TABLEBodytext"/>
                <w:rFonts w:cs="Times New Roman"/>
                <w:color w:val="auto"/>
                <w:spacing w:val="0"/>
                <w:szCs w:val="22"/>
              </w:rPr>
            </w:pPr>
            <w:r w:rsidRPr="008F20E4">
              <w:t>Impact Institute Events Pty Ltd</w:t>
            </w:r>
          </w:p>
        </w:tc>
      </w:tr>
      <w:tr w:rsidR="00A02E6C" w:rsidRPr="00815350" w14:paraId="1ECEEF4F" w14:textId="77777777" w:rsidTr="00A02E6C">
        <w:trPr>
          <w:trHeight w:val="624"/>
          <w:tblCellSpacing w:w="11" w:type="dxa"/>
        </w:trPr>
        <w:tc>
          <w:tcPr>
            <w:tcW w:w="2519" w:type="dxa"/>
            <w:tcBorders>
              <w:top w:val="single" w:sz="4" w:space="0" w:color="FFFFFF"/>
              <w:bottom w:val="single" w:sz="4" w:space="0" w:color="FFFFFF"/>
            </w:tcBorders>
            <w:shd w:val="clear" w:color="auto" w:fill="E6E7E8"/>
            <w:vAlign w:val="center"/>
          </w:tcPr>
          <w:p w14:paraId="7A6C8087" w14:textId="77777777" w:rsidR="00A02E6C" w:rsidRPr="008F20E4" w:rsidRDefault="00A02E6C" w:rsidP="004A490E">
            <w:pPr>
              <w:pStyle w:val="BodyText"/>
              <w:rPr>
                <w:rStyle w:val="TABLEBodytext"/>
                <w:rFonts w:cs="Times New Roman"/>
                <w:color w:val="auto"/>
                <w:spacing w:val="0"/>
                <w:szCs w:val="22"/>
              </w:rPr>
            </w:pPr>
            <w:r w:rsidRPr="008F20E4">
              <w:rPr>
                <w:rStyle w:val="TABLEBodytext"/>
                <w:rFonts w:cs="Times New Roman"/>
                <w:color w:val="auto"/>
                <w:spacing w:val="0"/>
                <w:szCs w:val="22"/>
              </w:rPr>
              <w:t>Business Address:</w:t>
            </w:r>
          </w:p>
        </w:tc>
        <w:tc>
          <w:tcPr>
            <w:tcW w:w="7622" w:type="dxa"/>
            <w:tcBorders>
              <w:top w:val="single" w:sz="4" w:space="0" w:color="FFFFFF"/>
              <w:bottom w:val="single" w:sz="4" w:space="0" w:color="FFFFFF"/>
            </w:tcBorders>
            <w:shd w:val="clear" w:color="auto" w:fill="E6E7E8"/>
            <w:vAlign w:val="center"/>
          </w:tcPr>
          <w:p w14:paraId="2F8BBC98" w14:textId="77777777" w:rsidR="00A02E6C" w:rsidRPr="008F20E4" w:rsidRDefault="00A02E6C" w:rsidP="004A490E">
            <w:pPr>
              <w:pStyle w:val="BodyText"/>
              <w:rPr>
                <w:rStyle w:val="TABLEBodytext"/>
                <w:rFonts w:cs="Times New Roman"/>
                <w:color w:val="auto"/>
                <w:spacing w:val="0"/>
                <w:szCs w:val="22"/>
              </w:rPr>
            </w:pPr>
            <w:r w:rsidRPr="008F20E4">
              <w:t>Suite 602, Level 6, Tower 1, 495 Victoria Ave, Chatswood, NSW 2067</w:t>
            </w:r>
          </w:p>
        </w:tc>
      </w:tr>
      <w:tr w:rsidR="00A02E6C" w:rsidRPr="00815350" w14:paraId="13B9FAFB" w14:textId="77777777" w:rsidTr="00A02E6C">
        <w:trPr>
          <w:trHeight w:val="624"/>
          <w:tblCellSpacing w:w="11" w:type="dxa"/>
        </w:trPr>
        <w:tc>
          <w:tcPr>
            <w:tcW w:w="2519" w:type="dxa"/>
            <w:tcBorders>
              <w:top w:val="single" w:sz="4" w:space="0" w:color="FFFFFF"/>
              <w:bottom w:val="single" w:sz="4" w:space="0" w:color="FFFFFF"/>
            </w:tcBorders>
            <w:shd w:val="clear" w:color="auto" w:fill="E6E7E8"/>
            <w:vAlign w:val="center"/>
          </w:tcPr>
          <w:p w14:paraId="03BF663F" w14:textId="77777777" w:rsidR="00A02E6C" w:rsidRPr="008F20E4" w:rsidRDefault="00A02E6C" w:rsidP="004A490E">
            <w:pPr>
              <w:pStyle w:val="BodyText"/>
              <w:rPr>
                <w:rStyle w:val="TABLEBodytext"/>
                <w:rFonts w:cs="Times New Roman"/>
                <w:color w:val="auto"/>
                <w:spacing w:val="0"/>
                <w:szCs w:val="22"/>
              </w:rPr>
            </w:pPr>
            <w:r w:rsidRPr="008F20E4">
              <w:rPr>
                <w:rStyle w:val="TABLEBodytext"/>
                <w:rFonts w:cs="Times New Roman"/>
                <w:color w:val="auto"/>
                <w:spacing w:val="0"/>
                <w:szCs w:val="22"/>
              </w:rPr>
              <w:t>ABN Number:</w:t>
            </w:r>
          </w:p>
        </w:tc>
        <w:tc>
          <w:tcPr>
            <w:tcW w:w="7622" w:type="dxa"/>
            <w:tcBorders>
              <w:top w:val="single" w:sz="4" w:space="0" w:color="FFFFFF"/>
              <w:bottom w:val="single" w:sz="4" w:space="0" w:color="FFFFFF"/>
            </w:tcBorders>
            <w:shd w:val="clear" w:color="auto" w:fill="E6E7E8"/>
            <w:vAlign w:val="center"/>
          </w:tcPr>
          <w:p w14:paraId="60C2295F" w14:textId="77777777" w:rsidR="00A02E6C" w:rsidRPr="008F20E4" w:rsidRDefault="00A02E6C" w:rsidP="004A490E">
            <w:pPr>
              <w:pStyle w:val="BodyText"/>
            </w:pPr>
            <w:r w:rsidRPr="008F20E4">
              <w:t>68 649 040 559</w:t>
            </w:r>
          </w:p>
        </w:tc>
      </w:tr>
    </w:tbl>
    <w:p w14:paraId="799D9915" w14:textId="77777777" w:rsidR="009373EC" w:rsidRPr="009069DD" w:rsidRDefault="009373EC" w:rsidP="004A490E">
      <w:pPr>
        <w:pStyle w:val="BodyEmphasis"/>
      </w:pPr>
    </w:p>
    <w:bookmarkEnd w:id="2"/>
    <w:p w14:paraId="1D460B6D" w14:textId="77777777" w:rsidR="009373EC" w:rsidRDefault="009373EC" w:rsidP="004A490E">
      <w:pPr>
        <w:pStyle w:val="BodyEmphasis"/>
      </w:pPr>
    </w:p>
    <w:p w14:paraId="23311710" w14:textId="77777777" w:rsidR="009373EC" w:rsidRPr="006842E9" w:rsidRDefault="009373EC" w:rsidP="009373EC">
      <w:pPr>
        <w:pStyle w:val="Heading2"/>
      </w:pPr>
      <w:bookmarkStart w:id="5" w:name="_Toc136358386"/>
      <w:r w:rsidRPr="006842E9">
        <w:t>Key Contacts:</w:t>
      </w:r>
      <w:bookmarkEnd w:id="5"/>
    </w:p>
    <w:p w14:paraId="2D4E78B6" w14:textId="77777777" w:rsidR="009373EC" w:rsidRPr="009069DD" w:rsidRDefault="009373EC" w:rsidP="004A490E">
      <w:pPr>
        <w:pStyle w:val="BodyEmphasis"/>
      </w:pPr>
    </w:p>
    <w:tbl>
      <w:tblPr>
        <w:tblW w:w="10259" w:type="dxa"/>
        <w:tblCellSpacing w:w="11" w:type="dxa"/>
        <w:tblBorders>
          <w:insideH w:val="single" w:sz="4" w:space="0" w:color="FFFFFF"/>
        </w:tblBorders>
        <w:tblLook w:val="04A0" w:firstRow="1" w:lastRow="0" w:firstColumn="1" w:lastColumn="0" w:noHBand="0" w:noVBand="1"/>
      </w:tblPr>
      <w:tblGrid>
        <w:gridCol w:w="2127"/>
        <w:gridCol w:w="1984"/>
        <w:gridCol w:w="4394"/>
        <w:gridCol w:w="1754"/>
      </w:tblGrid>
      <w:tr w:rsidR="008F20E4" w:rsidRPr="00815350" w14:paraId="704440DC" w14:textId="77777777" w:rsidTr="00A02E6C">
        <w:trPr>
          <w:trHeight w:val="624"/>
          <w:tblCellSpacing w:w="11" w:type="dxa"/>
        </w:trPr>
        <w:tc>
          <w:tcPr>
            <w:tcW w:w="2094" w:type="dxa"/>
            <w:tcBorders>
              <w:top w:val="single" w:sz="4" w:space="0" w:color="FFFFFF"/>
              <w:bottom w:val="single" w:sz="4" w:space="0" w:color="FFFFFF"/>
            </w:tcBorders>
            <w:shd w:val="clear" w:color="auto" w:fill="E6E7E8"/>
            <w:vAlign w:val="center"/>
          </w:tcPr>
          <w:p w14:paraId="3679A4ED" w14:textId="2A2CE88E" w:rsidR="009373EC" w:rsidRPr="008F20E4" w:rsidRDefault="003920BC" w:rsidP="004A490E">
            <w:pPr>
              <w:pStyle w:val="BodyText"/>
              <w:rPr>
                <w:rStyle w:val="TABLEBodytext"/>
                <w:rFonts w:cs="Times New Roman"/>
                <w:color w:val="auto"/>
                <w:spacing w:val="0"/>
                <w:szCs w:val="22"/>
              </w:rPr>
            </w:pPr>
            <w:r>
              <w:rPr>
                <w:rStyle w:val="TABLEBodytext"/>
                <w:rFonts w:cs="Times New Roman"/>
                <w:color w:val="auto"/>
                <w:spacing w:val="0"/>
                <w:szCs w:val="22"/>
              </w:rPr>
              <w:t>G</w:t>
            </w:r>
            <w:r>
              <w:rPr>
                <w:rStyle w:val="TABLEBodytext"/>
                <w:color w:val="auto"/>
                <w:szCs w:val="22"/>
              </w:rPr>
              <w:t>eneral Manager</w:t>
            </w:r>
            <w:r w:rsidR="009373EC" w:rsidRPr="008F20E4">
              <w:rPr>
                <w:rStyle w:val="TABLEBodytext"/>
                <w:rFonts w:cs="Times New Roman"/>
                <w:color w:val="auto"/>
                <w:spacing w:val="0"/>
                <w:szCs w:val="22"/>
              </w:rPr>
              <w:t>:</w:t>
            </w:r>
          </w:p>
        </w:tc>
        <w:tc>
          <w:tcPr>
            <w:tcW w:w="1962" w:type="dxa"/>
            <w:tcBorders>
              <w:top w:val="single" w:sz="4" w:space="0" w:color="FFFFFF"/>
              <w:bottom w:val="single" w:sz="4" w:space="0" w:color="FFFFFF"/>
            </w:tcBorders>
            <w:shd w:val="clear" w:color="auto" w:fill="E6E7E8"/>
            <w:vAlign w:val="center"/>
          </w:tcPr>
          <w:p w14:paraId="73B8E486" w14:textId="1BA10B0F" w:rsidR="009373EC" w:rsidRPr="008F20E4" w:rsidRDefault="008130AB" w:rsidP="004A490E">
            <w:pPr>
              <w:pStyle w:val="BodyText"/>
              <w:rPr>
                <w:rStyle w:val="TABLEBodytext"/>
                <w:rFonts w:cs="Times New Roman"/>
                <w:color w:val="auto"/>
                <w:spacing w:val="0"/>
                <w:szCs w:val="22"/>
              </w:rPr>
            </w:pPr>
            <w:r>
              <w:rPr>
                <w:rStyle w:val="TABLEBodytext"/>
                <w:rFonts w:cs="Times New Roman"/>
                <w:color w:val="auto"/>
                <w:spacing w:val="0"/>
                <w:szCs w:val="22"/>
              </w:rPr>
              <w:t>P</w:t>
            </w:r>
            <w:r>
              <w:rPr>
                <w:rStyle w:val="TABLEBodytext"/>
                <w:color w:val="auto"/>
                <w:szCs w:val="22"/>
              </w:rPr>
              <w:t>aula Cowan</w:t>
            </w:r>
          </w:p>
        </w:tc>
        <w:tc>
          <w:tcPr>
            <w:tcW w:w="4372" w:type="dxa"/>
            <w:tcBorders>
              <w:top w:val="single" w:sz="4" w:space="0" w:color="FFFFFF"/>
              <w:bottom w:val="single" w:sz="4" w:space="0" w:color="FFFFFF"/>
            </w:tcBorders>
            <w:shd w:val="clear" w:color="auto" w:fill="E6E7E8"/>
            <w:vAlign w:val="center"/>
          </w:tcPr>
          <w:p w14:paraId="1723CD03" w14:textId="70D6B9ED" w:rsidR="009373EC" w:rsidRPr="008F20E4" w:rsidRDefault="003920BC" w:rsidP="004A490E">
            <w:pPr>
              <w:pStyle w:val="BodyText"/>
              <w:rPr>
                <w:rStyle w:val="TABLEBodytext"/>
                <w:rFonts w:cs="Times New Roman"/>
                <w:color w:val="auto"/>
                <w:spacing w:val="0"/>
                <w:szCs w:val="22"/>
              </w:rPr>
            </w:pPr>
            <w:r>
              <w:rPr>
                <w:rStyle w:val="TABLEBodytext"/>
                <w:rFonts w:cs="Times New Roman"/>
                <w:color w:val="auto"/>
                <w:spacing w:val="0"/>
                <w:szCs w:val="22"/>
              </w:rPr>
              <w:t>paula.cowan</w:t>
            </w:r>
            <w:r w:rsidR="009373EC" w:rsidRPr="008F20E4">
              <w:rPr>
                <w:rStyle w:val="TABLEBodytext"/>
                <w:rFonts w:cs="Times New Roman"/>
                <w:color w:val="auto"/>
                <w:spacing w:val="0"/>
                <w:szCs w:val="22"/>
              </w:rPr>
              <w:t>@impactinstitute.com.au</w:t>
            </w:r>
          </w:p>
        </w:tc>
        <w:tc>
          <w:tcPr>
            <w:tcW w:w="1721" w:type="dxa"/>
            <w:tcBorders>
              <w:top w:val="single" w:sz="4" w:space="0" w:color="FFFFFF"/>
              <w:bottom w:val="single" w:sz="4" w:space="0" w:color="FFFFFF"/>
            </w:tcBorders>
            <w:shd w:val="clear" w:color="auto" w:fill="E6E7E8"/>
            <w:vAlign w:val="center"/>
          </w:tcPr>
          <w:p w14:paraId="537CA7F5" w14:textId="01C003FC" w:rsidR="009373EC" w:rsidRPr="008F20E4" w:rsidRDefault="00BA193E" w:rsidP="004A490E">
            <w:pPr>
              <w:pStyle w:val="BodyText"/>
              <w:rPr>
                <w:rStyle w:val="TABLEBodytext"/>
                <w:rFonts w:cs="Times New Roman"/>
                <w:color w:val="auto"/>
                <w:spacing w:val="0"/>
                <w:szCs w:val="22"/>
              </w:rPr>
            </w:pPr>
            <w:r>
              <w:rPr>
                <w:rStyle w:val="TABLEBodytext"/>
                <w:rFonts w:cs="Times New Roman"/>
                <w:color w:val="auto"/>
                <w:spacing w:val="0"/>
                <w:szCs w:val="22"/>
              </w:rPr>
              <w:t>0414</w:t>
            </w:r>
            <w:r w:rsidR="000E0AEA">
              <w:rPr>
                <w:rStyle w:val="TABLEBodytext"/>
                <w:rFonts w:cs="Times New Roman"/>
                <w:color w:val="auto"/>
                <w:spacing w:val="0"/>
                <w:szCs w:val="22"/>
              </w:rPr>
              <w:t xml:space="preserve"> 807 042</w:t>
            </w:r>
          </w:p>
        </w:tc>
      </w:tr>
      <w:tr w:rsidR="008F20E4" w:rsidRPr="00815350" w14:paraId="6359CEE8" w14:textId="77777777" w:rsidTr="00A02E6C">
        <w:trPr>
          <w:trHeight w:val="624"/>
          <w:tblCellSpacing w:w="11" w:type="dxa"/>
        </w:trPr>
        <w:tc>
          <w:tcPr>
            <w:tcW w:w="2094" w:type="dxa"/>
            <w:tcBorders>
              <w:top w:val="single" w:sz="4" w:space="0" w:color="FFFFFF"/>
              <w:bottom w:val="single" w:sz="4" w:space="0" w:color="FFFFFF"/>
            </w:tcBorders>
            <w:shd w:val="clear" w:color="auto" w:fill="E6E7E8"/>
            <w:vAlign w:val="center"/>
          </w:tcPr>
          <w:p w14:paraId="0579367B" w14:textId="77777777" w:rsidR="009373EC" w:rsidRPr="008F20E4" w:rsidRDefault="009373EC" w:rsidP="004A490E">
            <w:pPr>
              <w:pStyle w:val="BodyText"/>
              <w:rPr>
                <w:rStyle w:val="TABLEBodytext"/>
                <w:rFonts w:cs="Times New Roman"/>
                <w:color w:val="auto"/>
                <w:spacing w:val="0"/>
                <w:szCs w:val="22"/>
              </w:rPr>
            </w:pPr>
            <w:r w:rsidRPr="008F20E4">
              <w:rPr>
                <w:rStyle w:val="TABLEBodytext"/>
                <w:rFonts w:cs="Times New Roman"/>
                <w:color w:val="auto"/>
                <w:spacing w:val="0"/>
                <w:szCs w:val="22"/>
              </w:rPr>
              <w:t>Events Director:</w:t>
            </w:r>
          </w:p>
        </w:tc>
        <w:tc>
          <w:tcPr>
            <w:tcW w:w="1962" w:type="dxa"/>
            <w:tcBorders>
              <w:top w:val="single" w:sz="4" w:space="0" w:color="FFFFFF"/>
              <w:bottom w:val="single" w:sz="4" w:space="0" w:color="FFFFFF"/>
            </w:tcBorders>
            <w:shd w:val="clear" w:color="auto" w:fill="E6E7E8"/>
            <w:vAlign w:val="center"/>
          </w:tcPr>
          <w:p w14:paraId="162BB838" w14:textId="77777777" w:rsidR="009373EC" w:rsidRPr="008F20E4" w:rsidRDefault="009373EC" w:rsidP="004A490E">
            <w:pPr>
              <w:pStyle w:val="BodyText"/>
              <w:rPr>
                <w:rStyle w:val="TABLEBodytext"/>
                <w:rFonts w:cs="Times New Roman"/>
                <w:color w:val="auto"/>
                <w:spacing w:val="0"/>
                <w:szCs w:val="22"/>
              </w:rPr>
            </w:pPr>
            <w:r w:rsidRPr="008F20E4">
              <w:rPr>
                <w:rStyle w:val="TABLEBodytext"/>
                <w:rFonts w:cs="Times New Roman"/>
                <w:color w:val="auto"/>
                <w:spacing w:val="0"/>
                <w:szCs w:val="22"/>
              </w:rPr>
              <w:t>Kathryn Carey</w:t>
            </w:r>
          </w:p>
        </w:tc>
        <w:tc>
          <w:tcPr>
            <w:tcW w:w="4372" w:type="dxa"/>
            <w:tcBorders>
              <w:top w:val="single" w:sz="4" w:space="0" w:color="FFFFFF"/>
              <w:bottom w:val="single" w:sz="4" w:space="0" w:color="FFFFFF"/>
            </w:tcBorders>
            <w:shd w:val="clear" w:color="auto" w:fill="E6E7E8"/>
            <w:vAlign w:val="center"/>
          </w:tcPr>
          <w:p w14:paraId="26470447" w14:textId="77777777" w:rsidR="009373EC" w:rsidRPr="008F20E4" w:rsidRDefault="009373EC" w:rsidP="004A490E">
            <w:pPr>
              <w:pStyle w:val="BodyText"/>
              <w:rPr>
                <w:rStyle w:val="TABLEBodytext"/>
                <w:rFonts w:cs="Times New Roman"/>
                <w:color w:val="auto"/>
                <w:spacing w:val="0"/>
                <w:szCs w:val="22"/>
              </w:rPr>
            </w:pPr>
            <w:r w:rsidRPr="008F20E4">
              <w:rPr>
                <w:rStyle w:val="TABLEBodytext"/>
                <w:rFonts w:cs="Times New Roman"/>
                <w:color w:val="auto"/>
                <w:spacing w:val="0"/>
                <w:szCs w:val="22"/>
              </w:rPr>
              <w:t>kathryn.carey@impactinstitute.com.au</w:t>
            </w:r>
          </w:p>
        </w:tc>
        <w:tc>
          <w:tcPr>
            <w:tcW w:w="1721" w:type="dxa"/>
            <w:tcBorders>
              <w:top w:val="single" w:sz="4" w:space="0" w:color="FFFFFF"/>
              <w:bottom w:val="single" w:sz="4" w:space="0" w:color="FFFFFF"/>
            </w:tcBorders>
            <w:shd w:val="clear" w:color="auto" w:fill="E6E7E8"/>
            <w:vAlign w:val="center"/>
          </w:tcPr>
          <w:p w14:paraId="0D7BD9A9" w14:textId="77777777" w:rsidR="009373EC" w:rsidRPr="008F20E4" w:rsidRDefault="009373EC" w:rsidP="004A490E">
            <w:pPr>
              <w:pStyle w:val="BodyText"/>
              <w:rPr>
                <w:rStyle w:val="TABLEBodytext"/>
                <w:rFonts w:cs="Times New Roman"/>
                <w:color w:val="auto"/>
                <w:spacing w:val="0"/>
                <w:szCs w:val="22"/>
              </w:rPr>
            </w:pPr>
            <w:r w:rsidRPr="008F20E4">
              <w:rPr>
                <w:rStyle w:val="TABLEBodytext"/>
                <w:rFonts w:cs="Times New Roman"/>
                <w:color w:val="auto"/>
                <w:spacing w:val="0"/>
                <w:szCs w:val="22"/>
              </w:rPr>
              <w:t>0418 969 149</w:t>
            </w:r>
          </w:p>
        </w:tc>
      </w:tr>
      <w:bookmarkEnd w:id="3"/>
    </w:tbl>
    <w:p w14:paraId="1E3A36D9" w14:textId="77777777" w:rsidR="00731EAF" w:rsidRDefault="00731EAF" w:rsidP="00731EAF">
      <w:pPr>
        <w:pStyle w:val="Heading2"/>
        <w:rPr>
          <w:rStyle w:val="HEADING1LIGHT"/>
          <w:rFonts w:ascii="ArtegraSans-Medium" w:hAnsi="ArtegraSans-Medium" w:cs="Times New Roman"/>
          <w:b w:val="0"/>
          <w:spacing w:val="0"/>
          <w:sz w:val="30"/>
          <w:szCs w:val="30"/>
        </w:rPr>
      </w:pPr>
    </w:p>
    <w:p w14:paraId="3CB22EA6" w14:textId="77777777" w:rsidR="00731EAF" w:rsidRDefault="00731EAF" w:rsidP="004A490E">
      <w:pPr>
        <w:pStyle w:val="BodyText"/>
        <w:rPr>
          <w:rFonts w:eastAsiaTheme="majorEastAsia"/>
        </w:rPr>
      </w:pPr>
    </w:p>
    <w:p w14:paraId="18923DDB" w14:textId="77777777" w:rsidR="00731EAF" w:rsidRDefault="00731EAF" w:rsidP="004A490E">
      <w:pPr>
        <w:pStyle w:val="BodyText"/>
        <w:rPr>
          <w:rFonts w:eastAsiaTheme="majorEastAsia"/>
        </w:rPr>
      </w:pPr>
    </w:p>
    <w:p w14:paraId="02FC4C41" w14:textId="77777777" w:rsidR="00731EAF" w:rsidRDefault="00731EAF" w:rsidP="004A490E">
      <w:pPr>
        <w:pStyle w:val="BodyText"/>
        <w:rPr>
          <w:rFonts w:eastAsiaTheme="majorEastAsia"/>
        </w:rPr>
      </w:pPr>
    </w:p>
    <w:p w14:paraId="22F59CC1" w14:textId="77777777" w:rsidR="00731EAF" w:rsidRDefault="00731EAF" w:rsidP="004A490E">
      <w:pPr>
        <w:pStyle w:val="BodyText"/>
        <w:rPr>
          <w:rFonts w:eastAsiaTheme="majorEastAsia"/>
        </w:rPr>
      </w:pPr>
    </w:p>
    <w:p w14:paraId="53EAD9FD" w14:textId="77777777" w:rsidR="00731EAF" w:rsidRDefault="00731EAF" w:rsidP="004A490E">
      <w:pPr>
        <w:pStyle w:val="BodyText"/>
        <w:rPr>
          <w:rFonts w:eastAsiaTheme="majorEastAsia"/>
        </w:rPr>
      </w:pPr>
    </w:p>
    <w:p w14:paraId="34A9B274" w14:textId="77777777" w:rsidR="00731EAF" w:rsidRDefault="00731EAF" w:rsidP="004A490E">
      <w:pPr>
        <w:pStyle w:val="BodyText"/>
        <w:rPr>
          <w:rFonts w:eastAsiaTheme="majorEastAsia"/>
        </w:rPr>
      </w:pPr>
    </w:p>
    <w:p w14:paraId="612F2482" w14:textId="77777777" w:rsidR="00731EAF" w:rsidRDefault="00731EAF" w:rsidP="004A490E">
      <w:pPr>
        <w:pStyle w:val="BodyText"/>
        <w:rPr>
          <w:rFonts w:eastAsiaTheme="majorEastAsia"/>
        </w:rPr>
      </w:pPr>
    </w:p>
    <w:p w14:paraId="3EF449F2" w14:textId="77777777" w:rsidR="00731EAF" w:rsidRDefault="00731EAF" w:rsidP="004A490E">
      <w:pPr>
        <w:pStyle w:val="BodyText"/>
        <w:rPr>
          <w:rFonts w:eastAsiaTheme="majorEastAsia"/>
        </w:rPr>
      </w:pPr>
    </w:p>
    <w:p w14:paraId="160BCA39" w14:textId="77777777" w:rsidR="00731EAF" w:rsidRDefault="00731EAF" w:rsidP="004A490E">
      <w:pPr>
        <w:pStyle w:val="BodyText"/>
        <w:rPr>
          <w:rFonts w:eastAsiaTheme="majorEastAsia"/>
        </w:rPr>
      </w:pPr>
    </w:p>
    <w:p w14:paraId="5584F8AA" w14:textId="77777777" w:rsidR="00731EAF" w:rsidRDefault="00731EAF" w:rsidP="004A490E">
      <w:pPr>
        <w:pStyle w:val="BodyText"/>
        <w:rPr>
          <w:rFonts w:eastAsiaTheme="majorEastAsia"/>
        </w:rPr>
      </w:pPr>
    </w:p>
    <w:p w14:paraId="00FA7D18" w14:textId="77777777" w:rsidR="00731EAF" w:rsidRDefault="00731EAF" w:rsidP="004A490E">
      <w:pPr>
        <w:pStyle w:val="BodyText"/>
        <w:rPr>
          <w:rFonts w:eastAsiaTheme="majorEastAsia"/>
        </w:rPr>
      </w:pPr>
    </w:p>
    <w:p w14:paraId="515CAF6A" w14:textId="77777777" w:rsidR="00731EAF" w:rsidRDefault="00731EAF" w:rsidP="004A490E">
      <w:pPr>
        <w:pStyle w:val="BodyText"/>
        <w:rPr>
          <w:rFonts w:eastAsiaTheme="majorEastAsia"/>
        </w:rPr>
      </w:pPr>
    </w:p>
    <w:p w14:paraId="190783EC" w14:textId="77777777" w:rsidR="00731EAF" w:rsidRDefault="00731EAF" w:rsidP="004A490E">
      <w:pPr>
        <w:pStyle w:val="BodyText"/>
        <w:rPr>
          <w:rFonts w:eastAsiaTheme="majorEastAsia"/>
        </w:rPr>
      </w:pPr>
    </w:p>
    <w:p w14:paraId="0DF2EE30" w14:textId="77777777" w:rsidR="00731EAF" w:rsidRDefault="00731EAF" w:rsidP="004A490E">
      <w:pPr>
        <w:pStyle w:val="BodyText"/>
        <w:rPr>
          <w:rFonts w:eastAsiaTheme="majorEastAsia"/>
        </w:rPr>
      </w:pPr>
    </w:p>
    <w:p w14:paraId="47103985" w14:textId="77777777" w:rsidR="00731EAF" w:rsidRPr="00731EAF" w:rsidRDefault="00731EAF" w:rsidP="004A490E">
      <w:pPr>
        <w:pStyle w:val="BodyText"/>
        <w:rPr>
          <w:rFonts w:eastAsiaTheme="majorEastAsia"/>
        </w:rPr>
      </w:pPr>
    </w:p>
    <w:p w14:paraId="38AAFE0A" w14:textId="77777777" w:rsidR="00105E8F" w:rsidRDefault="009373EC" w:rsidP="00236BEF">
      <w:pPr>
        <w:pStyle w:val="Heading1"/>
      </w:pPr>
      <w:bookmarkStart w:id="6" w:name="_Toc136358387"/>
      <w:r w:rsidRPr="00731EAF">
        <w:rPr>
          <w:rStyle w:val="HEADING1LIGHT"/>
          <w:rFonts w:ascii="ArtegraSansAlt-Bold" w:hAnsi="ArtegraSansAlt-Bold"/>
          <w:b/>
          <w:bCs w:val="0"/>
          <w:spacing w:val="0"/>
          <w:sz w:val="38"/>
          <w:szCs w:val="38"/>
        </w:rPr>
        <w:lastRenderedPageBreak/>
        <w:t>EVENT</w:t>
      </w:r>
      <w:r w:rsidRPr="00731EAF">
        <w:rPr>
          <w:rStyle w:val="TOCHEADINGLIGHT"/>
          <w:b/>
          <w:spacing w:val="0"/>
          <w:sz w:val="38"/>
          <w:szCs w:val="38"/>
        </w:rPr>
        <w:t xml:space="preserve"> </w:t>
      </w:r>
      <w:bookmarkEnd w:id="0"/>
      <w:r w:rsidRPr="00731EAF">
        <w:t>INTRODUCTION</w:t>
      </w:r>
      <w:bookmarkEnd w:id="6"/>
    </w:p>
    <w:p w14:paraId="21A71A84" w14:textId="77777777" w:rsidR="006102F3" w:rsidRPr="003E4969" w:rsidRDefault="006102F3" w:rsidP="006102F3">
      <w:pPr>
        <w:pStyle w:val="Heading2"/>
      </w:pPr>
      <w:bookmarkStart w:id="7" w:name="_Toc136358388"/>
      <w:r w:rsidRPr="003E4969">
        <w:t>About Social Impact Summit</w:t>
      </w:r>
      <w:bookmarkEnd w:id="7"/>
    </w:p>
    <w:p w14:paraId="22B0FF90" w14:textId="77777777" w:rsidR="006102F3" w:rsidRDefault="006102F3" w:rsidP="004A490E">
      <w:pPr>
        <w:pStyle w:val="BodyText"/>
      </w:pPr>
      <w:r w:rsidRPr="00E11C5E">
        <w:t>Australia is undergoing a generational shift where purpose and profit co-exist for the benefit of people and communities.</w:t>
      </w:r>
      <w:r>
        <w:t xml:space="preserve"> </w:t>
      </w:r>
      <w:r w:rsidRPr="00E11C5E">
        <w:t xml:space="preserve">For the first time, the Federal Government </w:t>
      </w:r>
      <w:proofErr w:type="gramStart"/>
      <w:r w:rsidRPr="00E11C5E">
        <w:t>is  implementing</w:t>
      </w:r>
      <w:proofErr w:type="gramEnd"/>
      <w:r w:rsidRPr="00E11C5E">
        <w:t xml:space="preserve">  a  “wellbeing  budget”  that  immediately  impacts  our  national  conversations and priorities. As a nation, we’re discovering what it means to recognise social and economic outcomes are interdependent. </w:t>
      </w:r>
    </w:p>
    <w:p w14:paraId="7B490755" w14:textId="77777777" w:rsidR="006102F3" w:rsidRDefault="006102F3" w:rsidP="004A490E">
      <w:pPr>
        <w:pStyle w:val="BodyText"/>
      </w:pPr>
    </w:p>
    <w:p w14:paraId="3BAB47C8" w14:textId="77777777" w:rsidR="006102F3" w:rsidRDefault="006102F3" w:rsidP="004A490E">
      <w:pPr>
        <w:pStyle w:val="BodyText"/>
      </w:pPr>
      <w:r w:rsidRPr="00E11C5E">
        <w:t xml:space="preserve">Leaders and decision-makers across government, social sector and corporate </w:t>
      </w:r>
      <w:proofErr w:type="gramStart"/>
      <w:r w:rsidRPr="00E11C5E">
        <w:t>organisations  are</w:t>
      </w:r>
      <w:proofErr w:type="gramEnd"/>
      <w:r w:rsidRPr="00E11C5E">
        <w:t xml:space="preserve">  also  taking  a  closer  look at this dynamic. How can we make a positive difference in the community? And, candidly, what’s in it for us? </w:t>
      </w:r>
    </w:p>
    <w:p w14:paraId="34ED9FE5" w14:textId="77777777" w:rsidR="006102F3" w:rsidRDefault="006102F3" w:rsidP="004A490E">
      <w:pPr>
        <w:pStyle w:val="BodyText"/>
      </w:pPr>
    </w:p>
    <w:p w14:paraId="1B1BDEAC" w14:textId="77777777" w:rsidR="006102F3" w:rsidRDefault="006102F3" w:rsidP="004A490E">
      <w:pPr>
        <w:pStyle w:val="BodyText"/>
      </w:pPr>
      <w:r w:rsidRPr="00E11C5E">
        <w:t xml:space="preserve">The inaugural 2023 Social Impact Summit is set to become the largest gathering of social impact leaders from across the Australian purpose and profit ecosphere. We have different titles, </w:t>
      </w:r>
      <w:proofErr w:type="gramStart"/>
      <w:r w:rsidRPr="00E11C5E">
        <w:t>stories  and</w:t>
      </w:r>
      <w:proofErr w:type="gramEnd"/>
      <w:r w:rsidRPr="00E11C5E">
        <w:t xml:space="preserve">  talents  but  all  share  a  commitment  to  impacting  positive  social  change  in  Australia and beyond. </w:t>
      </w:r>
    </w:p>
    <w:p w14:paraId="173A3518" w14:textId="77777777" w:rsidR="006102F3" w:rsidRDefault="006102F3" w:rsidP="004A490E">
      <w:pPr>
        <w:pStyle w:val="BodyText"/>
      </w:pPr>
    </w:p>
    <w:p w14:paraId="2F138D92" w14:textId="77777777" w:rsidR="006102F3" w:rsidRPr="00E11C5E" w:rsidRDefault="006102F3" w:rsidP="004A490E">
      <w:pPr>
        <w:pStyle w:val="BodyText"/>
      </w:pPr>
      <w:r w:rsidRPr="00E11C5E">
        <w:t xml:space="preserve">Inspired by their stories and our passion for actionable ideas, the summit’s agenda is Together </w:t>
      </w:r>
      <w:proofErr w:type="gramStart"/>
      <w:r w:rsidRPr="00E11C5E">
        <w:t>for  Good</w:t>
      </w:r>
      <w:proofErr w:type="gramEnd"/>
      <w:r w:rsidRPr="00E11C5E">
        <w:t xml:space="preserve">:  Accelerating  a  fair, just and inclusive Australian society. We’re   passionate   about   </w:t>
      </w:r>
      <w:proofErr w:type="gramStart"/>
      <w:r w:rsidRPr="00E11C5E">
        <w:t>inspiring,  informing</w:t>
      </w:r>
      <w:proofErr w:type="gramEnd"/>
      <w:r w:rsidRPr="00E11C5E">
        <w:t xml:space="preserve"> and equipping the current and next generation of leaders to make long-term, positive and sustainable impact on people and communities.</w:t>
      </w:r>
    </w:p>
    <w:p w14:paraId="7C397C76" w14:textId="77777777" w:rsidR="00BB4C6A" w:rsidRDefault="00BB4C6A" w:rsidP="004A490E">
      <w:pPr>
        <w:pStyle w:val="BodyText"/>
      </w:pPr>
    </w:p>
    <w:p w14:paraId="0F47EA9F" w14:textId="77777777" w:rsidR="006102F3" w:rsidRDefault="006102F3" w:rsidP="004A490E">
      <w:pPr>
        <w:pStyle w:val="BodyText"/>
      </w:pPr>
    </w:p>
    <w:p w14:paraId="05B38109" w14:textId="7E6DEF1B" w:rsidR="00BB4C6A" w:rsidRPr="006102F3" w:rsidRDefault="00BB4C6A" w:rsidP="006102F3">
      <w:pPr>
        <w:pStyle w:val="Heading2"/>
      </w:pPr>
      <w:bookmarkStart w:id="8" w:name="_Toc136358389"/>
      <w:r w:rsidRPr="006102F3">
        <w:t>E</w:t>
      </w:r>
      <w:r w:rsidR="006102F3" w:rsidRPr="006102F3">
        <w:t>xpo Hours</w:t>
      </w:r>
      <w:r w:rsidR="00F21D2E">
        <w:t>: 8</w:t>
      </w:r>
      <w:r w:rsidR="00B13989">
        <w:t xml:space="preserve">am – </w:t>
      </w:r>
      <w:r w:rsidR="007D4DEA">
        <w:t>5.15</w:t>
      </w:r>
      <w:r w:rsidR="00B13989">
        <w:t>pm</w:t>
      </w:r>
      <w:bookmarkEnd w:id="8"/>
    </w:p>
    <w:p w14:paraId="12A66534" w14:textId="3F916273" w:rsidR="006102F3" w:rsidRPr="006102F3" w:rsidRDefault="006102F3" w:rsidP="006102F3">
      <w:pPr>
        <w:pStyle w:val="Heading2"/>
      </w:pPr>
      <w:bookmarkStart w:id="9" w:name="_Toc136358390"/>
      <w:r w:rsidRPr="006102F3">
        <w:t>Venue</w:t>
      </w:r>
      <w:r w:rsidR="000E0AEA">
        <w:t>: Aerial UTS Function Centre</w:t>
      </w:r>
      <w:bookmarkEnd w:id="9"/>
    </w:p>
    <w:p w14:paraId="3C1075FE" w14:textId="37CED01D" w:rsidR="006102F3" w:rsidRPr="006102F3" w:rsidRDefault="006102F3" w:rsidP="006102F3">
      <w:pPr>
        <w:pStyle w:val="Heading2"/>
      </w:pPr>
      <w:bookmarkStart w:id="10" w:name="_Toc136358391"/>
      <w:r w:rsidRPr="006102F3">
        <w:t>Location</w:t>
      </w:r>
      <w:r w:rsidR="008128E8">
        <w:t xml:space="preserve">: </w:t>
      </w:r>
      <w:r w:rsidR="000B6748">
        <w:t xml:space="preserve">Building 10, Level 7/235 Jones St, </w:t>
      </w:r>
      <w:proofErr w:type="spellStart"/>
      <w:r w:rsidR="000B6748">
        <w:t>Ulitmo</w:t>
      </w:r>
      <w:bookmarkEnd w:id="10"/>
      <w:proofErr w:type="spellEnd"/>
    </w:p>
    <w:p w14:paraId="3DA7D6E4" w14:textId="3993FABB" w:rsidR="006102F3" w:rsidRPr="00BB4C6A" w:rsidRDefault="006102F3" w:rsidP="004A490E">
      <w:pPr>
        <w:pStyle w:val="BodyText"/>
        <w:sectPr w:rsidR="006102F3" w:rsidRPr="00BB4C6A" w:rsidSect="00BB4C6A">
          <w:headerReference w:type="default" r:id="rId15"/>
          <w:footerReference w:type="default" r:id="rId16"/>
          <w:type w:val="continuous"/>
          <w:pgSz w:w="11910" w:h="16840"/>
          <w:pgMar w:top="1134" w:right="851" w:bottom="851" w:left="851" w:header="731" w:footer="153" w:gutter="0"/>
          <w:cols w:space="720"/>
        </w:sectPr>
      </w:pPr>
    </w:p>
    <w:p w14:paraId="44B6735D" w14:textId="77777777" w:rsidR="009373EC" w:rsidRPr="006102F3" w:rsidRDefault="009373EC" w:rsidP="006102F3">
      <w:pPr>
        <w:pStyle w:val="Heading1"/>
        <w:rPr>
          <w:rStyle w:val="HEADING1LIGHT"/>
          <w:rFonts w:ascii="ArtegraSansAlt-Bold" w:hAnsi="ArtegraSansAlt-Bold"/>
          <w:b/>
          <w:bCs w:val="0"/>
          <w:spacing w:val="0"/>
          <w:sz w:val="38"/>
          <w:szCs w:val="38"/>
        </w:rPr>
      </w:pPr>
      <w:bookmarkStart w:id="11" w:name="_Toc136358392"/>
      <w:r w:rsidRPr="006102F3">
        <w:rPr>
          <w:rStyle w:val="HEADING1LIGHT"/>
          <w:rFonts w:ascii="ArtegraSansAlt-Bold" w:hAnsi="ArtegraSansAlt-Bold"/>
          <w:b/>
          <w:bCs w:val="0"/>
          <w:spacing w:val="0"/>
          <w:sz w:val="38"/>
          <w:szCs w:val="38"/>
        </w:rPr>
        <w:lastRenderedPageBreak/>
        <w:t>REASON FOR A COVIDSAFE EVENT PLAN</w:t>
      </w:r>
      <w:bookmarkEnd w:id="11"/>
    </w:p>
    <w:p w14:paraId="26748BAE" w14:textId="77777777" w:rsidR="009373EC" w:rsidRDefault="009373EC" w:rsidP="009373EC">
      <w:pPr>
        <w:rPr>
          <w:rFonts w:ascii="Helvetica Neue" w:hAnsi="Helvetica Neue"/>
        </w:rPr>
      </w:pPr>
    </w:p>
    <w:p w14:paraId="601F6455" w14:textId="77777777" w:rsidR="009373EC" w:rsidRPr="00983F9F" w:rsidRDefault="009373EC" w:rsidP="004A490E">
      <w:pPr>
        <w:pStyle w:val="BodyText"/>
      </w:pPr>
      <w:r w:rsidRPr="00983F9F">
        <w:t xml:space="preserve">The health and safety of all patrons remain the number one priority, with event specific health, hygiene and density monitoring being implemented. Impact Institute will continually be guided by State Government regulations and restrictions at the time of the event </w:t>
      </w:r>
      <w:proofErr w:type="gramStart"/>
      <w:r w:rsidRPr="00983F9F">
        <w:t>in order to</w:t>
      </w:r>
      <w:proofErr w:type="gramEnd"/>
      <w:r w:rsidRPr="00983F9F">
        <w:t xml:space="preserve"> ensure our Expo operates as a </w:t>
      </w:r>
      <w:proofErr w:type="spellStart"/>
      <w:r w:rsidRPr="00983F9F">
        <w:t>COVIDSafe</w:t>
      </w:r>
      <w:proofErr w:type="spellEnd"/>
      <w:r w:rsidRPr="00983F9F">
        <w:t xml:space="preserve"> event.</w:t>
      </w:r>
    </w:p>
    <w:p w14:paraId="2F58EDB7" w14:textId="77777777" w:rsidR="009373EC" w:rsidRPr="00983F9F" w:rsidRDefault="009373EC" w:rsidP="004A490E">
      <w:pPr>
        <w:pStyle w:val="BodyText"/>
      </w:pPr>
    </w:p>
    <w:p w14:paraId="01A46159" w14:textId="77777777" w:rsidR="009373EC" w:rsidRPr="00983F9F" w:rsidRDefault="009373EC" w:rsidP="004A490E">
      <w:pPr>
        <w:pStyle w:val="BodyText"/>
      </w:pPr>
      <w:r w:rsidRPr="00983F9F">
        <w:t xml:space="preserve">As the event organiser, Impact Institute (II), together with the venue, have primary responsibility of ensuring the Expo is a </w:t>
      </w:r>
      <w:proofErr w:type="spellStart"/>
      <w:r w:rsidRPr="00983F9F">
        <w:t>COVIDSafe</w:t>
      </w:r>
      <w:proofErr w:type="spellEnd"/>
      <w:r w:rsidRPr="00983F9F">
        <w:t xml:space="preserve"> event. This responsibility requires the organiser and venues to have in place a comprehensive </w:t>
      </w:r>
      <w:proofErr w:type="spellStart"/>
      <w:r w:rsidRPr="00983F9F">
        <w:t>COVIDSafe</w:t>
      </w:r>
      <w:proofErr w:type="spellEnd"/>
      <w:r w:rsidRPr="00983F9F">
        <w:t xml:space="preserve"> Event Plan. This plan incorporates State Government and Public Health regulations and restrictions put in place to help prevent infection, reduce the risk of </w:t>
      </w:r>
      <w:proofErr w:type="gramStart"/>
      <w:r w:rsidRPr="00983F9F">
        <w:t>transmission</w:t>
      </w:r>
      <w:proofErr w:type="gramEnd"/>
      <w:r w:rsidRPr="00983F9F">
        <w:t xml:space="preserve"> and ensure </w:t>
      </w:r>
      <w:proofErr w:type="spellStart"/>
      <w:r w:rsidRPr="00983F9F">
        <w:t>COVIDSafety</w:t>
      </w:r>
      <w:proofErr w:type="spellEnd"/>
      <w:r w:rsidRPr="00983F9F">
        <w:t xml:space="preserve"> is paramount. Should these regulations and restrictions evolve, so to, will our </w:t>
      </w:r>
      <w:proofErr w:type="spellStart"/>
      <w:r w:rsidRPr="00983F9F">
        <w:t>COVIDSafe</w:t>
      </w:r>
      <w:proofErr w:type="spellEnd"/>
      <w:r w:rsidRPr="00983F9F">
        <w:t xml:space="preserve"> Event Plan.</w:t>
      </w:r>
    </w:p>
    <w:p w14:paraId="1A373AF9" w14:textId="77777777" w:rsidR="009373EC" w:rsidRPr="00983F9F" w:rsidRDefault="009373EC" w:rsidP="004A490E">
      <w:pPr>
        <w:pStyle w:val="BodyText"/>
      </w:pPr>
    </w:p>
    <w:p w14:paraId="53DE194E" w14:textId="77777777" w:rsidR="009373EC" w:rsidRPr="00983F9F" w:rsidRDefault="009373EC" w:rsidP="004A490E">
      <w:pPr>
        <w:pStyle w:val="BodyText"/>
      </w:pPr>
      <w:r w:rsidRPr="00983F9F">
        <w:t xml:space="preserve">The effectiveness of all </w:t>
      </w:r>
      <w:proofErr w:type="spellStart"/>
      <w:r w:rsidRPr="00983F9F">
        <w:t>COVIDSafe</w:t>
      </w:r>
      <w:proofErr w:type="spellEnd"/>
      <w:r w:rsidRPr="00983F9F">
        <w:t xml:space="preserve"> measures put in place together with any other risks will be continually monitored for effectiveness. Where it is found that improvements or alterations to the plan are required, they will be implemented accordingly.</w:t>
      </w:r>
    </w:p>
    <w:p w14:paraId="0A7DA92E" w14:textId="77777777" w:rsidR="009373EC" w:rsidRDefault="009373EC" w:rsidP="009373EC"/>
    <w:p w14:paraId="11D011CC" w14:textId="77777777" w:rsidR="009373EC" w:rsidRDefault="009373EC" w:rsidP="009373EC"/>
    <w:p w14:paraId="7647688B" w14:textId="77777777" w:rsidR="009373EC" w:rsidRDefault="009373EC" w:rsidP="009373EC"/>
    <w:p w14:paraId="2C82877F" w14:textId="77777777" w:rsidR="009373EC" w:rsidRDefault="009373EC" w:rsidP="009373EC"/>
    <w:p w14:paraId="2694D54D" w14:textId="77777777" w:rsidR="009373EC" w:rsidRDefault="009373EC" w:rsidP="009373EC"/>
    <w:p w14:paraId="36C7AD5C" w14:textId="77777777" w:rsidR="009373EC" w:rsidRDefault="009373EC" w:rsidP="009373EC"/>
    <w:p w14:paraId="255279B7" w14:textId="77777777" w:rsidR="009373EC" w:rsidRDefault="009373EC" w:rsidP="009373EC"/>
    <w:p w14:paraId="68142C68" w14:textId="77777777" w:rsidR="009373EC" w:rsidRDefault="009373EC" w:rsidP="009373EC"/>
    <w:p w14:paraId="68F88432" w14:textId="77777777" w:rsidR="009373EC" w:rsidRDefault="009373EC" w:rsidP="009373EC"/>
    <w:p w14:paraId="20F45A04" w14:textId="77777777" w:rsidR="009373EC" w:rsidRDefault="009373EC" w:rsidP="009373EC"/>
    <w:p w14:paraId="592E1BDA" w14:textId="77777777" w:rsidR="009373EC" w:rsidRDefault="009373EC" w:rsidP="009373EC"/>
    <w:p w14:paraId="58EF5036" w14:textId="77777777" w:rsidR="009373EC" w:rsidRDefault="009373EC" w:rsidP="009373EC"/>
    <w:p w14:paraId="6FE51589" w14:textId="77777777" w:rsidR="009373EC" w:rsidRDefault="009373EC" w:rsidP="009373EC"/>
    <w:p w14:paraId="42781484" w14:textId="77777777" w:rsidR="009373EC" w:rsidRDefault="009373EC" w:rsidP="009373EC"/>
    <w:p w14:paraId="13B7ED96" w14:textId="77777777" w:rsidR="009373EC" w:rsidRDefault="009373EC" w:rsidP="009373EC"/>
    <w:p w14:paraId="122260F9" w14:textId="77777777" w:rsidR="009373EC" w:rsidRDefault="009373EC" w:rsidP="009373EC"/>
    <w:p w14:paraId="4BEEDCE4" w14:textId="77777777" w:rsidR="009373EC" w:rsidRDefault="009373EC" w:rsidP="009373EC"/>
    <w:p w14:paraId="259CE5A8" w14:textId="77777777" w:rsidR="009373EC" w:rsidRDefault="009373EC" w:rsidP="009373EC"/>
    <w:p w14:paraId="0F2314CF" w14:textId="77777777" w:rsidR="009373EC" w:rsidRDefault="009373EC" w:rsidP="009373EC"/>
    <w:p w14:paraId="4FE1F435" w14:textId="77777777" w:rsidR="009373EC" w:rsidRDefault="009373EC" w:rsidP="009373EC"/>
    <w:p w14:paraId="2A627923" w14:textId="77777777" w:rsidR="009373EC" w:rsidRDefault="009373EC" w:rsidP="009373EC"/>
    <w:p w14:paraId="1ECDEC10" w14:textId="77777777" w:rsidR="009373EC" w:rsidRDefault="009373EC" w:rsidP="009373EC"/>
    <w:p w14:paraId="5CE5EC11" w14:textId="77777777" w:rsidR="009373EC" w:rsidRDefault="009373EC" w:rsidP="009373EC"/>
    <w:p w14:paraId="7B9E223C" w14:textId="6C9A6109" w:rsidR="009373EC" w:rsidRDefault="004A490E" w:rsidP="009373EC">
      <w:pPr>
        <w:pStyle w:val="BasicParagraph"/>
        <w:rPr>
          <w:rStyle w:val="HEADING1LIGHT"/>
          <w:b w:val="0"/>
        </w:rPr>
      </w:pPr>
      <w:r>
        <w:rPr>
          <w:rStyle w:val="HEADING1LIGHT"/>
          <w:b w:val="0"/>
        </w:rPr>
        <w:softHyphen/>
      </w:r>
    </w:p>
    <w:p w14:paraId="7C9464BC" w14:textId="77777777" w:rsidR="009373EC" w:rsidRPr="006102F3" w:rsidRDefault="009373EC" w:rsidP="006102F3">
      <w:pPr>
        <w:pStyle w:val="Heading1"/>
        <w:rPr>
          <w:rStyle w:val="HEADING1LIGHT"/>
          <w:rFonts w:ascii="ArtegraSansAlt-Bold" w:hAnsi="ArtegraSansAlt-Bold"/>
          <w:b/>
          <w:bCs w:val="0"/>
          <w:spacing w:val="0"/>
          <w:sz w:val="38"/>
          <w:szCs w:val="38"/>
        </w:rPr>
      </w:pPr>
      <w:bookmarkStart w:id="12" w:name="_Toc136358393"/>
      <w:r w:rsidRPr="006102F3">
        <w:rPr>
          <w:rStyle w:val="HEADING1LIGHT"/>
          <w:rFonts w:ascii="ArtegraSansAlt-Bold" w:hAnsi="ArtegraSansAlt-Bold"/>
          <w:b/>
          <w:bCs w:val="0"/>
          <w:spacing w:val="0"/>
          <w:sz w:val="38"/>
          <w:szCs w:val="38"/>
        </w:rPr>
        <w:lastRenderedPageBreak/>
        <w:t>COVIDSAFE EVENT PLAN – REVIEW &amp; MONITORING PROCESS</w:t>
      </w:r>
      <w:bookmarkEnd w:id="12"/>
    </w:p>
    <w:p w14:paraId="449CA177" w14:textId="77777777" w:rsidR="006102F3" w:rsidRDefault="006102F3" w:rsidP="004A490E">
      <w:pPr>
        <w:pStyle w:val="BodyText"/>
        <w:rPr>
          <w:rStyle w:val="HEADING1LIGHT"/>
          <w:rFonts w:ascii="ArtegraSans-Regular" w:eastAsia="Times" w:hAnsi="ArtegraSans-Regular" w:cs="Times New Roman"/>
          <w:b w:val="0"/>
          <w:bCs w:val="0"/>
          <w:color w:val="auto"/>
          <w:spacing w:val="0"/>
          <w:sz w:val="22"/>
          <w:szCs w:val="22"/>
        </w:rPr>
      </w:pPr>
    </w:p>
    <w:p w14:paraId="50C97FD5" w14:textId="161F2A0B" w:rsidR="009373EC" w:rsidRPr="004A490E" w:rsidRDefault="009373EC" w:rsidP="004A490E">
      <w:pPr>
        <w:pStyle w:val="BodyText"/>
        <w:rPr>
          <w:rStyle w:val="HEADING1LIGHT"/>
          <w:rFonts w:ascii="ArtegraSans-Regular" w:eastAsia="Times" w:hAnsi="ArtegraSans-Regular" w:cs="Times New Roman"/>
          <w:b w:val="0"/>
          <w:bCs w:val="0"/>
          <w:color w:val="auto"/>
          <w:spacing w:val="0"/>
          <w:sz w:val="22"/>
          <w:szCs w:val="22"/>
        </w:rPr>
      </w:pPr>
      <w:r w:rsidRPr="004A490E">
        <w:rPr>
          <w:rStyle w:val="HEADING1LIGHT"/>
          <w:rFonts w:ascii="ArtegraSans-Regular" w:eastAsia="Times" w:hAnsi="ArtegraSans-Regular" w:cs="Times New Roman"/>
          <w:b w:val="0"/>
          <w:bCs w:val="0"/>
          <w:color w:val="auto"/>
          <w:spacing w:val="0"/>
          <w:sz w:val="22"/>
          <w:szCs w:val="22"/>
        </w:rPr>
        <w:t xml:space="preserve">The </w:t>
      </w:r>
      <w:proofErr w:type="spellStart"/>
      <w:r w:rsidRPr="004A490E">
        <w:rPr>
          <w:rStyle w:val="HEADING1LIGHT"/>
          <w:rFonts w:ascii="ArtegraSans-Regular" w:eastAsia="Times" w:hAnsi="ArtegraSans-Regular" w:cs="Times New Roman"/>
          <w:b w:val="0"/>
          <w:bCs w:val="0"/>
          <w:color w:val="auto"/>
          <w:spacing w:val="0"/>
          <w:sz w:val="22"/>
          <w:szCs w:val="22"/>
        </w:rPr>
        <w:t>COVIDSafe</w:t>
      </w:r>
      <w:proofErr w:type="spellEnd"/>
      <w:r w:rsidRPr="004A490E">
        <w:rPr>
          <w:rStyle w:val="HEADING1LIGHT"/>
          <w:rFonts w:ascii="ArtegraSans-Regular" w:eastAsia="Times" w:hAnsi="ArtegraSans-Regular" w:cs="Times New Roman"/>
          <w:b w:val="0"/>
          <w:bCs w:val="0"/>
          <w:color w:val="auto"/>
          <w:spacing w:val="0"/>
          <w:sz w:val="22"/>
          <w:szCs w:val="22"/>
        </w:rPr>
        <w:t xml:space="preserve"> Event Plan will be continually monitored and reviewed both before and during events to ensure that ALL Expos take into consideration the most recent and up to date information regarding </w:t>
      </w:r>
      <w:proofErr w:type="spellStart"/>
      <w:r w:rsidRPr="004A490E">
        <w:rPr>
          <w:rStyle w:val="HEADING1LIGHT"/>
          <w:rFonts w:ascii="ArtegraSans-Regular" w:eastAsia="Times" w:hAnsi="ArtegraSans-Regular" w:cs="Times New Roman"/>
          <w:b w:val="0"/>
          <w:bCs w:val="0"/>
          <w:color w:val="auto"/>
          <w:spacing w:val="0"/>
          <w:sz w:val="22"/>
          <w:szCs w:val="22"/>
        </w:rPr>
        <w:t>COVIDSafe</w:t>
      </w:r>
      <w:proofErr w:type="spellEnd"/>
      <w:r w:rsidRPr="004A490E">
        <w:rPr>
          <w:rStyle w:val="HEADING1LIGHT"/>
          <w:rFonts w:ascii="ArtegraSans-Regular" w:eastAsia="Times" w:hAnsi="ArtegraSans-Regular" w:cs="Times New Roman"/>
          <w:b w:val="0"/>
          <w:bCs w:val="0"/>
          <w:color w:val="auto"/>
          <w:spacing w:val="0"/>
          <w:sz w:val="22"/>
          <w:szCs w:val="22"/>
        </w:rPr>
        <w:t xml:space="preserve"> restrictions and regulations for the state. Public Health directions will be included in this process with all revised information incorporated into the plan. Please see below the </w:t>
      </w:r>
      <w:proofErr w:type="spellStart"/>
      <w:r w:rsidRPr="004A490E">
        <w:rPr>
          <w:rStyle w:val="HEADING1LIGHT"/>
          <w:rFonts w:ascii="ArtegraSans-Regular" w:eastAsia="Times" w:hAnsi="ArtegraSans-Regular" w:cs="Times New Roman"/>
          <w:b w:val="0"/>
          <w:bCs w:val="0"/>
          <w:color w:val="auto"/>
          <w:spacing w:val="0"/>
          <w:sz w:val="22"/>
          <w:szCs w:val="22"/>
        </w:rPr>
        <w:t>COVIDSafe</w:t>
      </w:r>
      <w:proofErr w:type="spellEnd"/>
      <w:r w:rsidRPr="004A490E">
        <w:rPr>
          <w:rStyle w:val="HEADING1LIGHT"/>
          <w:rFonts w:ascii="ArtegraSans-Regular" w:eastAsia="Times" w:hAnsi="ArtegraSans-Regular" w:cs="Times New Roman"/>
          <w:b w:val="0"/>
          <w:bCs w:val="0"/>
          <w:color w:val="auto"/>
          <w:spacing w:val="0"/>
          <w:sz w:val="22"/>
          <w:szCs w:val="22"/>
        </w:rPr>
        <w:t xml:space="preserve"> Review Schedule:</w:t>
      </w:r>
    </w:p>
    <w:p w14:paraId="5D39E585" w14:textId="77777777" w:rsidR="009373EC" w:rsidRDefault="009373EC" w:rsidP="009373EC">
      <w:pPr>
        <w:pStyle w:val="BasicParagraph"/>
        <w:rPr>
          <w:rStyle w:val="HEADING1LIGHT"/>
          <w:b w:val="0"/>
        </w:rPr>
      </w:pPr>
    </w:p>
    <w:tbl>
      <w:tblPr>
        <w:tblStyle w:val="GridTable4-Accent1"/>
        <w:tblW w:w="10065" w:type="dxa"/>
        <w:tblBorders>
          <w:top w:val="none" w:sz="0" w:space="0" w:color="auto"/>
          <w:left w:val="none" w:sz="0" w:space="0" w:color="auto"/>
          <w:bottom w:val="none" w:sz="0" w:space="0" w:color="auto"/>
          <w:right w:val="none" w:sz="0" w:space="0" w:color="auto"/>
          <w:insideH w:val="single" w:sz="4" w:space="0" w:color="00BDCE"/>
          <w:insideV w:val="none" w:sz="0" w:space="0" w:color="auto"/>
        </w:tblBorders>
        <w:shd w:val="clear" w:color="auto" w:fill="00BDCE"/>
        <w:tblLook w:val="04A0" w:firstRow="1" w:lastRow="0" w:firstColumn="1" w:lastColumn="0" w:noHBand="0" w:noVBand="1"/>
      </w:tblPr>
      <w:tblGrid>
        <w:gridCol w:w="5103"/>
        <w:gridCol w:w="4962"/>
      </w:tblGrid>
      <w:tr w:rsidR="004A490E" w:rsidRPr="005C411F" w14:paraId="01345EAD" w14:textId="5BE93DDC" w:rsidTr="004A490E">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103" w:type="dxa"/>
            <w:tcBorders>
              <w:top w:val="nil"/>
              <w:left w:val="nil"/>
              <w:bottom w:val="nil"/>
            </w:tcBorders>
            <w:shd w:val="clear" w:color="auto" w:fill="F3971A" w:themeFill="accent2"/>
            <w:tcMar>
              <w:left w:w="284" w:type="dxa"/>
            </w:tcMar>
            <w:vAlign w:val="center"/>
          </w:tcPr>
          <w:p w14:paraId="6ECB1D6A" w14:textId="22D61F67" w:rsidR="004A490E" w:rsidRPr="004A490E" w:rsidRDefault="004A490E" w:rsidP="004A490E">
            <w:pPr>
              <w:pStyle w:val="TOAHeading"/>
              <w:jc w:val="center"/>
            </w:pPr>
            <w:r w:rsidRPr="004A490E">
              <w:rPr>
                <w:rStyle w:val="TABLEBodytext"/>
                <w:rFonts w:ascii="ArtegraSansAlt-SemiBold" w:hAnsi="ArtegraSansAlt-SemiBold"/>
              </w:rPr>
              <w:t>Covidsafe review schedule</w:t>
            </w:r>
          </w:p>
        </w:tc>
        <w:tc>
          <w:tcPr>
            <w:tcW w:w="4962" w:type="dxa"/>
            <w:tcBorders>
              <w:top w:val="nil"/>
              <w:bottom w:val="nil"/>
              <w:right w:val="nil"/>
            </w:tcBorders>
            <w:shd w:val="clear" w:color="auto" w:fill="ED6C22" w:themeFill="text2"/>
            <w:vAlign w:val="center"/>
          </w:tcPr>
          <w:p w14:paraId="270D3BDE" w14:textId="048D0FCA" w:rsidR="004A490E" w:rsidRDefault="004A490E" w:rsidP="004A490E">
            <w:pPr>
              <w:pStyle w:val="TOAHeading"/>
              <w:jc w:val="center"/>
              <w:cnfStyle w:val="100000000000" w:firstRow="1" w:lastRow="0" w:firstColumn="0" w:lastColumn="0" w:oddVBand="0" w:evenVBand="0" w:oddHBand="0" w:evenHBand="0" w:firstRowFirstColumn="0" w:firstRowLastColumn="0" w:lastRowFirstColumn="0" w:lastRowLastColumn="0"/>
              <w:rPr>
                <w:rStyle w:val="TABLEBodytext"/>
              </w:rPr>
            </w:pPr>
            <w:r>
              <w:rPr>
                <w:rStyle w:val="TABLEBodytext"/>
              </w:rPr>
              <w:t>REview DATE</w:t>
            </w:r>
          </w:p>
        </w:tc>
      </w:tr>
      <w:tr w:rsidR="004A490E" w:rsidRPr="00324D16" w14:paraId="4FC3783A" w14:textId="18DFB1BF" w:rsidTr="004A490E">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F7C075"/>
              <w:bottom w:val="single" w:sz="4" w:space="0" w:color="F7C075"/>
            </w:tcBorders>
            <w:shd w:val="clear" w:color="auto" w:fill="auto"/>
            <w:vAlign w:val="center"/>
          </w:tcPr>
          <w:p w14:paraId="727363AA" w14:textId="2B339072" w:rsidR="004A490E" w:rsidRPr="004A490E" w:rsidRDefault="004A490E" w:rsidP="004A490E">
            <w:pPr>
              <w:pStyle w:val="BodyText"/>
              <w:jc w:val="center"/>
              <w:rPr>
                <w:rStyle w:val="TABLEBodytext"/>
                <w:rFonts w:ascii="ArtegraSansAlt-Medium" w:hAnsi="ArtegraSansAlt-Medium"/>
                <w:b w:val="0"/>
                <w:bCs w:val="0"/>
              </w:rPr>
            </w:pPr>
            <w:proofErr w:type="spellStart"/>
            <w:r w:rsidRPr="004A490E">
              <w:rPr>
                <w:rStyle w:val="TABLEBodytext"/>
                <w:rFonts w:ascii="ArtegraSansAlt-Medium" w:hAnsi="ArtegraSansAlt-Medium"/>
                <w:b w:val="0"/>
                <w:bCs w:val="0"/>
              </w:rPr>
              <w:t>Covidsafe</w:t>
            </w:r>
            <w:proofErr w:type="spellEnd"/>
            <w:r w:rsidRPr="004A490E">
              <w:rPr>
                <w:rStyle w:val="TABLEBodytext"/>
                <w:rFonts w:ascii="ArtegraSansAlt-Medium" w:hAnsi="ArtegraSansAlt-Medium"/>
                <w:b w:val="0"/>
                <w:bCs w:val="0"/>
              </w:rPr>
              <w:t xml:space="preserve"> Planning</w:t>
            </w:r>
          </w:p>
        </w:tc>
        <w:tc>
          <w:tcPr>
            <w:tcW w:w="4962" w:type="dxa"/>
            <w:tcBorders>
              <w:top w:val="single" w:sz="4" w:space="0" w:color="F7C075"/>
              <w:bottom w:val="single" w:sz="4" w:space="0" w:color="F7C075"/>
            </w:tcBorders>
            <w:shd w:val="clear" w:color="auto" w:fill="FBE1D2" w:themeFill="text2" w:themeFillTint="33"/>
            <w:vAlign w:val="center"/>
          </w:tcPr>
          <w:p w14:paraId="5766B60F" w14:textId="5E951A4B" w:rsidR="004A490E" w:rsidRPr="004A490E" w:rsidRDefault="004A490E" w:rsidP="004A490E">
            <w:pPr>
              <w:pStyle w:val="BodyText"/>
              <w:jc w:val="center"/>
              <w:cnfStyle w:val="000000100000" w:firstRow="0" w:lastRow="0" w:firstColumn="0" w:lastColumn="0" w:oddVBand="0" w:evenVBand="0" w:oddHBand="1" w:evenHBand="0" w:firstRowFirstColumn="0" w:firstRowLastColumn="0" w:lastRowFirstColumn="0" w:lastRowLastColumn="0"/>
              <w:rPr>
                <w:rStyle w:val="TABLEBodytext"/>
                <w:rFonts w:ascii="ArtegraSansAlt-Bold" w:hAnsi="ArtegraSansAlt-Bold" w:cs="Times New Roman"/>
                <w:b/>
                <w:bCs/>
                <w:color w:val="ED6C22" w:themeColor="text2"/>
                <w:spacing w:val="0"/>
                <w:szCs w:val="22"/>
              </w:rPr>
            </w:pPr>
            <w:r w:rsidRPr="004A490E">
              <w:t>January 2023</w:t>
            </w:r>
          </w:p>
        </w:tc>
      </w:tr>
      <w:tr w:rsidR="004A490E" w14:paraId="77EB0412" w14:textId="6B868C44" w:rsidTr="004A490E">
        <w:trPr>
          <w:trHeight w:val="79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F7C075"/>
              <w:bottom w:val="single" w:sz="4" w:space="0" w:color="F7C075"/>
            </w:tcBorders>
            <w:shd w:val="clear" w:color="auto" w:fill="auto"/>
            <w:vAlign w:val="center"/>
          </w:tcPr>
          <w:p w14:paraId="1EE5FB6B" w14:textId="0DD12FD2" w:rsidR="004A490E" w:rsidRPr="004A490E" w:rsidRDefault="004A490E" w:rsidP="004A490E">
            <w:pPr>
              <w:pStyle w:val="SmallText610LeftSmallText610"/>
              <w:jc w:val="center"/>
              <w:rPr>
                <w:rStyle w:val="TABLEBodytext"/>
                <w:rFonts w:ascii="ArtegraSansAlt-Medium" w:hAnsi="ArtegraSansAlt-Medium"/>
                <w:b w:val="0"/>
                <w:bCs w:val="0"/>
              </w:rPr>
            </w:pPr>
            <w:r w:rsidRPr="004A490E">
              <w:rPr>
                <w:rStyle w:val="TABLEBodytext"/>
                <w:rFonts w:ascii="ArtegraSansAlt-Medium" w:hAnsi="ArtegraSansAlt-Medium"/>
                <w:b w:val="0"/>
                <w:bCs w:val="0"/>
              </w:rPr>
              <w:t>Monthly Review Dates</w:t>
            </w:r>
          </w:p>
        </w:tc>
        <w:tc>
          <w:tcPr>
            <w:tcW w:w="4962" w:type="dxa"/>
            <w:tcBorders>
              <w:top w:val="single" w:sz="4" w:space="0" w:color="F7C075"/>
              <w:bottom w:val="single" w:sz="4" w:space="0" w:color="F7C075"/>
            </w:tcBorders>
            <w:shd w:val="clear" w:color="auto" w:fill="FBE1D2" w:themeFill="text2" w:themeFillTint="33"/>
            <w:vAlign w:val="center"/>
          </w:tcPr>
          <w:p w14:paraId="170A1112" w14:textId="191E8557" w:rsidR="004A490E" w:rsidRPr="004A490E" w:rsidRDefault="004A490E" w:rsidP="004A490E">
            <w:pPr>
              <w:pStyle w:val="BodyText"/>
              <w:jc w:val="center"/>
              <w:cnfStyle w:val="000000000000" w:firstRow="0" w:lastRow="0" w:firstColumn="0" w:lastColumn="0" w:oddVBand="0" w:evenVBand="0" w:oddHBand="0" w:evenHBand="0" w:firstRowFirstColumn="0" w:firstRowLastColumn="0" w:lastRowFirstColumn="0" w:lastRowLastColumn="0"/>
              <w:rPr>
                <w:rStyle w:val="TABLEBodytext"/>
                <w:rFonts w:ascii="ArtegraSansAlt-Bold" w:hAnsi="ArtegraSansAlt-Bold" w:cs="Times New Roman"/>
                <w:b/>
                <w:bCs/>
                <w:color w:val="ED6C22" w:themeColor="text2"/>
                <w:spacing w:val="0"/>
                <w:szCs w:val="22"/>
              </w:rPr>
            </w:pPr>
            <w:r w:rsidRPr="004A490E">
              <w:t>1st Monday of every month</w:t>
            </w:r>
          </w:p>
        </w:tc>
      </w:tr>
      <w:tr w:rsidR="004A490E" w:rsidRPr="007C7F8B" w14:paraId="1C5BBF41" w14:textId="32D297D3" w:rsidTr="004A490E">
        <w:trPr>
          <w:cnfStyle w:val="000000100000" w:firstRow="0" w:lastRow="0" w:firstColumn="0" w:lastColumn="0" w:oddVBand="0" w:evenVBand="0" w:oddHBand="1"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F7C075"/>
              <w:bottom w:val="single" w:sz="4" w:space="0" w:color="F7C075"/>
            </w:tcBorders>
            <w:shd w:val="clear" w:color="auto" w:fill="auto"/>
            <w:vAlign w:val="center"/>
          </w:tcPr>
          <w:p w14:paraId="68338AAB" w14:textId="22CBB7F3" w:rsidR="004A490E" w:rsidRPr="004A490E" w:rsidRDefault="004A490E" w:rsidP="004A490E">
            <w:pPr>
              <w:pStyle w:val="ListBullet"/>
              <w:numPr>
                <w:ilvl w:val="0"/>
                <w:numId w:val="0"/>
              </w:numPr>
              <w:spacing w:before="40" w:after="40"/>
              <w:jc w:val="center"/>
              <w:rPr>
                <w:rStyle w:val="TABLEBodytext"/>
                <w:rFonts w:ascii="ArtegraSansAlt-Medium" w:hAnsi="ArtegraSansAlt-Medium" w:cs="Times New Roman"/>
                <w:b w:val="0"/>
                <w:bCs w:val="0"/>
                <w:color w:val="auto"/>
                <w:spacing w:val="0"/>
                <w:szCs w:val="22"/>
              </w:rPr>
            </w:pPr>
            <w:r w:rsidRPr="004A490E">
              <w:rPr>
                <w:rStyle w:val="TABLEBodytext"/>
                <w:rFonts w:ascii="ArtegraSansAlt-Medium" w:hAnsi="ArtegraSansAlt-Medium"/>
                <w:b w:val="0"/>
                <w:bCs w:val="0"/>
              </w:rPr>
              <w:t>Weekly Review Dates</w:t>
            </w:r>
          </w:p>
        </w:tc>
        <w:tc>
          <w:tcPr>
            <w:tcW w:w="4962" w:type="dxa"/>
            <w:tcBorders>
              <w:top w:val="single" w:sz="4" w:space="0" w:color="F7C075"/>
              <w:bottom w:val="single" w:sz="4" w:space="0" w:color="F7C075"/>
            </w:tcBorders>
            <w:shd w:val="clear" w:color="auto" w:fill="FBE1D2" w:themeFill="text2" w:themeFillTint="33"/>
            <w:vAlign w:val="center"/>
          </w:tcPr>
          <w:p w14:paraId="1BD43281" w14:textId="42EE2921" w:rsidR="004A490E" w:rsidRPr="004A490E" w:rsidRDefault="004A490E" w:rsidP="004A490E">
            <w:pPr>
              <w:pStyle w:val="BodyText"/>
              <w:jc w:val="center"/>
              <w:cnfStyle w:val="000000100000" w:firstRow="0" w:lastRow="0" w:firstColumn="0" w:lastColumn="0" w:oddVBand="0" w:evenVBand="0" w:oddHBand="1" w:evenHBand="0" w:firstRowFirstColumn="0" w:firstRowLastColumn="0" w:lastRowFirstColumn="0" w:lastRowLastColumn="0"/>
              <w:rPr>
                <w:rStyle w:val="TABLEBodytext"/>
                <w:rFonts w:ascii="ArtegraSansAlt-Bold" w:hAnsi="ArtegraSansAlt-Bold" w:cs="Times New Roman"/>
                <w:b/>
                <w:bCs/>
                <w:color w:val="ED6C22" w:themeColor="text2"/>
                <w:spacing w:val="0"/>
                <w:szCs w:val="22"/>
              </w:rPr>
            </w:pPr>
            <w:r w:rsidRPr="004A490E">
              <w:t>Every Monday</w:t>
            </w:r>
          </w:p>
        </w:tc>
      </w:tr>
      <w:tr w:rsidR="004A490E" w:rsidRPr="00465FB0" w14:paraId="1AF906E9" w14:textId="57DAAFEE" w:rsidTr="004A490E">
        <w:trPr>
          <w:trHeight w:val="840"/>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F7C075"/>
              <w:bottom w:val="single" w:sz="4" w:space="0" w:color="F7C075"/>
            </w:tcBorders>
            <w:shd w:val="clear" w:color="auto" w:fill="auto"/>
            <w:vAlign w:val="center"/>
          </w:tcPr>
          <w:p w14:paraId="49FD7186" w14:textId="5965E69A" w:rsidR="004A490E" w:rsidRPr="004A490E" w:rsidRDefault="004A490E" w:rsidP="004A490E">
            <w:pPr>
              <w:pStyle w:val="ListBullet"/>
              <w:numPr>
                <w:ilvl w:val="0"/>
                <w:numId w:val="0"/>
              </w:numPr>
              <w:spacing w:before="40" w:after="40"/>
              <w:jc w:val="center"/>
              <w:rPr>
                <w:rStyle w:val="TABLEBodytext"/>
                <w:rFonts w:ascii="ArtegraSansAlt-Medium" w:hAnsi="ArtegraSansAlt-Medium"/>
                <w:b w:val="0"/>
                <w:bCs w:val="0"/>
              </w:rPr>
            </w:pPr>
            <w:r w:rsidRPr="004A490E">
              <w:rPr>
                <w:rStyle w:val="TABLEBodytext"/>
                <w:rFonts w:ascii="ArtegraSansAlt-Medium" w:hAnsi="ArtegraSansAlt-Medium"/>
                <w:b w:val="0"/>
                <w:bCs w:val="0"/>
              </w:rPr>
              <w:t>Daily Review Dates</w:t>
            </w:r>
          </w:p>
        </w:tc>
        <w:tc>
          <w:tcPr>
            <w:tcW w:w="4962" w:type="dxa"/>
            <w:tcBorders>
              <w:top w:val="single" w:sz="4" w:space="0" w:color="F7C075"/>
              <w:bottom w:val="single" w:sz="4" w:space="0" w:color="F7C075"/>
            </w:tcBorders>
            <w:shd w:val="clear" w:color="auto" w:fill="FBE1D2" w:themeFill="text2" w:themeFillTint="33"/>
            <w:vAlign w:val="center"/>
          </w:tcPr>
          <w:p w14:paraId="3152F2D3" w14:textId="3640DCEF" w:rsidR="004A490E" w:rsidRPr="004A490E" w:rsidRDefault="004A490E" w:rsidP="004A490E">
            <w:pPr>
              <w:pStyle w:val="BodyText"/>
              <w:jc w:val="center"/>
              <w:cnfStyle w:val="000000000000" w:firstRow="0" w:lastRow="0" w:firstColumn="0" w:lastColumn="0" w:oddVBand="0" w:evenVBand="0" w:oddHBand="0" w:evenHBand="0" w:firstRowFirstColumn="0" w:firstRowLastColumn="0" w:lastRowFirstColumn="0" w:lastRowLastColumn="0"/>
              <w:rPr>
                <w:rStyle w:val="TABLEBodytext"/>
                <w:rFonts w:ascii="ArtegraSansAlt-Bold" w:hAnsi="ArtegraSansAlt-Bold" w:cs="Times New Roman"/>
                <w:b/>
                <w:bCs/>
                <w:color w:val="ED6C22" w:themeColor="text2"/>
                <w:spacing w:val="0"/>
                <w:szCs w:val="22"/>
              </w:rPr>
            </w:pPr>
            <w:r w:rsidRPr="004A490E">
              <w:t>Pending NEW STATE Regulations</w:t>
            </w:r>
          </w:p>
        </w:tc>
      </w:tr>
    </w:tbl>
    <w:p w14:paraId="112702AD" w14:textId="77777777" w:rsidR="009373EC" w:rsidRDefault="009373EC" w:rsidP="009373EC">
      <w:pPr>
        <w:pStyle w:val="BasicParagraph"/>
        <w:rPr>
          <w:rStyle w:val="HEADING1LIGHT"/>
          <w:b w:val="0"/>
        </w:rPr>
      </w:pPr>
    </w:p>
    <w:p w14:paraId="209E54C8" w14:textId="77777777" w:rsidR="009373EC" w:rsidRDefault="009373EC" w:rsidP="009373EC">
      <w:pPr>
        <w:pStyle w:val="BasicParagraph"/>
        <w:rPr>
          <w:rStyle w:val="HEADING1LIGHT"/>
          <w:b w:val="0"/>
        </w:rPr>
      </w:pPr>
    </w:p>
    <w:p w14:paraId="73737738" w14:textId="77777777" w:rsidR="009373EC" w:rsidRDefault="009373EC" w:rsidP="009373EC"/>
    <w:p w14:paraId="2FB18E2A" w14:textId="77777777" w:rsidR="009373EC" w:rsidRDefault="009373EC" w:rsidP="009373EC"/>
    <w:p w14:paraId="49A7AD9C" w14:textId="77777777" w:rsidR="009373EC" w:rsidRDefault="009373EC" w:rsidP="009373EC"/>
    <w:p w14:paraId="40BC1708" w14:textId="77777777" w:rsidR="009373EC" w:rsidRDefault="009373EC" w:rsidP="009373EC"/>
    <w:p w14:paraId="0ACC7430" w14:textId="77777777" w:rsidR="009373EC" w:rsidRDefault="009373EC" w:rsidP="009373EC"/>
    <w:p w14:paraId="60920697" w14:textId="77777777" w:rsidR="009373EC" w:rsidRDefault="009373EC" w:rsidP="009373EC"/>
    <w:p w14:paraId="5D13AEB0" w14:textId="77777777" w:rsidR="009373EC" w:rsidRDefault="009373EC" w:rsidP="009373EC"/>
    <w:p w14:paraId="57217BFD" w14:textId="77777777" w:rsidR="009373EC" w:rsidRDefault="009373EC" w:rsidP="009373EC"/>
    <w:p w14:paraId="3A9E81E3" w14:textId="77777777" w:rsidR="009373EC" w:rsidRDefault="009373EC" w:rsidP="009373EC"/>
    <w:p w14:paraId="6DE9A74C" w14:textId="77777777" w:rsidR="009373EC" w:rsidRDefault="009373EC" w:rsidP="009373EC"/>
    <w:p w14:paraId="37C3F38A" w14:textId="77777777" w:rsidR="009373EC" w:rsidRDefault="009373EC" w:rsidP="009373EC"/>
    <w:p w14:paraId="7362C262" w14:textId="77777777" w:rsidR="009373EC" w:rsidRDefault="009373EC" w:rsidP="009373EC"/>
    <w:p w14:paraId="2EC80DDB" w14:textId="77777777" w:rsidR="009373EC" w:rsidRPr="00983F9F" w:rsidRDefault="009373EC" w:rsidP="009373EC"/>
    <w:p w14:paraId="4BC865E5" w14:textId="77777777" w:rsidR="009373EC" w:rsidRPr="00983F9F" w:rsidRDefault="009373EC" w:rsidP="009373EC"/>
    <w:p w14:paraId="61F9EC23" w14:textId="77777777" w:rsidR="009373EC" w:rsidRPr="00983F9F" w:rsidRDefault="009373EC" w:rsidP="009373EC"/>
    <w:p w14:paraId="4BE4F4C6" w14:textId="77777777" w:rsidR="009373EC" w:rsidRPr="00983F9F" w:rsidRDefault="009373EC" w:rsidP="009373EC"/>
    <w:p w14:paraId="298F25A6" w14:textId="77777777" w:rsidR="009373EC" w:rsidRPr="00983F9F" w:rsidRDefault="009373EC" w:rsidP="009373EC"/>
    <w:p w14:paraId="73A42359" w14:textId="77777777" w:rsidR="009373EC" w:rsidRPr="00983F9F" w:rsidRDefault="009373EC" w:rsidP="009373EC"/>
    <w:p w14:paraId="4E9B260D" w14:textId="77777777" w:rsidR="009373EC" w:rsidRPr="004A490E" w:rsidRDefault="009373EC" w:rsidP="004A490E">
      <w:pPr>
        <w:pStyle w:val="Heading1"/>
      </w:pPr>
      <w:bookmarkStart w:id="13" w:name="_Toc136358394"/>
      <w:r w:rsidRPr="004A490E">
        <w:rPr>
          <w:rStyle w:val="HEADING1LIGHT"/>
          <w:rFonts w:ascii="ArtegraSansAlt-Bold" w:hAnsi="ArtegraSansAlt-Bold"/>
          <w:b/>
          <w:bCs w:val="0"/>
          <w:spacing w:val="0"/>
          <w:sz w:val="38"/>
          <w:szCs w:val="38"/>
        </w:rPr>
        <w:lastRenderedPageBreak/>
        <w:t>WELLBEING OF STAFF &amp; CUSTOMERS</w:t>
      </w:r>
      <w:bookmarkEnd w:id="13"/>
    </w:p>
    <w:p w14:paraId="310FA042" w14:textId="77777777" w:rsidR="009373EC" w:rsidRPr="002B1ED4" w:rsidRDefault="009373EC" w:rsidP="009373EC">
      <w:pPr>
        <w:rPr>
          <w:sz w:val="4"/>
          <w:szCs w:val="4"/>
        </w:rPr>
      </w:pPr>
    </w:p>
    <w:p w14:paraId="3F83CE28" w14:textId="3779EEED" w:rsidR="009373EC" w:rsidRDefault="009373EC" w:rsidP="004A490E">
      <w:pPr>
        <w:pStyle w:val="BodyEmphasis"/>
      </w:pPr>
      <w:r w:rsidRPr="009630CB">
        <w:t xml:space="preserve">When reviewing the risks and mitigation measures relevant to the event, the planning of the </w:t>
      </w:r>
      <w:proofErr w:type="spellStart"/>
      <w:r w:rsidRPr="009630CB">
        <w:t>COVIDSafe</w:t>
      </w:r>
      <w:proofErr w:type="spellEnd"/>
      <w:r w:rsidRPr="009630CB">
        <w:t xml:space="preserve"> Event Plan has taken into consideration </w:t>
      </w:r>
      <w:r w:rsidR="008C09E6">
        <w:t>Staff</w:t>
      </w:r>
      <w:r w:rsidRPr="009630CB">
        <w:t>/</w:t>
      </w:r>
      <w:r w:rsidR="00E93862">
        <w:t>Sponsors</w:t>
      </w:r>
      <w:r w:rsidRPr="009630CB">
        <w:t xml:space="preserve"> and Attendees</w:t>
      </w:r>
      <w:r>
        <w:t xml:space="preserve"> (patrons)</w:t>
      </w:r>
      <w:r w:rsidRPr="009630CB">
        <w:t xml:space="preserve">. </w:t>
      </w:r>
    </w:p>
    <w:p w14:paraId="3E88A7A1" w14:textId="564F39DD" w:rsidR="009373EC" w:rsidRPr="00983F9F" w:rsidRDefault="009373EC" w:rsidP="004A490E">
      <w:pPr>
        <w:pStyle w:val="BodyEmphasis"/>
      </w:pPr>
      <w:r w:rsidRPr="009630CB">
        <w:t>Below is a summary of these considerations and the measures in place:</w:t>
      </w:r>
    </w:p>
    <w:p w14:paraId="4FAD76F6" w14:textId="77777777" w:rsidR="004A490E" w:rsidRDefault="004A490E" w:rsidP="004A490E">
      <w:pPr>
        <w:pStyle w:val="BodyText"/>
      </w:pPr>
    </w:p>
    <w:p w14:paraId="1B938FD3" w14:textId="15433DFB" w:rsidR="009373EC" w:rsidRPr="004A490E" w:rsidRDefault="009373EC" w:rsidP="004A490E">
      <w:pPr>
        <w:pStyle w:val="BodyEmphasis"/>
      </w:pPr>
      <w:r w:rsidRPr="004A490E">
        <w:t>Reducing the chance an Effected Person attends the event:</w:t>
      </w:r>
    </w:p>
    <w:p w14:paraId="07015E4F" w14:textId="77777777" w:rsidR="009373EC" w:rsidRDefault="009373EC" w:rsidP="004A490E">
      <w:pPr>
        <w:pStyle w:val="BodyText"/>
      </w:pPr>
      <w:r w:rsidRPr="009630CB">
        <w:t xml:space="preserve">With the aim to exclude </w:t>
      </w:r>
      <w:r>
        <w:t>patrons</w:t>
      </w:r>
      <w:r w:rsidRPr="009630CB">
        <w:t xml:space="preserve"> who are unwell attend the event, we have implemented </w:t>
      </w:r>
      <w:r>
        <w:t>strict</w:t>
      </w:r>
      <w:r w:rsidRPr="009630CB">
        <w:t xml:space="preserve"> </w:t>
      </w:r>
      <w:r>
        <w:t xml:space="preserve">Conditions of Entry which requests any person/s suffering from COVID-19 </w:t>
      </w:r>
      <w:proofErr w:type="spellStart"/>
      <w:r>
        <w:t>symtoms</w:t>
      </w:r>
      <w:proofErr w:type="spellEnd"/>
      <w:r>
        <w:t xml:space="preserve"> not attend the event. Correspondence is sent out via emails and social media posts requesting non-attendance should any person/s feel unwell or exhibit COVID-19 symptoms. All tickets requests that any person/s suffering from COVID-19 </w:t>
      </w:r>
      <w:proofErr w:type="spellStart"/>
      <w:r>
        <w:t>symtoms</w:t>
      </w:r>
      <w:proofErr w:type="spellEnd"/>
      <w:r>
        <w:t xml:space="preserve"> NOT attend the event with a link to the Conditions of Entry provided on the ticket.</w:t>
      </w:r>
    </w:p>
    <w:p w14:paraId="5A8BA935" w14:textId="77777777" w:rsidR="009373EC" w:rsidRDefault="009373EC" w:rsidP="004A490E">
      <w:pPr>
        <w:pStyle w:val="BodyText"/>
      </w:pPr>
    </w:p>
    <w:p w14:paraId="5191A160" w14:textId="32A53D16" w:rsidR="009373EC" w:rsidRPr="004A490E" w:rsidRDefault="009373EC" w:rsidP="004A490E">
      <w:pPr>
        <w:pStyle w:val="BodyText"/>
      </w:pPr>
      <w:r>
        <w:t xml:space="preserve">Should a person/s unknowingly attend the event, other measures have been put in place to </w:t>
      </w:r>
      <w:r w:rsidRPr="009630CB">
        <w:t>reduce the risk of potential transmission, the</w:t>
      </w:r>
      <w:r>
        <w:t xml:space="preserve">se </w:t>
      </w:r>
      <w:proofErr w:type="gramStart"/>
      <w:r>
        <w:t>being;</w:t>
      </w:r>
      <w:proofErr w:type="gramEnd"/>
      <w:r w:rsidRPr="009630CB">
        <w:t xml:space="preserve"> </w:t>
      </w:r>
    </w:p>
    <w:p w14:paraId="5AE8B19F" w14:textId="77777777" w:rsidR="009373EC" w:rsidRPr="004A490E" w:rsidRDefault="009373EC" w:rsidP="004A490E">
      <w:pPr>
        <w:pStyle w:val="ListBullet"/>
      </w:pPr>
      <w:r w:rsidRPr="004A490E">
        <w:t xml:space="preserve">1.5m social distancing restriction together with the importance of hygiene and cleanliness will be promoted, </w:t>
      </w:r>
      <w:proofErr w:type="gramStart"/>
      <w:r w:rsidRPr="004A490E">
        <w:t>highlighted</w:t>
      </w:r>
      <w:proofErr w:type="gramEnd"/>
      <w:r w:rsidRPr="004A490E">
        <w:t xml:space="preserve"> and encouraged for the duration of the event.  </w:t>
      </w:r>
    </w:p>
    <w:p w14:paraId="2BF3011F" w14:textId="77777777" w:rsidR="009373EC" w:rsidRPr="004A490E" w:rsidRDefault="009373EC" w:rsidP="004A490E">
      <w:pPr>
        <w:pStyle w:val="ListBullet"/>
      </w:pPr>
      <w:r w:rsidRPr="004A490E">
        <w:t>Hand sanitisers stations to be positioned throughout the venue.</w:t>
      </w:r>
    </w:p>
    <w:p w14:paraId="247ECC5E" w14:textId="77777777" w:rsidR="009373EC" w:rsidRPr="004A490E" w:rsidRDefault="009373EC" w:rsidP="004A490E">
      <w:pPr>
        <w:pStyle w:val="ListBullet"/>
      </w:pPr>
      <w:r w:rsidRPr="004A490E">
        <w:t>Surfaces and equipment to be regularly cleaned/</w:t>
      </w:r>
      <w:proofErr w:type="gramStart"/>
      <w:r w:rsidRPr="004A490E">
        <w:t>disinfected</w:t>
      </w:r>
      <w:proofErr w:type="gramEnd"/>
    </w:p>
    <w:p w14:paraId="6991B23F" w14:textId="2109FC40" w:rsidR="009373EC" w:rsidRPr="004A490E" w:rsidRDefault="009373EC" w:rsidP="004A490E">
      <w:pPr>
        <w:pStyle w:val="ListBullet"/>
      </w:pPr>
      <w:r w:rsidRPr="004A490E">
        <w:t xml:space="preserve">Single point Entry and Exit implemented where venue </w:t>
      </w:r>
      <w:proofErr w:type="gramStart"/>
      <w:r w:rsidRPr="004A490E">
        <w:t>permit</w:t>
      </w:r>
      <w:r w:rsidR="00E300F5">
        <w:t>s</w:t>
      </w:r>
      <w:proofErr w:type="gramEnd"/>
    </w:p>
    <w:p w14:paraId="15700D88" w14:textId="77777777" w:rsidR="009373EC" w:rsidRPr="004A490E" w:rsidRDefault="009373EC" w:rsidP="004A490E">
      <w:pPr>
        <w:pStyle w:val="BodyEmphasis"/>
      </w:pPr>
      <w:r w:rsidRPr="004A490E">
        <w:t>Multi-day event:</w:t>
      </w:r>
    </w:p>
    <w:p w14:paraId="06C3CA70" w14:textId="77777777" w:rsidR="009373EC" w:rsidRPr="009630CB" w:rsidRDefault="009373EC" w:rsidP="004A490E">
      <w:pPr>
        <w:pStyle w:val="BodyText"/>
      </w:pPr>
      <w:r w:rsidRPr="009630CB">
        <w:t xml:space="preserve">Due to the event being held across 2 days, the event will incorporate similar routines across both days to allow attendees the opportunity to access all information they require in one day. Show bags will be provided to assist with services, </w:t>
      </w:r>
      <w:proofErr w:type="gramStart"/>
      <w:r w:rsidRPr="009630CB">
        <w:t>products</w:t>
      </w:r>
      <w:proofErr w:type="gramEnd"/>
      <w:r w:rsidRPr="009630CB">
        <w:t xml:space="preserve"> and support groups information collection with minimal contact although, information accessed electronically is encouraged.</w:t>
      </w:r>
    </w:p>
    <w:p w14:paraId="2039EEBA" w14:textId="77777777" w:rsidR="009373EC" w:rsidRPr="00815350" w:rsidRDefault="009373EC" w:rsidP="009373EC">
      <w:pPr>
        <w:pStyle w:val="BasicParagraph"/>
        <w:rPr>
          <w:rFonts w:ascii="Helvetica Neue" w:hAnsi="Helvetica Neue"/>
        </w:rPr>
      </w:pPr>
    </w:p>
    <w:p w14:paraId="69880659" w14:textId="77777777" w:rsidR="009373EC" w:rsidRPr="004A490E" w:rsidRDefault="009373EC" w:rsidP="004A490E">
      <w:pPr>
        <w:pStyle w:val="BodyEmphasis"/>
      </w:pPr>
      <w:r w:rsidRPr="004A490E">
        <w:t>Large Crowd:</w:t>
      </w:r>
    </w:p>
    <w:p w14:paraId="1A5E9F3C" w14:textId="19C399D5" w:rsidR="009373EC" w:rsidRDefault="009373EC" w:rsidP="004A490E">
      <w:pPr>
        <w:pStyle w:val="BodyText"/>
      </w:pPr>
      <w:r>
        <w:t>If state regulations reintroduce capacity restr</w:t>
      </w:r>
      <w:r w:rsidR="00E300F5">
        <w:t>i</w:t>
      </w:r>
      <w:r>
        <w:t>ctions, t</w:t>
      </w:r>
      <w:r w:rsidRPr="009630CB">
        <w:t xml:space="preserve">he event maximum capacity limit </w:t>
      </w:r>
      <w:r>
        <w:t>may</w:t>
      </w:r>
      <w:r w:rsidRPr="009630CB">
        <w:t xml:space="preserve"> be capped as per the square metre re</w:t>
      </w:r>
      <w:r>
        <w:t>s</w:t>
      </w:r>
      <w:r w:rsidRPr="009630CB">
        <w:t xml:space="preserve">trictions in place at the time of the event. </w:t>
      </w:r>
      <w:r>
        <w:t xml:space="preserve">Patrons will be counted so a </w:t>
      </w:r>
      <w:proofErr w:type="gramStart"/>
      <w:r>
        <w:t>live calculations of the capacity numbers</w:t>
      </w:r>
      <w:proofErr w:type="gramEnd"/>
      <w:r>
        <w:t xml:space="preserve"> can be monitored. </w:t>
      </w:r>
    </w:p>
    <w:p w14:paraId="3B0F8189" w14:textId="77777777" w:rsidR="009373EC" w:rsidRPr="009630CB" w:rsidRDefault="009373EC" w:rsidP="004A490E">
      <w:pPr>
        <w:pStyle w:val="BodyText"/>
      </w:pPr>
      <w:r>
        <w:t>Queuing points managed with crowd barriers and signage in place to encourage physical distancing.</w:t>
      </w:r>
      <w:r w:rsidRPr="009630CB">
        <w:t xml:space="preserve"> </w:t>
      </w:r>
      <w:r>
        <w:t xml:space="preserve">Single point Entry and Exit </w:t>
      </w:r>
      <w:proofErr w:type="spellStart"/>
      <w:r>
        <w:t>inititiated</w:t>
      </w:r>
      <w:proofErr w:type="spellEnd"/>
      <w:r>
        <w:t xml:space="preserve"> where possible.</w:t>
      </w:r>
    </w:p>
    <w:p w14:paraId="5CE93C36" w14:textId="77777777" w:rsidR="009373EC" w:rsidRPr="009630CB" w:rsidRDefault="009373EC" w:rsidP="009373EC">
      <w:pPr>
        <w:pStyle w:val="BasicParagraph"/>
      </w:pPr>
    </w:p>
    <w:p w14:paraId="7AB7BC7B" w14:textId="77777777" w:rsidR="009373EC" w:rsidRPr="004A490E" w:rsidRDefault="009373EC" w:rsidP="004A490E">
      <w:pPr>
        <w:pStyle w:val="BodyEmphasis"/>
      </w:pPr>
      <w:r w:rsidRPr="004A490E">
        <w:t>Crowding:</w:t>
      </w:r>
    </w:p>
    <w:p w14:paraId="75C6A4DB" w14:textId="543A9DD5" w:rsidR="009373EC" w:rsidRPr="004A490E" w:rsidRDefault="009373EC" w:rsidP="004A490E">
      <w:pPr>
        <w:pStyle w:val="BodyText"/>
      </w:pPr>
      <w:proofErr w:type="gramStart"/>
      <w:r w:rsidRPr="004A490E">
        <w:t>Similar to</w:t>
      </w:r>
      <w:proofErr w:type="gramEnd"/>
      <w:r w:rsidRPr="004A490E">
        <w:t xml:space="preserve"> Large Crowd considerations, should state regulations reintroduce capacity restrictions, organisers to ensure the square metre restrictions and directional flow through aisles implemented. Seating sections to be available and set to social distancing requirements. Crowd barriers positioned and spacing markers utilised to further manage crowds. </w:t>
      </w:r>
      <w:r w:rsidR="006F6723">
        <w:t>Sponsor</w:t>
      </w:r>
      <w:r w:rsidRPr="004A490E">
        <w:t xml:space="preserve"> and attendee numbers to be capped per booth.</w:t>
      </w:r>
    </w:p>
    <w:p w14:paraId="473B6300" w14:textId="77777777" w:rsidR="004A490E" w:rsidRDefault="004A490E" w:rsidP="004A490E">
      <w:pPr>
        <w:pStyle w:val="BodyEmphasis"/>
      </w:pPr>
    </w:p>
    <w:p w14:paraId="40592432" w14:textId="5B14C7A1" w:rsidR="009373EC" w:rsidRPr="004A490E" w:rsidRDefault="009373EC" w:rsidP="004A490E">
      <w:pPr>
        <w:pStyle w:val="BodyEmphasis"/>
      </w:pPr>
      <w:r w:rsidRPr="004A490E">
        <w:t>Queuing:</w:t>
      </w:r>
    </w:p>
    <w:p w14:paraId="36CE682F" w14:textId="77777777" w:rsidR="009373EC" w:rsidRPr="004A490E" w:rsidRDefault="009373EC" w:rsidP="004A490E">
      <w:pPr>
        <w:pStyle w:val="BodyText"/>
      </w:pPr>
      <w:r w:rsidRPr="004A490E">
        <w:t xml:space="preserve">Crowd barriers in place at high traffic areas throughout the event. Social distancing to be promoted with signage and </w:t>
      </w:r>
      <w:proofErr w:type="spellStart"/>
      <w:r w:rsidRPr="004A490E">
        <w:t>annoucnements</w:t>
      </w:r>
      <w:proofErr w:type="spellEnd"/>
      <w:r w:rsidRPr="004A490E">
        <w:t xml:space="preserve"> at </w:t>
      </w:r>
      <w:proofErr w:type="spellStart"/>
      <w:r w:rsidRPr="004A490E">
        <w:t>reguar</w:t>
      </w:r>
      <w:proofErr w:type="spellEnd"/>
      <w:r w:rsidRPr="004A490E">
        <w:t xml:space="preserve"> intervals. Separate Entry and Exit points to be strongly monitored and hand sanitisers available.</w:t>
      </w:r>
    </w:p>
    <w:p w14:paraId="277F9AA2" w14:textId="77777777" w:rsidR="009373EC" w:rsidRPr="004A490E" w:rsidRDefault="009373EC" w:rsidP="004A490E">
      <w:pPr>
        <w:pStyle w:val="BodyText"/>
      </w:pPr>
    </w:p>
    <w:p w14:paraId="655BFE3C" w14:textId="77777777" w:rsidR="009373EC" w:rsidRPr="004A490E" w:rsidRDefault="009373EC" w:rsidP="004A490E">
      <w:pPr>
        <w:pStyle w:val="BodyEmphasis"/>
      </w:pPr>
      <w:r w:rsidRPr="004A490E">
        <w:t>Mixing / Mingling of people:</w:t>
      </w:r>
    </w:p>
    <w:p w14:paraId="15352548" w14:textId="77777777" w:rsidR="009373EC" w:rsidRPr="004A490E" w:rsidRDefault="009373EC" w:rsidP="004A490E">
      <w:pPr>
        <w:pStyle w:val="BodyText"/>
      </w:pPr>
      <w:r w:rsidRPr="004A490E">
        <w:t xml:space="preserve">Masks, hand hygiene, together with appropriate social distancing practices to be heavily encouraged and promoted. Free masks provided to ALL patrons upon entry. </w:t>
      </w:r>
    </w:p>
    <w:p w14:paraId="32E3FAB2" w14:textId="77777777" w:rsidR="009373EC" w:rsidRPr="004A490E" w:rsidRDefault="009373EC" w:rsidP="004A490E">
      <w:pPr>
        <w:pStyle w:val="BodyText"/>
      </w:pPr>
    </w:p>
    <w:p w14:paraId="6F1559B3" w14:textId="77777777" w:rsidR="009373EC" w:rsidRPr="004A490E" w:rsidRDefault="009373EC" w:rsidP="004A490E">
      <w:pPr>
        <w:pStyle w:val="BodyEmphasis"/>
      </w:pPr>
      <w:r w:rsidRPr="004A490E">
        <w:t xml:space="preserve">Large numbers of people for contact tracing: </w:t>
      </w:r>
    </w:p>
    <w:p w14:paraId="211F1C78" w14:textId="77777777" w:rsidR="009373EC" w:rsidRPr="009630CB" w:rsidRDefault="009373EC" w:rsidP="004A490E">
      <w:pPr>
        <w:pStyle w:val="BodyText"/>
      </w:pPr>
      <w:r>
        <w:t>Currently not a requirement however, all patrons must register for the event before entering the event. Impact</w:t>
      </w:r>
      <w:r w:rsidRPr="009630CB">
        <w:t xml:space="preserve"> Institute </w:t>
      </w:r>
      <w:r>
        <w:t xml:space="preserve">to </w:t>
      </w:r>
      <w:r w:rsidRPr="009630CB">
        <w:t>i</w:t>
      </w:r>
      <w:r>
        <w:t>mplement single point entry and exit where possible.</w:t>
      </w:r>
    </w:p>
    <w:p w14:paraId="4193E58F" w14:textId="77777777" w:rsidR="009373EC" w:rsidRPr="009630CB" w:rsidRDefault="009373EC" w:rsidP="004A490E">
      <w:pPr>
        <w:pStyle w:val="BodyText"/>
      </w:pPr>
    </w:p>
    <w:p w14:paraId="61DA811B" w14:textId="77777777" w:rsidR="009373EC" w:rsidRDefault="009373EC" w:rsidP="004A490E">
      <w:pPr>
        <w:pStyle w:val="BodyText"/>
      </w:pPr>
      <w:r w:rsidRPr="009630CB">
        <w:t xml:space="preserve">To further reduce the risk and mitigation of transmission of COVID-19, strict </w:t>
      </w:r>
      <w:r w:rsidRPr="009630CB">
        <w:rPr>
          <w:b/>
          <w:bCs/>
        </w:rPr>
        <w:t>Conditions of Entry</w:t>
      </w:r>
      <w:r>
        <w:rPr>
          <w:b/>
          <w:bCs/>
        </w:rPr>
        <w:t xml:space="preserve"> </w:t>
      </w:r>
      <w:r w:rsidRPr="009630CB">
        <w:t xml:space="preserve">will be in place for the entirety of the event for all </w:t>
      </w:r>
      <w:r>
        <w:t>patrons</w:t>
      </w:r>
      <w:r w:rsidRPr="009630CB">
        <w:t>, this is in addition to</w:t>
      </w:r>
      <w:r>
        <w:t xml:space="preserve"> where</w:t>
      </w:r>
      <w:r w:rsidRPr="009630CB">
        <w:t xml:space="preserve"> the Venue</w:t>
      </w:r>
      <w:r>
        <w:t xml:space="preserve"> also has</w:t>
      </w:r>
      <w:r w:rsidRPr="009630CB">
        <w:t xml:space="preserve"> Conditions of Entry.</w:t>
      </w:r>
    </w:p>
    <w:p w14:paraId="1697C0B4" w14:textId="77777777" w:rsidR="009373EC" w:rsidRPr="004A490E" w:rsidRDefault="009373EC" w:rsidP="004A490E">
      <w:pPr>
        <w:pStyle w:val="BodyText"/>
      </w:pPr>
    </w:p>
    <w:p w14:paraId="56C86F57" w14:textId="77777777" w:rsidR="009373EC" w:rsidRPr="004A490E" w:rsidRDefault="009373EC" w:rsidP="004A490E">
      <w:pPr>
        <w:pStyle w:val="BodyEmphasis"/>
      </w:pPr>
      <w:r w:rsidRPr="004A490E">
        <w:t>ADDITIONAL ACTIONS:</w:t>
      </w:r>
    </w:p>
    <w:p w14:paraId="62642E0D" w14:textId="77777777" w:rsidR="009373EC" w:rsidRPr="004A490E" w:rsidRDefault="009373EC" w:rsidP="004A490E">
      <w:pPr>
        <w:pStyle w:val="ListBullet"/>
      </w:pPr>
      <w:r w:rsidRPr="004A490E">
        <w:t xml:space="preserve">Expo promoted as a </w:t>
      </w:r>
      <w:proofErr w:type="spellStart"/>
      <w:r w:rsidRPr="004A490E">
        <w:t>COVIDSafe</w:t>
      </w:r>
      <w:proofErr w:type="spellEnd"/>
      <w:r w:rsidRPr="004A490E">
        <w:t xml:space="preserve"> event with both measures and requirements in place highlighted in all promotional material and </w:t>
      </w:r>
      <w:proofErr w:type="gramStart"/>
      <w:r w:rsidRPr="004A490E">
        <w:t>correspondence</w:t>
      </w:r>
      <w:proofErr w:type="gramEnd"/>
    </w:p>
    <w:p w14:paraId="38479392" w14:textId="77777777" w:rsidR="009373EC" w:rsidRPr="004A490E" w:rsidRDefault="009373EC" w:rsidP="004A490E">
      <w:pPr>
        <w:pStyle w:val="ListBullet"/>
      </w:pPr>
      <w:r w:rsidRPr="004A490E">
        <w:t xml:space="preserve">Risk Assessment continually reviewed and </w:t>
      </w:r>
      <w:proofErr w:type="spellStart"/>
      <w:r w:rsidRPr="004A490E">
        <w:t>COVIDSafe</w:t>
      </w:r>
      <w:proofErr w:type="spellEnd"/>
      <w:r w:rsidRPr="004A490E">
        <w:t xml:space="preserve"> measures listed and updated </w:t>
      </w:r>
      <w:proofErr w:type="spellStart"/>
      <w:proofErr w:type="gramStart"/>
      <w:r w:rsidRPr="004A490E">
        <w:t>accrodingly</w:t>
      </w:r>
      <w:proofErr w:type="spellEnd"/>
      <w:proofErr w:type="gramEnd"/>
    </w:p>
    <w:p w14:paraId="2CF522A1" w14:textId="004A1F11" w:rsidR="009373EC" w:rsidRPr="00997C4B" w:rsidRDefault="009373EC" w:rsidP="009373EC">
      <w:pPr>
        <w:pStyle w:val="BasicParagraph"/>
        <w:rPr>
          <w:rFonts w:ascii="ArtegraSansAlt-Regular" w:hAnsi="ArtegraSansAlt-Regular"/>
          <w:i/>
          <w:iCs/>
          <w:sz w:val="20"/>
          <w:szCs w:val="20"/>
        </w:rPr>
      </w:pPr>
      <w:r w:rsidRPr="00997C4B">
        <w:rPr>
          <w:rFonts w:ascii="ArtegraSansAlt-Regular" w:hAnsi="ArtegraSansAlt-Regular"/>
          <w:i/>
          <w:iCs/>
          <w:sz w:val="20"/>
          <w:szCs w:val="20"/>
        </w:rPr>
        <w:t xml:space="preserve">* All </w:t>
      </w:r>
      <w:r w:rsidR="008C09E6" w:rsidRPr="00997C4B">
        <w:rPr>
          <w:rFonts w:ascii="ArtegraSansAlt-Regular" w:hAnsi="ArtegraSansAlt-Regular"/>
          <w:i/>
          <w:iCs/>
          <w:sz w:val="20"/>
          <w:szCs w:val="20"/>
        </w:rPr>
        <w:t>Staff</w:t>
      </w:r>
      <w:r w:rsidRPr="00997C4B">
        <w:rPr>
          <w:rFonts w:ascii="ArtegraSansAlt-Regular" w:hAnsi="ArtegraSansAlt-Regular"/>
          <w:i/>
          <w:iCs/>
          <w:sz w:val="20"/>
          <w:szCs w:val="20"/>
        </w:rPr>
        <w:t>, whilst not mandatory to wear, will be provided a mask</w:t>
      </w:r>
    </w:p>
    <w:p w14:paraId="533E451E" w14:textId="77777777" w:rsidR="009373EC" w:rsidRPr="004A490E" w:rsidRDefault="009373EC" w:rsidP="009373EC">
      <w:pPr>
        <w:pStyle w:val="BasicParagraph"/>
        <w:rPr>
          <w:sz w:val="12"/>
          <w:szCs w:val="12"/>
        </w:rPr>
      </w:pPr>
    </w:p>
    <w:p w14:paraId="16EE6672" w14:textId="77777777" w:rsidR="009373EC" w:rsidRPr="004A490E" w:rsidRDefault="009373EC" w:rsidP="004A490E">
      <w:pPr>
        <w:pStyle w:val="BodyEmphasis2"/>
      </w:pPr>
      <w:r w:rsidRPr="004A490E">
        <w:t xml:space="preserve">Staff training, education and COVID-19 information and safety </w:t>
      </w:r>
      <w:proofErr w:type="gramStart"/>
      <w:r w:rsidRPr="004A490E">
        <w:t>measures;</w:t>
      </w:r>
      <w:proofErr w:type="gramEnd"/>
    </w:p>
    <w:p w14:paraId="52DCCF06" w14:textId="77777777" w:rsidR="009373EC" w:rsidRPr="00DA6105" w:rsidRDefault="009373EC" w:rsidP="004A490E">
      <w:pPr>
        <w:pStyle w:val="BodyText"/>
      </w:pPr>
      <w:r w:rsidRPr="00DA6105">
        <w:t xml:space="preserve">All event staff will be trained and provided information on </w:t>
      </w:r>
      <w:proofErr w:type="spellStart"/>
      <w:r w:rsidRPr="00DA6105">
        <w:t>COVIDSafe</w:t>
      </w:r>
      <w:proofErr w:type="spellEnd"/>
      <w:r w:rsidRPr="00DA6105">
        <w:t xml:space="preserve"> measures in the workplace</w:t>
      </w:r>
      <w:proofErr w:type="gramStart"/>
      <w:r w:rsidRPr="00DA6105">
        <w:t xml:space="preserve">, in particular, </w:t>
      </w:r>
      <w:r>
        <w:t>with</w:t>
      </w:r>
      <w:proofErr w:type="gramEnd"/>
      <w:r w:rsidRPr="00DA6105">
        <w:t xml:space="preserve"> the process of safely collecting </w:t>
      </w:r>
      <w:r>
        <w:t>patron</w:t>
      </w:r>
      <w:r w:rsidRPr="00DA6105">
        <w:t xml:space="preserve"> details, ensuring social distancing and cleaning &amp; hygiene. </w:t>
      </w:r>
    </w:p>
    <w:p w14:paraId="7BFEE813" w14:textId="77777777" w:rsidR="009373EC" w:rsidRPr="00DA6105" w:rsidRDefault="009373EC" w:rsidP="004A490E">
      <w:pPr>
        <w:pStyle w:val="BodyText"/>
      </w:pPr>
    </w:p>
    <w:p w14:paraId="179D252C" w14:textId="71E3B041" w:rsidR="009373EC" w:rsidRDefault="00DA3DAC" w:rsidP="004A490E">
      <w:pPr>
        <w:pStyle w:val="BodyText"/>
      </w:pPr>
      <w:r>
        <w:t>Spons</w:t>
      </w:r>
      <w:r w:rsidR="009373EC" w:rsidRPr="00DA6105">
        <w:t xml:space="preserve">ors providing food sampling will be required to </w:t>
      </w:r>
      <w:r w:rsidR="009373EC">
        <w:t xml:space="preserve">register directly through the venue or apply </w:t>
      </w:r>
      <w:r w:rsidR="009373EC" w:rsidRPr="00DA6105">
        <w:t>for license from the local council where they will be required to meet the regulations in place at the time of the event.</w:t>
      </w:r>
    </w:p>
    <w:p w14:paraId="02A7C4DB" w14:textId="77777777" w:rsidR="009373EC" w:rsidRDefault="009373EC" w:rsidP="004A490E">
      <w:pPr>
        <w:pStyle w:val="BodyText"/>
      </w:pPr>
    </w:p>
    <w:p w14:paraId="7937BE0D" w14:textId="77777777" w:rsidR="009373EC" w:rsidRDefault="009373EC" w:rsidP="004A490E">
      <w:pPr>
        <w:pStyle w:val="BodyText"/>
      </w:pPr>
      <w:r>
        <w:t xml:space="preserve">Signage positioned </w:t>
      </w:r>
      <w:proofErr w:type="spellStart"/>
      <w:r>
        <w:t>throughtout</w:t>
      </w:r>
      <w:proofErr w:type="spellEnd"/>
      <w:r>
        <w:t xml:space="preserve"> the venue promoting Social Distancing and Hygiene with hand sanitisers strategically positioned around the venue.</w:t>
      </w:r>
    </w:p>
    <w:p w14:paraId="6A82F747" w14:textId="77777777" w:rsidR="009373EC" w:rsidRDefault="009373EC" w:rsidP="004A490E">
      <w:pPr>
        <w:pStyle w:val="BodyText"/>
      </w:pPr>
    </w:p>
    <w:p w14:paraId="3D55479E" w14:textId="77777777" w:rsidR="009373EC" w:rsidRDefault="009373EC" w:rsidP="004A490E">
      <w:pPr>
        <w:pStyle w:val="BodyText"/>
      </w:pPr>
      <w:r>
        <w:t>Finally, all patrons, whilst not mandatory to wear, will be provided and encouraged to wear a face mask.</w:t>
      </w:r>
    </w:p>
    <w:p w14:paraId="26A802E2" w14:textId="77777777" w:rsidR="00DA3DAC" w:rsidRPr="00DA6105" w:rsidRDefault="00DA3DAC" w:rsidP="004A490E">
      <w:pPr>
        <w:pStyle w:val="BodyText"/>
      </w:pPr>
    </w:p>
    <w:p w14:paraId="7A6E5833" w14:textId="77777777" w:rsidR="009373EC" w:rsidRPr="00DA6105" w:rsidRDefault="009373EC" w:rsidP="004A490E">
      <w:pPr>
        <w:pStyle w:val="BodyEmphasis2"/>
      </w:pPr>
      <w:r w:rsidRPr="00DA6105">
        <w:t>Conditions of entry (website, venue entry</w:t>
      </w:r>
      <w:r>
        <w:t>, ticketing</w:t>
      </w:r>
      <w:proofErr w:type="gramStart"/>
      <w:r w:rsidRPr="00DA6105">
        <w:t>);</w:t>
      </w:r>
      <w:proofErr w:type="gramEnd"/>
    </w:p>
    <w:p w14:paraId="763A8F51" w14:textId="47A77B5D" w:rsidR="009373EC" w:rsidRDefault="009373EC" w:rsidP="004A490E">
      <w:pPr>
        <w:pStyle w:val="BodyText"/>
        <w:rPr>
          <w:i/>
          <w:iCs/>
          <w:color w:val="FF0000"/>
        </w:rPr>
      </w:pPr>
      <w:r w:rsidRPr="009630CB">
        <w:t>Conditions of entry has been implemented</w:t>
      </w:r>
      <w:r w:rsidR="00997C4B">
        <w:t xml:space="preserve">. </w:t>
      </w:r>
      <w:proofErr w:type="gramStart"/>
      <w:r w:rsidRPr="009630CB">
        <w:t>The</w:t>
      </w:r>
      <w:proofErr w:type="gramEnd"/>
      <w:r w:rsidRPr="009630CB">
        <w:t xml:space="preserve"> Conditions of Entry will also be accessible via the </w:t>
      </w:r>
      <w:r w:rsidR="00DA3DAC">
        <w:t>Sponsor</w:t>
      </w:r>
      <w:r w:rsidRPr="009630CB">
        <w:t xml:space="preserve"> Manual and attached to every ticket via a hyperlink and displayed prominently within the venue registration area.</w:t>
      </w:r>
      <w:r>
        <w:t xml:space="preserve"> These Conditions of Entry will be signed and displayed at the entrance during the entirety of the event.</w:t>
      </w:r>
    </w:p>
    <w:p w14:paraId="3F98FAC1" w14:textId="77777777" w:rsidR="009373EC" w:rsidRPr="00DA6105" w:rsidRDefault="009373EC" w:rsidP="009373EC">
      <w:pPr>
        <w:pStyle w:val="BasicParagraph"/>
      </w:pPr>
    </w:p>
    <w:p w14:paraId="46A5B7D2" w14:textId="77777777" w:rsidR="009373EC" w:rsidRPr="00815350" w:rsidRDefault="009373EC" w:rsidP="004A490E">
      <w:pPr>
        <w:pStyle w:val="BodyEmphasis"/>
      </w:pPr>
      <w:r>
        <w:t>Impact</w:t>
      </w:r>
      <w:r w:rsidRPr="00815350">
        <w:t xml:space="preserve"> Institute Additional Measures:</w:t>
      </w:r>
    </w:p>
    <w:p w14:paraId="5E89DF1C" w14:textId="77777777" w:rsidR="009373EC" w:rsidRPr="004A490E" w:rsidRDefault="009373EC" w:rsidP="004A490E">
      <w:pPr>
        <w:pStyle w:val="ListBullet"/>
      </w:pPr>
      <w:r w:rsidRPr="004A490E">
        <w:t xml:space="preserve">Have implemented an Event specific </w:t>
      </w:r>
      <w:r w:rsidRPr="004A490E">
        <w:rPr>
          <w:rStyle w:val="BodyEmphasis2Char"/>
        </w:rPr>
        <w:t xml:space="preserve">Conditions of Entry </w:t>
      </w:r>
    </w:p>
    <w:p w14:paraId="5F1A3E8B" w14:textId="5F7D0246" w:rsidR="009373EC" w:rsidRPr="004A490E" w:rsidRDefault="009373EC" w:rsidP="004A490E">
      <w:pPr>
        <w:pStyle w:val="ListBullet"/>
      </w:pPr>
      <w:r w:rsidRPr="004A490E">
        <w:t xml:space="preserve">ALL patrons required to register their details before receiving a ticket and being permitted to enter the </w:t>
      </w:r>
      <w:proofErr w:type="gramStart"/>
      <w:r w:rsidRPr="004A490E">
        <w:t>event</w:t>
      </w:r>
      <w:proofErr w:type="gramEnd"/>
    </w:p>
    <w:p w14:paraId="0CDE35E9" w14:textId="77777777" w:rsidR="009373EC" w:rsidRPr="00053A96" w:rsidRDefault="009373EC" w:rsidP="004A490E">
      <w:pPr>
        <w:pStyle w:val="BodyEmphasis2"/>
      </w:pPr>
      <w:r w:rsidRPr="00053A96">
        <w:t xml:space="preserve">Outdoor </w:t>
      </w:r>
      <w:proofErr w:type="gramStart"/>
      <w:r w:rsidRPr="00053A96">
        <w:t>considerations;</w:t>
      </w:r>
      <w:proofErr w:type="gramEnd"/>
      <w:r w:rsidRPr="00053A96">
        <w:t xml:space="preserve"> </w:t>
      </w:r>
    </w:p>
    <w:p w14:paraId="43C6F633" w14:textId="4E4A17D9" w:rsidR="009373EC" w:rsidRDefault="009373EC" w:rsidP="004A490E">
      <w:pPr>
        <w:pStyle w:val="BodyText"/>
      </w:pPr>
      <w:r w:rsidRPr="00053A96">
        <w:t>The event</w:t>
      </w:r>
      <w:r>
        <w:t>s</w:t>
      </w:r>
      <w:r w:rsidRPr="00053A96">
        <w:t xml:space="preserve"> will be predominantly an indoor event with the only exception being </w:t>
      </w:r>
      <w:r w:rsidR="003A1350">
        <w:t xml:space="preserve">foyer areas being accessed during breaks. </w:t>
      </w:r>
    </w:p>
    <w:p w14:paraId="2CEE00CA" w14:textId="77777777" w:rsidR="004A490E" w:rsidRDefault="004A490E" w:rsidP="009373EC">
      <w:pPr>
        <w:pStyle w:val="BasicParagraph"/>
      </w:pPr>
    </w:p>
    <w:p w14:paraId="42DFD21A" w14:textId="77777777" w:rsidR="009373EC" w:rsidRPr="000B5549" w:rsidRDefault="009373EC" w:rsidP="004A490E">
      <w:pPr>
        <w:pStyle w:val="BodyEmphasis2"/>
      </w:pPr>
      <w:r w:rsidRPr="000B5549">
        <w:t xml:space="preserve">In indoor </w:t>
      </w:r>
      <w:proofErr w:type="gramStart"/>
      <w:r w:rsidRPr="000B5549">
        <w:t>areas;</w:t>
      </w:r>
      <w:proofErr w:type="gramEnd"/>
    </w:p>
    <w:p w14:paraId="1F8C058A" w14:textId="6A0B5D1E" w:rsidR="009373EC" w:rsidRPr="00B6534D" w:rsidRDefault="009373EC" w:rsidP="004A490E">
      <w:pPr>
        <w:pStyle w:val="BodyText"/>
      </w:pPr>
      <w:r w:rsidRPr="00053A96">
        <w:t xml:space="preserve">Additional considerations to what have already been mentioned will be in place for the </w:t>
      </w:r>
      <w:r w:rsidRPr="001850BC">
        <w:rPr>
          <w:b/>
          <w:bCs/>
        </w:rPr>
        <w:t>Network Function</w:t>
      </w:r>
      <w:r>
        <w:t xml:space="preserve">. The function is scheduled to run </w:t>
      </w:r>
      <w:r w:rsidRPr="00053A96">
        <w:t>for 1</w:t>
      </w:r>
      <w:r>
        <w:t xml:space="preserve"> </w:t>
      </w:r>
      <w:r w:rsidRPr="00053A96">
        <w:t>hour post event on t</w:t>
      </w:r>
      <w:r>
        <w:t>h</w:t>
      </w:r>
      <w:r w:rsidRPr="00053A96">
        <w:t>e first day</w:t>
      </w:r>
      <w:r>
        <w:t xml:space="preserve"> of the only. </w:t>
      </w:r>
      <w:r w:rsidRPr="00053A96">
        <w:t xml:space="preserve">Pending regulations and restrictions in place at the time of the event, the Network Function will serve food and </w:t>
      </w:r>
      <w:r>
        <w:t>beverages, ensuring all regulations and restrictions are adhered to</w:t>
      </w:r>
      <w:r w:rsidRPr="00053A96">
        <w:t xml:space="preserve">. </w:t>
      </w:r>
      <w:r>
        <w:t>All catering for the function will be</w:t>
      </w:r>
      <w:r w:rsidRPr="00053A96">
        <w:t xml:space="preserve"> provided by venue catering who will also be overseeing service. </w:t>
      </w:r>
      <w:proofErr w:type="spellStart"/>
      <w:r w:rsidRPr="00053A96">
        <w:t>COVIDSafe</w:t>
      </w:r>
      <w:proofErr w:type="spellEnd"/>
      <w:r w:rsidRPr="00053A96">
        <w:t xml:space="preserve"> measures will be in place for the duration</w:t>
      </w:r>
      <w:r>
        <w:t xml:space="preserve"> such as cleaning and disinfecting </w:t>
      </w:r>
      <w:proofErr w:type="spellStart"/>
      <w:r>
        <w:t>equipement</w:t>
      </w:r>
      <w:proofErr w:type="spellEnd"/>
      <w:r>
        <w:t>, lectern and seating</w:t>
      </w:r>
      <w:r w:rsidR="00DC4634">
        <w:t xml:space="preserve"> should they be utilised</w:t>
      </w:r>
      <w:r>
        <w:t xml:space="preserve">. </w:t>
      </w:r>
      <w:proofErr w:type="gramStart"/>
      <w:r>
        <w:t>Social</w:t>
      </w:r>
      <w:proofErr w:type="gramEnd"/>
      <w:r>
        <w:t xml:space="preserve"> distancing promoted and encourage and crowd barriers in place </w:t>
      </w:r>
    </w:p>
    <w:p w14:paraId="59BD4DA8" w14:textId="77777777" w:rsidR="009373EC" w:rsidRPr="004A490E" w:rsidRDefault="009373EC" w:rsidP="004A490E">
      <w:pPr>
        <w:pStyle w:val="Heading1"/>
      </w:pPr>
      <w:bookmarkStart w:id="14" w:name="_Toc136358395"/>
      <w:r w:rsidRPr="004A490E">
        <w:rPr>
          <w:rStyle w:val="HEADING1LIGHT"/>
          <w:rFonts w:ascii="ArtegraSansAlt-Bold" w:hAnsi="ArtegraSansAlt-Bold"/>
          <w:b/>
          <w:bCs w:val="0"/>
          <w:spacing w:val="0"/>
          <w:sz w:val="38"/>
          <w:szCs w:val="38"/>
        </w:rPr>
        <w:lastRenderedPageBreak/>
        <w:t>PHYSICAL DISTANCING</w:t>
      </w:r>
      <w:bookmarkEnd w:id="14"/>
    </w:p>
    <w:p w14:paraId="4E590DA8" w14:textId="77777777" w:rsidR="009373EC" w:rsidRDefault="009373EC" w:rsidP="009373EC">
      <w:pPr>
        <w:pStyle w:val="BasicParagraph"/>
      </w:pPr>
    </w:p>
    <w:p w14:paraId="496DC7E3" w14:textId="77777777" w:rsidR="009373EC" w:rsidRDefault="009373EC" w:rsidP="004A490E">
      <w:pPr>
        <w:pStyle w:val="BodyText"/>
      </w:pPr>
      <w:r>
        <w:t>With physical distancing continuing to be such an important tool in reducing the spread of COVID-19, promotion and encouragement through announcements, signage and correspondence will continue to be heavily used in both the lead up and during our events.</w:t>
      </w:r>
    </w:p>
    <w:p w14:paraId="71C43AD7" w14:textId="77777777" w:rsidR="00365E91" w:rsidRDefault="00365E91" w:rsidP="004A490E">
      <w:pPr>
        <w:pStyle w:val="BodyEmphasis"/>
      </w:pPr>
    </w:p>
    <w:p w14:paraId="1D771844" w14:textId="15762DB5" w:rsidR="009373EC" w:rsidRPr="004909B5" w:rsidRDefault="009373EC" w:rsidP="004A490E">
      <w:pPr>
        <w:pStyle w:val="BodyEmphasis"/>
      </w:pPr>
      <w:r w:rsidRPr="004909B5">
        <w:t>Encouragement and promotion of 1.5m physical distancing where possible including:</w:t>
      </w:r>
    </w:p>
    <w:p w14:paraId="7CEAB8A6" w14:textId="77777777" w:rsidR="009373EC" w:rsidRPr="004909B5" w:rsidRDefault="009373EC" w:rsidP="004A490E">
      <w:pPr>
        <w:pStyle w:val="BodyEmphasis"/>
        <w:numPr>
          <w:ilvl w:val="0"/>
          <w:numId w:val="15"/>
        </w:numPr>
      </w:pPr>
      <w:r w:rsidRPr="004909B5">
        <w:t xml:space="preserve">at points of mixing or queuing such as </w:t>
      </w:r>
      <w:r>
        <w:t>kiosks</w:t>
      </w:r>
      <w:r w:rsidRPr="004909B5">
        <w:t>, toilets</w:t>
      </w:r>
      <w:r>
        <w:t>,</w:t>
      </w:r>
      <w:r w:rsidRPr="004909B5">
        <w:t xml:space="preserve"> entrance and exit </w:t>
      </w:r>
      <w:proofErr w:type="gramStart"/>
      <w:r w:rsidRPr="004909B5">
        <w:t>points</w:t>
      </w:r>
      <w:proofErr w:type="gramEnd"/>
      <w:r w:rsidRPr="004909B5">
        <w:t xml:space="preserve"> </w:t>
      </w:r>
    </w:p>
    <w:p w14:paraId="53BAB13D" w14:textId="77777777" w:rsidR="009373EC" w:rsidRPr="004909B5" w:rsidRDefault="009373EC" w:rsidP="004A490E">
      <w:pPr>
        <w:pStyle w:val="BodyEmphasis"/>
        <w:numPr>
          <w:ilvl w:val="0"/>
          <w:numId w:val="15"/>
        </w:numPr>
      </w:pPr>
      <w:r w:rsidRPr="004909B5">
        <w:t>between seated groups</w:t>
      </w:r>
    </w:p>
    <w:p w14:paraId="3C2E5198" w14:textId="77777777" w:rsidR="009373EC" w:rsidRPr="004909B5" w:rsidRDefault="009373EC" w:rsidP="004A490E">
      <w:pPr>
        <w:pStyle w:val="BodyEmphasis"/>
        <w:numPr>
          <w:ilvl w:val="0"/>
          <w:numId w:val="15"/>
        </w:numPr>
      </w:pPr>
      <w:r w:rsidRPr="004909B5">
        <w:t>between staff</w:t>
      </w:r>
    </w:p>
    <w:p w14:paraId="57FD054A" w14:textId="77777777" w:rsidR="009373EC" w:rsidRDefault="009373EC" w:rsidP="009373EC">
      <w:pPr>
        <w:pStyle w:val="BasicParagraph"/>
      </w:pPr>
    </w:p>
    <w:p w14:paraId="0996922C" w14:textId="763F6F96" w:rsidR="009373EC" w:rsidRDefault="009373EC" w:rsidP="004A490E">
      <w:pPr>
        <w:pStyle w:val="BodyText"/>
      </w:pPr>
      <w:r w:rsidRPr="00053A96">
        <w:t xml:space="preserve">Social </w:t>
      </w:r>
      <w:r>
        <w:t>D</w:t>
      </w:r>
      <w:r w:rsidRPr="00053A96">
        <w:t xml:space="preserve">istance </w:t>
      </w:r>
      <w:r>
        <w:t>s</w:t>
      </w:r>
      <w:r w:rsidRPr="00053A96">
        <w:t xml:space="preserve">ignage will be strategically positioned, promoting </w:t>
      </w:r>
      <w:r>
        <w:t xml:space="preserve">the importance of </w:t>
      </w:r>
      <w:r w:rsidRPr="00053A96">
        <w:t>social distancing practices</w:t>
      </w:r>
      <w:r>
        <w:t>,</w:t>
      </w:r>
      <w:r w:rsidRPr="00053A96">
        <w:t xml:space="preserve"> </w:t>
      </w:r>
      <w:r>
        <w:t xml:space="preserve">particularly </w:t>
      </w:r>
      <w:r w:rsidRPr="00053A96">
        <w:t xml:space="preserve">in and around </w:t>
      </w:r>
      <w:r>
        <w:t>the high traffic areas.</w:t>
      </w:r>
      <w:r w:rsidRPr="00053A96">
        <w:t xml:space="preserve"> Physical distancing will also be supported by floor markers and crowd barriers</w:t>
      </w:r>
      <w:r>
        <w:t xml:space="preserve"> where required</w:t>
      </w:r>
      <w:r w:rsidRPr="00053A96">
        <w:t xml:space="preserve">. </w:t>
      </w:r>
    </w:p>
    <w:p w14:paraId="707263C5" w14:textId="77777777" w:rsidR="009373EC" w:rsidRDefault="009373EC" w:rsidP="009373EC">
      <w:pPr>
        <w:pStyle w:val="BasicParagraph"/>
      </w:pPr>
    </w:p>
    <w:p w14:paraId="6F6A68D6" w14:textId="77777777" w:rsidR="009373EC" w:rsidRPr="004A490E" w:rsidRDefault="009373EC" w:rsidP="004A490E">
      <w:pPr>
        <w:pStyle w:val="BodyEmphasis2"/>
      </w:pPr>
      <w:proofErr w:type="gramStart"/>
      <w:r w:rsidRPr="004A490E">
        <w:t>Masks;</w:t>
      </w:r>
      <w:proofErr w:type="gramEnd"/>
    </w:p>
    <w:p w14:paraId="6044C5B6" w14:textId="45460603" w:rsidR="009373EC" w:rsidRDefault="009373EC" w:rsidP="004A490E">
      <w:pPr>
        <w:pStyle w:val="BodyText"/>
      </w:pPr>
      <w:r w:rsidRPr="00053A96">
        <w:t xml:space="preserve">Although not mandatory, face masks will be provided to all </w:t>
      </w:r>
      <w:r>
        <w:t>patrons</w:t>
      </w:r>
      <w:r w:rsidRPr="00053A96">
        <w:t xml:space="preserve"> and will be encouraged to be worn </w:t>
      </w:r>
      <w:r>
        <w:t>during the event</w:t>
      </w:r>
      <w:r w:rsidRPr="00053A96">
        <w:t xml:space="preserve">, particularly when interacting with the </w:t>
      </w:r>
      <w:r w:rsidR="006F6723">
        <w:t>Sponsor</w:t>
      </w:r>
      <w:r w:rsidRPr="00053A96">
        <w:t xml:space="preserve"> booth space</w:t>
      </w:r>
      <w:r>
        <w:t>.</w:t>
      </w:r>
      <w:r w:rsidRPr="00053A96">
        <w:t xml:space="preserve"> </w:t>
      </w:r>
    </w:p>
    <w:p w14:paraId="4961CD94" w14:textId="77777777" w:rsidR="009373EC" w:rsidRDefault="009373EC" w:rsidP="009373EC">
      <w:pPr>
        <w:pStyle w:val="BasicParagraph"/>
      </w:pPr>
    </w:p>
    <w:p w14:paraId="48188746" w14:textId="77777777" w:rsidR="009373EC" w:rsidRPr="00DC4634" w:rsidRDefault="009373EC" w:rsidP="004A490E">
      <w:pPr>
        <w:pStyle w:val="BodyEmphasis"/>
        <w:rPr>
          <w:b w:val="0"/>
          <w:bCs/>
        </w:rPr>
      </w:pPr>
      <w:proofErr w:type="gramStart"/>
      <w:r w:rsidRPr="00DC4634">
        <w:rPr>
          <w:rStyle w:val="BodyEmphasis2Char"/>
          <w:b/>
          <w:bCs/>
        </w:rPr>
        <w:t>Registration;</w:t>
      </w:r>
      <w:proofErr w:type="gramEnd"/>
      <w:r w:rsidRPr="00DC4634">
        <w:rPr>
          <w:b w:val="0"/>
          <w:bCs/>
        </w:rPr>
        <w:t xml:space="preserve"> </w:t>
      </w:r>
    </w:p>
    <w:p w14:paraId="700A6078" w14:textId="7976FF92" w:rsidR="009373EC" w:rsidRPr="004A490E" w:rsidRDefault="009373EC" w:rsidP="004A490E">
      <w:pPr>
        <w:pStyle w:val="BodyText"/>
      </w:pPr>
      <w:r w:rsidRPr="004A490E">
        <w:t>A</w:t>
      </w:r>
      <w:r w:rsidR="00DC4634">
        <w:t>ll</w:t>
      </w:r>
      <w:r w:rsidRPr="004A490E">
        <w:t xml:space="preserve"> patrons must first register before entering the event. Promotion of pre-registration ticketing will be heavily promoted </w:t>
      </w:r>
      <w:proofErr w:type="gramStart"/>
      <w:r w:rsidRPr="004A490E">
        <w:t>so as to</w:t>
      </w:r>
      <w:proofErr w:type="gramEnd"/>
      <w:r w:rsidRPr="004A490E">
        <w:t xml:space="preserve"> encourage online registrations and thus, reduce the time it takes to enter our event and minimise face to face contact. </w:t>
      </w:r>
    </w:p>
    <w:p w14:paraId="5923C5D7" w14:textId="77777777" w:rsidR="009373EC" w:rsidRPr="004A490E" w:rsidRDefault="009373EC" w:rsidP="004A490E">
      <w:pPr>
        <w:pStyle w:val="BodyText"/>
      </w:pPr>
    </w:p>
    <w:p w14:paraId="4C69B8D3" w14:textId="77777777" w:rsidR="009373EC" w:rsidRPr="004A490E" w:rsidRDefault="009373EC" w:rsidP="004A490E">
      <w:pPr>
        <w:pStyle w:val="BodyText"/>
      </w:pPr>
      <w:r w:rsidRPr="004A490E">
        <w:t xml:space="preserve">As well as initiating single point Entry and Exit points during the event (venue permitted), crowd barriers will be incorporated to help managed crowds and ensure social distancing. </w:t>
      </w:r>
    </w:p>
    <w:p w14:paraId="0EE449D3" w14:textId="77777777" w:rsidR="009373EC" w:rsidRPr="00983F9F" w:rsidRDefault="009373EC" w:rsidP="009373EC"/>
    <w:p w14:paraId="66F0EEF4" w14:textId="77777777" w:rsidR="009373EC" w:rsidRDefault="009373EC" w:rsidP="004A490E">
      <w:pPr>
        <w:pStyle w:val="BodyEmphasis2"/>
      </w:pPr>
      <w:r>
        <w:t>Strategies</w:t>
      </w:r>
      <w:r w:rsidRPr="00815350">
        <w:t xml:space="preserve"> in place to</w:t>
      </w:r>
      <w:r>
        <w:t xml:space="preserve"> </w:t>
      </w:r>
      <w:r w:rsidRPr="00815350">
        <w:t xml:space="preserve">avoid mingling and reduce the frequency and extent of contact between different groups of </w:t>
      </w:r>
      <w:proofErr w:type="gramStart"/>
      <w:r w:rsidRPr="00815350">
        <w:t>people</w:t>
      </w:r>
      <w:r>
        <w:t>;</w:t>
      </w:r>
      <w:proofErr w:type="gramEnd"/>
    </w:p>
    <w:p w14:paraId="440BF589" w14:textId="5360388E" w:rsidR="009373EC" w:rsidRPr="004A490E" w:rsidRDefault="005378C5" w:rsidP="005378C5">
      <w:pPr>
        <w:pStyle w:val="ListBullet"/>
      </w:pPr>
      <w:r>
        <w:t>Event staff to</w:t>
      </w:r>
      <w:r w:rsidR="009373EC" w:rsidRPr="004A490E">
        <w:t xml:space="preserve"> monitor the cleanliness, hygiene and interactions </w:t>
      </w:r>
      <w:r>
        <w:t>and</w:t>
      </w:r>
      <w:r w:rsidR="009373EC" w:rsidRPr="004A490E">
        <w:t xml:space="preserve"> provi</w:t>
      </w:r>
      <w:r>
        <w:t>de</w:t>
      </w:r>
      <w:r w:rsidR="009373EC" w:rsidRPr="004A490E">
        <w:t xml:space="preserve"> guidance where </w:t>
      </w:r>
      <w:proofErr w:type="gramStart"/>
      <w:r w:rsidR="009373EC" w:rsidRPr="004A490E">
        <w:t>required</w:t>
      </w:r>
      <w:proofErr w:type="gramEnd"/>
    </w:p>
    <w:p w14:paraId="19D75C04" w14:textId="58BB119D" w:rsidR="009373EC" w:rsidRPr="004A490E" w:rsidRDefault="009373EC" w:rsidP="004A490E">
      <w:pPr>
        <w:pStyle w:val="ListBullet"/>
      </w:pPr>
      <w:r w:rsidRPr="004A490E">
        <w:t xml:space="preserve">The stage </w:t>
      </w:r>
      <w:r w:rsidR="005378C5">
        <w:t>to have a</w:t>
      </w:r>
      <w:r w:rsidRPr="004A490E">
        <w:t xml:space="preserve"> 5m exclusion zone from stage. Equipment and surfaces will be wiped down between presentations and performances, large screens will be in place to assist with </w:t>
      </w:r>
      <w:proofErr w:type="gramStart"/>
      <w:r w:rsidRPr="004A490E">
        <w:t>visibility</w:t>
      </w:r>
      <w:proofErr w:type="gramEnd"/>
      <w:r w:rsidRPr="004A490E">
        <w:t xml:space="preserve"> </w:t>
      </w:r>
    </w:p>
    <w:p w14:paraId="59EDBEFB" w14:textId="320BA3CE" w:rsidR="009373EC" w:rsidRPr="004A490E" w:rsidRDefault="009373EC" w:rsidP="004A490E">
      <w:pPr>
        <w:pStyle w:val="ListBullet"/>
      </w:pPr>
      <w:r w:rsidRPr="004A490E">
        <w:t xml:space="preserve">Introduction of single point Entry and Exit points and crowd barriers where </w:t>
      </w:r>
      <w:proofErr w:type="gramStart"/>
      <w:r w:rsidRPr="004A490E">
        <w:t>possible</w:t>
      </w:r>
      <w:proofErr w:type="gramEnd"/>
    </w:p>
    <w:p w14:paraId="10C476E2" w14:textId="77777777" w:rsidR="009373EC" w:rsidRPr="004A490E" w:rsidRDefault="009373EC" w:rsidP="004A490E">
      <w:pPr>
        <w:pStyle w:val="BodyEmphasis2"/>
      </w:pPr>
      <w:r w:rsidRPr="004A490E">
        <w:t xml:space="preserve">Staff and Physical </w:t>
      </w:r>
      <w:proofErr w:type="gramStart"/>
      <w:r w:rsidRPr="004A490E">
        <w:t>Distancing;</w:t>
      </w:r>
      <w:proofErr w:type="gramEnd"/>
    </w:p>
    <w:p w14:paraId="5C116B74" w14:textId="29B24966" w:rsidR="009373EC" w:rsidRDefault="009373EC" w:rsidP="004A490E">
      <w:pPr>
        <w:pStyle w:val="BodyText"/>
      </w:pPr>
      <w:r>
        <w:t>A workplace induction prior to commencing their shift will be provided to all staf</w:t>
      </w:r>
      <w:r w:rsidR="00100146">
        <w:t>f</w:t>
      </w:r>
      <w:r>
        <w:t xml:space="preserve">. This aims to highlight the </w:t>
      </w:r>
      <w:proofErr w:type="spellStart"/>
      <w:r>
        <w:t>COVIDSafe</w:t>
      </w:r>
      <w:proofErr w:type="spellEnd"/>
      <w:r>
        <w:t xml:space="preserve"> measures in place</w:t>
      </w:r>
      <w:proofErr w:type="gramStart"/>
      <w:r>
        <w:t>, in particular, physical</w:t>
      </w:r>
      <w:proofErr w:type="gramEnd"/>
      <w:r>
        <w:t xml:space="preserve"> distancing requirements.  The staff break room seating will be set to ensure the 1.5m social distancing is adhered to. Working spaces will also aim to incorporate the 1.5m social distancing </w:t>
      </w:r>
      <w:proofErr w:type="gramStart"/>
      <w:r>
        <w:t>where</w:t>
      </w:r>
      <w:proofErr w:type="gramEnd"/>
      <w:r>
        <w:t xml:space="preserve"> reasonably practical. Disinfected wipes will be available and surfaces to be wiped down at regular intervals. Finally, although not mandatory, masks will be offered to all </w:t>
      </w:r>
      <w:r w:rsidR="00100146">
        <w:t>staff</w:t>
      </w:r>
      <w:r>
        <w:t xml:space="preserve">.   </w:t>
      </w:r>
    </w:p>
    <w:p w14:paraId="2354398D" w14:textId="77777777" w:rsidR="009373EC" w:rsidRPr="00022B37" w:rsidRDefault="009373EC" w:rsidP="009373EC">
      <w:pPr>
        <w:pStyle w:val="BasicParagraph"/>
      </w:pPr>
    </w:p>
    <w:p w14:paraId="7E66AD4D" w14:textId="3EA2F989" w:rsidR="009373EC" w:rsidRPr="004A490E" w:rsidRDefault="009373EC" w:rsidP="00365E91">
      <w:pPr>
        <w:pStyle w:val="BodyEmphasis2"/>
      </w:pPr>
      <w:proofErr w:type="spellStart"/>
      <w:r w:rsidRPr="004A490E">
        <w:t>COVIDSafe</w:t>
      </w:r>
      <w:proofErr w:type="spellEnd"/>
      <w:r w:rsidRPr="004A490E">
        <w:t xml:space="preserve"> </w:t>
      </w:r>
      <w:proofErr w:type="gramStart"/>
      <w:r w:rsidRPr="004A490E">
        <w:t>Solutions;</w:t>
      </w:r>
      <w:proofErr w:type="gramEnd"/>
      <w:r w:rsidRPr="004A490E">
        <w:t xml:space="preserve"> </w:t>
      </w:r>
    </w:p>
    <w:p w14:paraId="4413711D" w14:textId="55A18325" w:rsidR="009373EC" w:rsidRPr="004A490E" w:rsidRDefault="009373EC" w:rsidP="004A490E">
      <w:pPr>
        <w:pStyle w:val="BodyText"/>
      </w:pPr>
      <w:r w:rsidRPr="004A490E">
        <w:t xml:space="preserve">When considering </w:t>
      </w:r>
      <w:proofErr w:type="spellStart"/>
      <w:r w:rsidRPr="004A490E">
        <w:t>COVIDSafe</w:t>
      </w:r>
      <w:proofErr w:type="spellEnd"/>
      <w:r w:rsidRPr="004A490E">
        <w:t xml:space="preserve"> measures for the registration area, implementation of crowd barriers directing patrons to the appropriate areas will be in place. If staff are not able to physically distance, face mask for staff will be provided and encouraged to be </w:t>
      </w:r>
      <w:proofErr w:type="gramStart"/>
      <w:r w:rsidRPr="004A490E">
        <w:t>worn at all times</w:t>
      </w:r>
      <w:proofErr w:type="gramEnd"/>
      <w:r w:rsidRPr="004A490E">
        <w:t xml:space="preserve"> if practical.</w:t>
      </w:r>
    </w:p>
    <w:p w14:paraId="38E72F0A" w14:textId="77777777" w:rsidR="009373EC" w:rsidRPr="004A490E" w:rsidRDefault="009373EC" w:rsidP="004A490E">
      <w:pPr>
        <w:pStyle w:val="BodyText"/>
      </w:pPr>
    </w:p>
    <w:p w14:paraId="180473BE" w14:textId="77777777" w:rsidR="009373EC" w:rsidRPr="004A490E" w:rsidRDefault="009373EC" w:rsidP="004A490E">
      <w:pPr>
        <w:pStyle w:val="BodyText"/>
      </w:pPr>
      <w:r w:rsidRPr="004A490E">
        <w:lastRenderedPageBreak/>
        <w:t>Additionally, hand sanitisers to be positioned at both the entry and registration area, as well as throughout the venue.</w:t>
      </w:r>
    </w:p>
    <w:p w14:paraId="7DD90315" w14:textId="77777777" w:rsidR="009373EC" w:rsidRPr="00815350" w:rsidRDefault="009373EC" w:rsidP="004A490E">
      <w:pPr>
        <w:pStyle w:val="BodyText"/>
      </w:pPr>
    </w:p>
    <w:p w14:paraId="09582C47" w14:textId="77777777" w:rsidR="009373EC" w:rsidRPr="004A490E" w:rsidRDefault="009373EC" w:rsidP="004A490E">
      <w:pPr>
        <w:pStyle w:val="BodyEmphasis2"/>
      </w:pPr>
      <w:r w:rsidRPr="004A490E">
        <w:t xml:space="preserve">Managing gatherings immediately outside the premises, staff meetings or break </w:t>
      </w:r>
      <w:proofErr w:type="gramStart"/>
      <w:r w:rsidRPr="004A490E">
        <w:t>rooms;</w:t>
      </w:r>
      <w:proofErr w:type="gramEnd"/>
      <w:r w:rsidRPr="004A490E">
        <w:t xml:space="preserve"> </w:t>
      </w:r>
    </w:p>
    <w:p w14:paraId="16A745C9" w14:textId="3030F47D" w:rsidR="009373EC" w:rsidRPr="004A490E" w:rsidRDefault="009373EC" w:rsidP="004A490E">
      <w:pPr>
        <w:pStyle w:val="BodyText"/>
      </w:pPr>
      <w:r w:rsidRPr="004A490E">
        <w:t>Signage together with crowd barriers will be in place to help ensure social distancing for gatherings on the entrance into the event. Staff will be patrolling these areas and offering guidance to ensure social distancing is both adhered to and promoted.</w:t>
      </w:r>
    </w:p>
    <w:p w14:paraId="2A2CE705" w14:textId="77777777" w:rsidR="009373EC" w:rsidRPr="004A490E" w:rsidRDefault="009373EC" w:rsidP="004A490E">
      <w:pPr>
        <w:pStyle w:val="BodyText"/>
      </w:pPr>
    </w:p>
    <w:p w14:paraId="17A76ABC" w14:textId="77777777" w:rsidR="009373EC" w:rsidRPr="004A490E" w:rsidRDefault="009373EC" w:rsidP="004A490E">
      <w:pPr>
        <w:pStyle w:val="BodyText"/>
      </w:pPr>
      <w:r w:rsidRPr="004A490E">
        <w:t>A Drop and Go zone have been designated for all deliveries coming via registration desk. A separate Drop and Go Zone has also been designated for all large deliveries coming in via the Loading Dock. Any invoicing or payment to be arranged prior to delivery. This will ensure couriers will have limited time onsite.</w:t>
      </w:r>
    </w:p>
    <w:p w14:paraId="0CB65F74" w14:textId="77777777" w:rsidR="009373EC" w:rsidRPr="004A490E" w:rsidRDefault="009373EC" w:rsidP="004A490E">
      <w:pPr>
        <w:pStyle w:val="BodyText"/>
      </w:pPr>
    </w:p>
    <w:p w14:paraId="4B789E9C" w14:textId="52784C67" w:rsidR="009373EC" w:rsidRPr="004A490E" w:rsidRDefault="009373EC" w:rsidP="004A490E">
      <w:pPr>
        <w:pStyle w:val="BodyText"/>
      </w:pPr>
      <w:r w:rsidRPr="004A490E">
        <w:t>Staff breaks to be staggered throughout the day, this being 2x staff every 30 minutes. Break rooms will be set as to encourage social distancing.</w:t>
      </w:r>
    </w:p>
    <w:p w14:paraId="6D69ACB9" w14:textId="77777777" w:rsidR="009373EC" w:rsidRPr="004A490E" w:rsidRDefault="009373EC" w:rsidP="004A490E">
      <w:pPr>
        <w:pStyle w:val="Heading1"/>
      </w:pPr>
      <w:bookmarkStart w:id="15" w:name="_Toc136358396"/>
      <w:r w:rsidRPr="004A490E">
        <w:rPr>
          <w:rStyle w:val="HEADING1LIGHT"/>
          <w:rFonts w:ascii="ArtegraSansAlt-Bold" w:hAnsi="ArtegraSansAlt-Bold"/>
          <w:b/>
          <w:bCs w:val="0"/>
          <w:spacing w:val="0"/>
          <w:sz w:val="38"/>
          <w:szCs w:val="38"/>
        </w:rPr>
        <w:lastRenderedPageBreak/>
        <w:t>HYGIENE AND CLEANING</w:t>
      </w:r>
      <w:bookmarkEnd w:id="15"/>
    </w:p>
    <w:p w14:paraId="0A141E2F" w14:textId="6107BD8F" w:rsidR="009373EC" w:rsidRPr="00815350" w:rsidRDefault="009373EC" w:rsidP="004A490E">
      <w:pPr>
        <w:pStyle w:val="BodyEmphasis"/>
        <w:rPr>
          <w:rFonts w:ascii="Helvetica Neue" w:hAnsi="Helvetica Neue"/>
        </w:rPr>
      </w:pPr>
      <w:r w:rsidRPr="00DE7F38">
        <w:t xml:space="preserve">Adopting and supporting good hand hygiene </w:t>
      </w:r>
      <w:proofErr w:type="gramStart"/>
      <w:r w:rsidRPr="00DE7F38">
        <w:t>practices</w:t>
      </w:r>
      <w:r>
        <w:rPr>
          <w:rFonts w:ascii="Helvetica Neue" w:hAnsi="Helvetica Neue"/>
        </w:rPr>
        <w:t>;</w:t>
      </w:r>
      <w:proofErr w:type="gramEnd"/>
    </w:p>
    <w:p w14:paraId="40D6B6FC" w14:textId="55CE502E" w:rsidR="009373EC" w:rsidRPr="004A490E" w:rsidRDefault="009373EC" w:rsidP="004A490E">
      <w:pPr>
        <w:pStyle w:val="BodyText"/>
      </w:pPr>
      <w:r w:rsidRPr="004A490E">
        <w:t>Good Hygiene will be continually promoted</w:t>
      </w:r>
      <w:r w:rsidR="002B79AA">
        <w:t xml:space="preserve"> </w:t>
      </w:r>
      <w:r w:rsidRPr="004A490E">
        <w:t>via PA announcements. Utilising signage to promote good hygiene practises will also be incorporated. Numerous hand sanitisers to be positioned throughout the venue to support good hygiene practices.</w:t>
      </w:r>
    </w:p>
    <w:p w14:paraId="0836A716" w14:textId="77777777" w:rsidR="009373EC" w:rsidRPr="00815350" w:rsidRDefault="009373EC" w:rsidP="004A490E">
      <w:pPr>
        <w:pStyle w:val="BodyText"/>
      </w:pPr>
    </w:p>
    <w:p w14:paraId="33B499AF" w14:textId="77777777" w:rsidR="009373EC" w:rsidRPr="00DE7F38" w:rsidRDefault="009373EC" w:rsidP="004A490E">
      <w:pPr>
        <w:pStyle w:val="BodyEmphasis"/>
      </w:pPr>
      <w:r>
        <w:t>Bathroom/</w:t>
      </w:r>
      <w:proofErr w:type="gramStart"/>
      <w:r>
        <w:t>Toilets;</w:t>
      </w:r>
      <w:proofErr w:type="gramEnd"/>
      <w:r>
        <w:t xml:space="preserve"> </w:t>
      </w:r>
    </w:p>
    <w:p w14:paraId="3278AC3C" w14:textId="77777777" w:rsidR="009373EC" w:rsidRPr="004A490E" w:rsidRDefault="009373EC" w:rsidP="004A490E">
      <w:pPr>
        <w:pStyle w:val="BodyText"/>
      </w:pPr>
      <w:r w:rsidRPr="004A490E">
        <w:t>Venue Cleaning have been engaged to manage bathroom stocks of hand soap and paper towels (if available, hand dryers are functional) and overall cleanliness.</w:t>
      </w:r>
    </w:p>
    <w:p w14:paraId="5A745595" w14:textId="77777777" w:rsidR="009373EC" w:rsidRPr="00815350" w:rsidRDefault="009373EC" w:rsidP="004A490E">
      <w:pPr>
        <w:pStyle w:val="BodyText"/>
      </w:pPr>
    </w:p>
    <w:p w14:paraId="3C042286" w14:textId="77777777" w:rsidR="009373EC" w:rsidRPr="00DE7F38" w:rsidRDefault="009373EC" w:rsidP="004A490E">
      <w:pPr>
        <w:pStyle w:val="BodyEmphasis"/>
      </w:pPr>
      <w:r>
        <w:t>Hand</w:t>
      </w:r>
      <w:r w:rsidRPr="00DE7F38">
        <w:t xml:space="preserve"> </w:t>
      </w:r>
      <w:proofErr w:type="gramStart"/>
      <w:r w:rsidRPr="00DE7F38">
        <w:t>sanitiser;</w:t>
      </w:r>
      <w:proofErr w:type="gramEnd"/>
    </w:p>
    <w:p w14:paraId="05AD5004" w14:textId="1925EB14" w:rsidR="009373EC" w:rsidRPr="004A490E" w:rsidRDefault="009373EC" w:rsidP="004A490E">
      <w:pPr>
        <w:pStyle w:val="BodyText"/>
      </w:pPr>
      <w:r w:rsidRPr="004A490E">
        <w:t xml:space="preserve">Both venue and organiser will position numerous hand sanitisers at key points around the venue. These key points include areas such as the entrances and exits, queueing points, </w:t>
      </w:r>
      <w:r w:rsidR="003F1365">
        <w:t>sponsor areas</w:t>
      </w:r>
      <w:r w:rsidRPr="004A490E">
        <w:t xml:space="preserve">, stage and waiting </w:t>
      </w:r>
      <w:proofErr w:type="gramStart"/>
      <w:r w:rsidRPr="004A490E">
        <w:t>areas</w:t>
      </w:r>
      <w:proofErr w:type="gramEnd"/>
    </w:p>
    <w:p w14:paraId="64E35B0E" w14:textId="77777777" w:rsidR="009373EC" w:rsidRPr="00815350" w:rsidRDefault="009373EC" w:rsidP="004A490E">
      <w:pPr>
        <w:pStyle w:val="BodyText"/>
      </w:pPr>
    </w:p>
    <w:p w14:paraId="01290B5F" w14:textId="77777777" w:rsidR="009373EC" w:rsidRPr="00DE7F38" w:rsidRDefault="009373EC" w:rsidP="004A490E">
      <w:pPr>
        <w:pStyle w:val="BodyEmphasis"/>
      </w:pPr>
      <w:r>
        <w:t xml:space="preserve">Shared equipment and hard </w:t>
      </w:r>
      <w:proofErr w:type="gramStart"/>
      <w:r>
        <w:t>surfaces;</w:t>
      </w:r>
      <w:proofErr w:type="gramEnd"/>
    </w:p>
    <w:p w14:paraId="1EA5E27A" w14:textId="0BC9ED5C" w:rsidR="009373EC" w:rsidRPr="004A490E" w:rsidRDefault="009373EC" w:rsidP="004A490E">
      <w:pPr>
        <w:pStyle w:val="BodyText"/>
      </w:pPr>
      <w:r w:rsidRPr="004A490E">
        <w:t xml:space="preserve">Sterilising wipes will be provided and used in areas where equipment is changing hands. </w:t>
      </w:r>
      <w:r w:rsidR="008C09E6">
        <w:t>Staff</w:t>
      </w:r>
      <w:r w:rsidRPr="004A490E">
        <w:t xml:space="preserve"> will be in place to maintain the cleanliness of the equipment and </w:t>
      </w:r>
      <w:proofErr w:type="spellStart"/>
      <w:r w:rsidRPr="004A490E">
        <w:t>sterlise</w:t>
      </w:r>
      <w:proofErr w:type="spellEnd"/>
      <w:r w:rsidRPr="004A490E">
        <w:t xml:space="preserve"> where required. </w:t>
      </w:r>
    </w:p>
    <w:p w14:paraId="5CEE272E" w14:textId="77777777" w:rsidR="009373EC" w:rsidRPr="004A490E" w:rsidRDefault="009373EC" w:rsidP="004A490E">
      <w:pPr>
        <w:pStyle w:val="BodyText"/>
      </w:pPr>
    </w:p>
    <w:p w14:paraId="3761F248" w14:textId="2A82C167" w:rsidR="009373EC" w:rsidRPr="004A490E" w:rsidRDefault="009373EC" w:rsidP="004A490E">
      <w:pPr>
        <w:pStyle w:val="BodyText"/>
      </w:pPr>
      <w:r w:rsidRPr="004A490E">
        <w:t>Although the venue will manage the toilets and thoroughfare maintenance and cleaning for the duration of the event, event staff</w:t>
      </w:r>
      <w:r w:rsidR="004F154E">
        <w:t xml:space="preserve"> </w:t>
      </w:r>
      <w:r w:rsidRPr="004A490E">
        <w:t xml:space="preserve">will roam the venue to monitor the overall cleanliness and hygiene of the event. Event </w:t>
      </w:r>
      <w:r w:rsidR="008C09E6">
        <w:t>staff</w:t>
      </w:r>
      <w:r w:rsidRPr="004A490E">
        <w:t xml:space="preserve"> will provide, where required, additional hygiene and cleaning maintenance at high traffic areas using appropriate disinfectant solutions. </w:t>
      </w:r>
    </w:p>
    <w:p w14:paraId="439878CA" w14:textId="77777777" w:rsidR="009373EC" w:rsidRPr="004A490E" w:rsidRDefault="009373EC" w:rsidP="004A490E">
      <w:pPr>
        <w:pStyle w:val="BodyText"/>
      </w:pPr>
    </w:p>
    <w:p w14:paraId="4B5EC5E8" w14:textId="29659A65" w:rsidR="009373EC" w:rsidRPr="004A490E" w:rsidRDefault="00E93862" w:rsidP="004A490E">
      <w:pPr>
        <w:pStyle w:val="BodyText"/>
      </w:pPr>
      <w:r>
        <w:t>Sponsors</w:t>
      </w:r>
      <w:r w:rsidR="009373EC" w:rsidRPr="004A490E">
        <w:t xml:space="preserve"> will be responsible for the will overall hygiene and cleanliness of the booth and their surfaces. </w:t>
      </w:r>
    </w:p>
    <w:p w14:paraId="0DDB3E09" w14:textId="77777777" w:rsidR="009373EC" w:rsidRPr="00DE7F38" w:rsidRDefault="009373EC" w:rsidP="004A490E">
      <w:pPr>
        <w:pStyle w:val="BodyEmphasis"/>
      </w:pPr>
    </w:p>
    <w:p w14:paraId="2EE79033" w14:textId="77777777" w:rsidR="009373EC" w:rsidRPr="00DE7F38" w:rsidRDefault="009373EC" w:rsidP="004A490E">
      <w:pPr>
        <w:pStyle w:val="BodyEmphasis"/>
      </w:pPr>
      <w:r>
        <w:t xml:space="preserve">Speakers and Performers on </w:t>
      </w:r>
      <w:proofErr w:type="gramStart"/>
      <w:r>
        <w:t>stage;</w:t>
      </w:r>
      <w:proofErr w:type="gramEnd"/>
      <w:r>
        <w:t xml:space="preserve"> </w:t>
      </w:r>
      <w:r w:rsidRPr="00DE7F38">
        <w:t xml:space="preserve"> </w:t>
      </w:r>
    </w:p>
    <w:p w14:paraId="0493BF76" w14:textId="3F52057E" w:rsidR="009373EC" w:rsidRPr="004A490E" w:rsidRDefault="009373EC" w:rsidP="004A490E">
      <w:pPr>
        <w:pStyle w:val="BodyText"/>
      </w:pPr>
      <w:r w:rsidRPr="004A490E">
        <w:t xml:space="preserve">Speakers/Performers to be instructed, </w:t>
      </w:r>
      <w:proofErr w:type="gramStart"/>
      <w:r w:rsidRPr="004A490E">
        <w:t>monitored</w:t>
      </w:r>
      <w:proofErr w:type="gramEnd"/>
      <w:r w:rsidRPr="004A490E">
        <w:t xml:space="preserve"> and guided by staff to clean their equipment accordingly. This will also be monitored by event staff.</w:t>
      </w:r>
    </w:p>
    <w:p w14:paraId="3324B78F" w14:textId="77777777" w:rsidR="009373EC" w:rsidRPr="004B56BA" w:rsidRDefault="009373EC" w:rsidP="009373EC">
      <w:pPr>
        <w:pStyle w:val="BasicParagraph"/>
      </w:pPr>
    </w:p>
    <w:p w14:paraId="22A2AA70" w14:textId="77777777" w:rsidR="009373EC" w:rsidRDefault="009373EC" w:rsidP="004A490E">
      <w:pPr>
        <w:pStyle w:val="BodyEmphasis"/>
      </w:pPr>
      <w:r>
        <w:t>Additional cleaning</w:t>
      </w:r>
      <w:r w:rsidRPr="00DE7F38">
        <w:t xml:space="preserve"> hard surface </w:t>
      </w:r>
      <w:proofErr w:type="gramStart"/>
      <w:r w:rsidRPr="00DE7F38">
        <w:t>areas;</w:t>
      </w:r>
      <w:proofErr w:type="gramEnd"/>
    </w:p>
    <w:p w14:paraId="55715B16" w14:textId="1D1CA9FB" w:rsidR="009373EC" w:rsidRPr="004A490E" w:rsidRDefault="008C09E6" w:rsidP="004A490E">
      <w:pPr>
        <w:pStyle w:val="BodyEmphasis2"/>
      </w:pPr>
      <w:r>
        <w:t>Staff</w:t>
      </w:r>
      <w:r w:rsidR="009373EC" w:rsidRPr="004A490E">
        <w:t>/</w:t>
      </w:r>
      <w:r w:rsidR="00E93862">
        <w:t>Sponsors</w:t>
      </w:r>
      <w:r w:rsidR="009373EC" w:rsidRPr="004A490E">
        <w:t xml:space="preserve">/Speakers and Performers should wash hands thoroughly with soap and water before and after cleaning, including of </w:t>
      </w:r>
      <w:proofErr w:type="gramStart"/>
      <w:r w:rsidR="009373EC" w:rsidRPr="004A490E">
        <w:t>instruments;</w:t>
      </w:r>
      <w:proofErr w:type="gramEnd"/>
    </w:p>
    <w:p w14:paraId="78C03102" w14:textId="4CC0112C" w:rsidR="009373EC" w:rsidRPr="004A490E" w:rsidRDefault="009373EC" w:rsidP="004A490E">
      <w:pPr>
        <w:pStyle w:val="BodyText"/>
      </w:pPr>
      <w:r w:rsidRPr="004A490E">
        <w:t xml:space="preserve">To emphasise the importance of hygiene and cleanliness, </w:t>
      </w:r>
      <w:proofErr w:type="spellStart"/>
      <w:r w:rsidRPr="004A490E">
        <w:t>ImpactInstitute</w:t>
      </w:r>
      <w:proofErr w:type="spellEnd"/>
      <w:r w:rsidRPr="004A490E">
        <w:t xml:space="preserve"> </w:t>
      </w:r>
      <w:r w:rsidR="008C09E6">
        <w:t>staff</w:t>
      </w:r>
      <w:r w:rsidRPr="004A490E">
        <w:t xml:space="preserve"> will undergo WHS induction prior highlighting both the technique and requirement to wash hand before and after cleaning. Any staff allocated to the Stage area will ensure Speakers/Performers are advised of the need to correctly wash hands after cleaning equipment.</w:t>
      </w:r>
    </w:p>
    <w:p w14:paraId="002507A7" w14:textId="77777777" w:rsidR="009373EC" w:rsidRPr="004A490E" w:rsidRDefault="009373EC" w:rsidP="004A490E">
      <w:pPr>
        <w:pStyle w:val="BodyText"/>
      </w:pPr>
    </w:p>
    <w:p w14:paraId="27A330C4" w14:textId="2736CCC3" w:rsidR="009373EC" w:rsidRPr="004A490E" w:rsidRDefault="009373EC" w:rsidP="004A490E">
      <w:pPr>
        <w:pStyle w:val="BodyText"/>
      </w:pPr>
      <w:r w:rsidRPr="004A490E">
        <w:t xml:space="preserve">Additionally, all </w:t>
      </w:r>
      <w:r w:rsidR="008C09E6">
        <w:t>Staff</w:t>
      </w:r>
      <w:r w:rsidRPr="004A490E">
        <w:t xml:space="preserve"> </w:t>
      </w:r>
      <w:r w:rsidR="00795C28">
        <w:t xml:space="preserve">allocated to </w:t>
      </w:r>
      <w:proofErr w:type="spellStart"/>
      <w:r w:rsidR="00795C28">
        <w:t>registation</w:t>
      </w:r>
      <w:proofErr w:type="spellEnd"/>
      <w:r w:rsidRPr="004A490E">
        <w:t xml:space="preserve"> </w:t>
      </w:r>
      <w:r w:rsidR="00795C28">
        <w:t>to</w:t>
      </w:r>
      <w:r w:rsidRPr="004A490E">
        <w:t xml:space="preserve"> be trained on the process of safely collecting patron information. </w:t>
      </w:r>
    </w:p>
    <w:p w14:paraId="64F42D56" w14:textId="77777777" w:rsidR="009373EC" w:rsidRPr="00815350" w:rsidRDefault="009373EC" w:rsidP="004A490E">
      <w:pPr>
        <w:pStyle w:val="BodyText"/>
      </w:pPr>
    </w:p>
    <w:p w14:paraId="067C3B8D" w14:textId="77777777" w:rsidR="009373EC" w:rsidRPr="00DE7F38" w:rsidRDefault="009373EC" w:rsidP="004A490E">
      <w:pPr>
        <w:pStyle w:val="BodyEmphasis"/>
      </w:pPr>
      <w:r w:rsidRPr="00DE7F38">
        <w:t xml:space="preserve">In indoor areas, </w:t>
      </w:r>
      <w:proofErr w:type="gramStart"/>
      <w:r w:rsidRPr="00DE7F38">
        <w:t>ventilation;</w:t>
      </w:r>
      <w:proofErr w:type="gramEnd"/>
      <w:r w:rsidRPr="00DE7F38">
        <w:t xml:space="preserve"> </w:t>
      </w:r>
    </w:p>
    <w:p w14:paraId="670534A3" w14:textId="77777777" w:rsidR="009373EC" w:rsidRPr="004A490E" w:rsidRDefault="009373EC" w:rsidP="004A490E">
      <w:pPr>
        <w:pStyle w:val="BodyText"/>
      </w:pPr>
      <w:r w:rsidRPr="004A490E">
        <w:t xml:space="preserve">The venue will oversee the natural ventilation of the venue, with the aim of optimising either the natural ventilation or increasing the mechanical ventilation and avoid recirculation of air where possible. </w:t>
      </w:r>
    </w:p>
    <w:p w14:paraId="4DC135B1" w14:textId="77777777" w:rsidR="009373EC" w:rsidRPr="00815350" w:rsidRDefault="009373EC" w:rsidP="004A490E">
      <w:pPr>
        <w:pStyle w:val="BodyEmphasis"/>
        <w:rPr>
          <w:w w:val="110"/>
        </w:rPr>
      </w:pPr>
    </w:p>
    <w:p w14:paraId="0835B766" w14:textId="77777777" w:rsidR="009373EC" w:rsidRPr="00815350" w:rsidRDefault="009373EC" w:rsidP="004A490E">
      <w:pPr>
        <w:pStyle w:val="BodyEmphasis"/>
      </w:pPr>
      <w:r>
        <w:rPr>
          <w:w w:val="110"/>
        </w:rPr>
        <w:t>Measures to e</w:t>
      </w:r>
      <w:r w:rsidRPr="00815350">
        <w:rPr>
          <w:w w:val="110"/>
        </w:rPr>
        <w:t>ncourage</w:t>
      </w:r>
      <w:r w:rsidRPr="00815350">
        <w:rPr>
          <w:spacing w:val="-17"/>
          <w:w w:val="110"/>
        </w:rPr>
        <w:t xml:space="preserve"> </w:t>
      </w:r>
      <w:r w:rsidRPr="00815350">
        <w:rPr>
          <w:w w:val="110"/>
        </w:rPr>
        <w:t>contactless</w:t>
      </w:r>
      <w:r w:rsidRPr="00815350">
        <w:rPr>
          <w:spacing w:val="-17"/>
          <w:w w:val="110"/>
        </w:rPr>
        <w:t xml:space="preserve"> </w:t>
      </w:r>
      <w:r w:rsidRPr="00815350">
        <w:rPr>
          <w:w w:val="110"/>
        </w:rPr>
        <w:t>payment</w:t>
      </w:r>
      <w:r w:rsidRPr="00815350">
        <w:rPr>
          <w:spacing w:val="-17"/>
          <w:w w:val="110"/>
        </w:rPr>
        <w:t xml:space="preserve"> </w:t>
      </w:r>
      <w:r w:rsidRPr="00815350">
        <w:rPr>
          <w:w w:val="110"/>
        </w:rPr>
        <w:t>options.</w:t>
      </w:r>
    </w:p>
    <w:p w14:paraId="0FC96D58" w14:textId="7E8C7944" w:rsidR="009373EC" w:rsidRPr="004A490E" w:rsidRDefault="009373EC" w:rsidP="004A490E">
      <w:pPr>
        <w:pStyle w:val="ListBullet"/>
      </w:pPr>
      <w:r w:rsidRPr="004A490E">
        <w:t xml:space="preserve">All </w:t>
      </w:r>
      <w:r w:rsidR="00E93862">
        <w:t>Sponsors</w:t>
      </w:r>
      <w:r w:rsidRPr="004A490E">
        <w:t xml:space="preserve"> will be pre-registered for our event. </w:t>
      </w:r>
    </w:p>
    <w:p w14:paraId="530198DE" w14:textId="1FBAB55F" w:rsidR="009373EC" w:rsidRDefault="009373EC" w:rsidP="00253E84">
      <w:pPr>
        <w:pStyle w:val="ListBullet"/>
      </w:pPr>
      <w:r w:rsidRPr="004A490E">
        <w:t xml:space="preserve">All Attendees </w:t>
      </w:r>
      <w:r w:rsidR="00530E8C">
        <w:t>will be</w:t>
      </w:r>
      <w:r w:rsidRPr="004A490E">
        <w:t xml:space="preserve"> pre-register</w:t>
      </w:r>
      <w:r w:rsidR="003916B4">
        <w:t>ed</w:t>
      </w:r>
      <w:r w:rsidRPr="004A490E">
        <w:t xml:space="preserve"> prior to </w:t>
      </w:r>
      <w:proofErr w:type="gramStart"/>
      <w:r w:rsidRPr="004A490E">
        <w:t>event</w:t>
      </w:r>
      <w:proofErr w:type="gramEnd"/>
    </w:p>
    <w:p w14:paraId="46AC7B3B" w14:textId="77777777" w:rsidR="009373EC" w:rsidRPr="004A490E" w:rsidRDefault="009373EC" w:rsidP="004A490E">
      <w:pPr>
        <w:pStyle w:val="Heading1"/>
      </w:pPr>
      <w:bookmarkStart w:id="16" w:name="_Toc136358397"/>
      <w:r w:rsidRPr="004A490E">
        <w:rPr>
          <w:rStyle w:val="HEADING1LIGHT"/>
          <w:rFonts w:ascii="ArtegraSansAlt-Bold" w:hAnsi="ArtegraSansAlt-Bold"/>
          <w:b/>
          <w:bCs w:val="0"/>
          <w:spacing w:val="0"/>
          <w:sz w:val="38"/>
          <w:szCs w:val="38"/>
        </w:rPr>
        <w:lastRenderedPageBreak/>
        <w:t>RECORD KEEPING / POSITIVE TEST</w:t>
      </w:r>
      <w:bookmarkEnd w:id="16"/>
    </w:p>
    <w:p w14:paraId="39CF1481" w14:textId="77777777" w:rsidR="001242C2" w:rsidRDefault="001242C2" w:rsidP="004A490E">
      <w:pPr>
        <w:pStyle w:val="BodyText"/>
      </w:pPr>
    </w:p>
    <w:p w14:paraId="62005F12" w14:textId="4484E842" w:rsidR="009373EC" w:rsidRPr="004A490E" w:rsidRDefault="009373EC" w:rsidP="004A490E">
      <w:pPr>
        <w:pStyle w:val="BodyText"/>
      </w:pPr>
      <w:r w:rsidRPr="004A490E">
        <w:t xml:space="preserve">ALL patrons required to register their details before receiving a ticket and being permitted to enter the event. </w:t>
      </w:r>
    </w:p>
    <w:p w14:paraId="434C312C" w14:textId="77777777" w:rsidR="009373EC" w:rsidRPr="004A490E" w:rsidRDefault="009373EC" w:rsidP="004A490E">
      <w:pPr>
        <w:pStyle w:val="BodyText"/>
      </w:pPr>
    </w:p>
    <w:p w14:paraId="7852C9B8" w14:textId="75154532" w:rsidR="009373EC" w:rsidRDefault="009373EC" w:rsidP="001242C2">
      <w:pPr>
        <w:pStyle w:val="BodyText"/>
      </w:pPr>
      <w:r w:rsidRPr="004A490E">
        <w:t>Should any patron test positive for COVID-19 they will be requested to return home directly and follow the advice from NSW Health.</w:t>
      </w:r>
    </w:p>
    <w:p w14:paraId="165B3820" w14:textId="77777777" w:rsidR="001242C2" w:rsidRDefault="001242C2" w:rsidP="001242C2">
      <w:pPr>
        <w:pStyle w:val="BodyText"/>
      </w:pPr>
    </w:p>
    <w:p w14:paraId="1B119BF2" w14:textId="77777777" w:rsidR="009373EC" w:rsidRPr="004A490E" w:rsidRDefault="009373EC" w:rsidP="004A490E">
      <w:pPr>
        <w:pStyle w:val="BodyEmphasis"/>
      </w:pPr>
      <w:r w:rsidRPr="004A490E">
        <w:t>Impact Institute Additional Measures:</w:t>
      </w:r>
    </w:p>
    <w:p w14:paraId="0D984F62" w14:textId="77777777" w:rsidR="009373EC" w:rsidRDefault="009373EC" w:rsidP="009373EC">
      <w:pPr>
        <w:pStyle w:val="ListBullet"/>
        <w:numPr>
          <w:ilvl w:val="0"/>
          <w:numId w:val="0"/>
        </w:numPr>
      </w:pPr>
    </w:p>
    <w:p w14:paraId="272A2C7C" w14:textId="77777777" w:rsidR="009373EC" w:rsidRPr="004A490E" w:rsidRDefault="009373EC" w:rsidP="004A490E">
      <w:pPr>
        <w:pStyle w:val="ListBullet"/>
      </w:pPr>
      <w:r w:rsidRPr="004A490E">
        <w:t xml:space="preserve">Venue will be advised immediately to ensure the safety of the workplace and workers, for example by cleaning and disinfecting all areas used by the person who tested positive for COVID-19. </w:t>
      </w:r>
    </w:p>
    <w:p w14:paraId="17F94846" w14:textId="3B22B533" w:rsidR="009373EC" w:rsidRPr="004A490E" w:rsidRDefault="009373EC" w:rsidP="004A490E">
      <w:pPr>
        <w:pStyle w:val="ListBullet"/>
      </w:pPr>
      <w:r w:rsidRPr="004A490E">
        <w:t xml:space="preserve">Staff, </w:t>
      </w:r>
      <w:r w:rsidR="00E93862">
        <w:t>Sponsors</w:t>
      </w:r>
      <w:r w:rsidRPr="004A490E">
        <w:t xml:space="preserve">, </w:t>
      </w:r>
      <w:proofErr w:type="gramStart"/>
      <w:r w:rsidRPr="004A490E">
        <w:t>Contractors</w:t>
      </w:r>
      <w:proofErr w:type="gramEnd"/>
      <w:r w:rsidRPr="004A490E">
        <w:t xml:space="preserve"> and Attendees notified of the situation and consulted about the identification and management of any remaining health and safety risks. </w:t>
      </w:r>
    </w:p>
    <w:p w14:paraId="515653E2" w14:textId="77777777" w:rsidR="009373EC" w:rsidRPr="004A490E" w:rsidRDefault="009373EC" w:rsidP="004A490E">
      <w:pPr>
        <w:pStyle w:val="ListBullet"/>
      </w:pPr>
      <w:r w:rsidRPr="004A490E">
        <w:t>First Aid contractors onsite notified.</w:t>
      </w:r>
    </w:p>
    <w:p w14:paraId="77DCF69D" w14:textId="77777777" w:rsidR="009373EC" w:rsidRPr="004A490E" w:rsidRDefault="009373EC" w:rsidP="004A490E">
      <w:pPr>
        <w:pStyle w:val="ListBullet"/>
      </w:pPr>
      <w:proofErr w:type="spellStart"/>
      <w:r w:rsidRPr="004A490E">
        <w:t>ImpactInstitute</w:t>
      </w:r>
      <w:proofErr w:type="spellEnd"/>
      <w:r w:rsidRPr="004A490E">
        <w:t xml:space="preserve"> agree to cooperate with State Governments if a positive case of COVID-19 at the event becomes known.</w:t>
      </w:r>
    </w:p>
    <w:p w14:paraId="72EDEC5A" w14:textId="77777777" w:rsidR="009373EC" w:rsidRPr="004A490E" w:rsidRDefault="009373EC" w:rsidP="004A490E">
      <w:pPr>
        <w:pStyle w:val="ListBullet"/>
      </w:pPr>
      <w:proofErr w:type="spellStart"/>
      <w:r w:rsidRPr="004A490E">
        <w:t>ImpactInstitute</w:t>
      </w:r>
      <w:proofErr w:type="spellEnd"/>
      <w:r w:rsidRPr="004A490E">
        <w:t xml:space="preserve"> will notify SafeWork accordingly.</w:t>
      </w:r>
    </w:p>
    <w:p w14:paraId="2C913AB3" w14:textId="77777777" w:rsidR="009373EC" w:rsidRPr="004A490E" w:rsidRDefault="009373EC" w:rsidP="004A490E">
      <w:pPr>
        <w:pStyle w:val="ListBullet"/>
      </w:pPr>
      <w:r w:rsidRPr="004A490E">
        <w:t>Staff/Volunteer proof of vaccination provided if requested.</w:t>
      </w:r>
    </w:p>
    <w:p w14:paraId="5A859E32" w14:textId="3DE5CC70" w:rsidR="009373EC" w:rsidRPr="004A490E" w:rsidRDefault="008C09E6" w:rsidP="004A490E">
      <w:pPr>
        <w:pStyle w:val="ListBullet"/>
      </w:pPr>
      <w:r>
        <w:t>Staff</w:t>
      </w:r>
      <w:r w:rsidR="009373EC" w:rsidRPr="004A490E">
        <w:t xml:space="preserve"> required to be vaccinated </w:t>
      </w:r>
      <w:proofErr w:type="gramStart"/>
      <w:r w:rsidR="009373EC" w:rsidRPr="004A490E">
        <w:t>in order to</w:t>
      </w:r>
      <w:proofErr w:type="gramEnd"/>
      <w:r w:rsidR="009373EC" w:rsidRPr="004A490E">
        <w:t xml:space="preserve"> work/volunteer at the event.</w:t>
      </w:r>
    </w:p>
    <w:p w14:paraId="5312D4B5" w14:textId="4E846387" w:rsidR="009373EC" w:rsidRPr="004A490E" w:rsidRDefault="009373EC" w:rsidP="004A490E">
      <w:pPr>
        <w:pStyle w:val="ListBullet"/>
      </w:pPr>
      <w:r w:rsidRPr="004A490E">
        <w:t xml:space="preserve">Masks provided to all </w:t>
      </w:r>
      <w:r w:rsidR="008C09E6">
        <w:t>staff</w:t>
      </w:r>
      <w:r w:rsidRPr="004A490E">
        <w:t xml:space="preserve"> but optional to wear.</w:t>
      </w:r>
    </w:p>
    <w:p w14:paraId="1476F6DA" w14:textId="77777777" w:rsidR="009373EC" w:rsidRPr="004A490E" w:rsidRDefault="009373EC" w:rsidP="004A490E">
      <w:pPr>
        <w:pStyle w:val="ListBullet"/>
      </w:pPr>
      <w:r w:rsidRPr="004A490E">
        <w:t xml:space="preserve">Masks offered to ALL patrons upon </w:t>
      </w:r>
      <w:proofErr w:type="gramStart"/>
      <w:r w:rsidRPr="004A490E">
        <w:t>entry</w:t>
      </w:r>
      <w:proofErr w:type="gramEnd"/>
    </w:p>
    <w:p w14:paraId="7EC06FE2" w14:textId="77777777" w:rsidR="001242C2" w:rsidRPr="004A490E" w:rsidRDefault="001242C2" w:rsidP="001242C2">
      <w:pPr>
        <w:pStyle w:val="Heading1"/>
        <w:rPr>
          <w:rStyle w:val="TOCHEADINGLIGHT"/>
          <w:b/>
          <w:spacing w:val="0"/>
          <w:sz w:val="38"/>
          <w:szCs w:val="38"/>
        </w:rPr>
      </w:pPr>
      <w:bookmarkStart w:id="17" w:name="_Toc136358398"/>
      <w:r w:rsidRPr="004A490E">
        <w:rPr>
          <w:rStyle w:val="TOCHEADINGLIGHT"/>
          <w:b/>
          <w:spacing w:val="0"/>
          <w:sz w:val="38"/>
          <w:szCs w:val="38"/>
        </w:rPr>
        <w:lastRenderedPageBreak/>
        <w:t>ADDITONAL COVIDSAFE MEASURES</w:t>
      </w:r>
      <w:bookmarkEnd w:id="17"/>
    </w:p>
    <w:p w14:paraId="37913B58" w14:textId="77777777" w:rsidR="001242C2" w:rsidRPr="006842E9" w:rsidRDefault="001242C2" w:rsidP="001242C2">
      <w:pPr>
        <w:pStyle w:val="Heading2"/>
      </w:pPr>
      <w:bookmarkStart w:id="18" w:name="_Toc136358399"/>
      <w:r w:rsidRPr="004A490E">
        <w:t>Conditions of Entry</w:t>
      </w:r>
      <w:r w:rsidRPr="006842E9">
        <w:t>:</w:t>
      </w:r>
      <w:bookmarkEnd w:id="18"/>
      <w:r w:rsidRPr="006842E9">
        <w:t xml:space="preserve"> </w:t>
      </w:r>
    </w:p>
    <w:p w14:paraId="599E7DC0" w14:textId="71DA6579" w:rsidR="001242C2" w:rsidRPr="00FB2160" w:rsidRDefault="001242C2" w:rsidP="001242C2">
      <w:pPr>
        <w:pStyle w:val="BasicParagraph"/>
        <w:rPr>
          <w:rStyle w:val="BodyTextChar"/>
          <w:rFonts w:ascii="Helvetica Neue" w:eastAsia="Times" w:hAnsi="Helvetica Neue"/>
        </w:rPr>
      </w:pPr>
      <w:r w:rsidRPr="004A490E">
        <w:rPr>
          <w:rStyle w:val="BodyTextChar"/>
          <w:rFonts w:eastAsia="Times"/>
        </w:rPr>
        <w:t xml:space="preserve">ALL </w:t>
      </w:r>
      <w:r>
        <w:rPr>
          <w:rStyle w:val="BodyTextChar"/>
          <w:rFonts w:eastAsia="Times"/>
        </w:rPr>
        <w:t>Staff</w:t>
      </w:r>
      <w:r w:rsidRPr="004A490E">
        <w:rPr>
          <w:rStyle w:val="BodyTextChar"/>
          <w:rFonts w:eastAsia="Times"/>
        </w:rPr>
        <w:t xml:space="preserve"> &amp; </w:t>
      </w:r>
      <w:r>
        <w:rPr>
          <w:rStyle w:val="BodyTextChar"/>
          <w:rFonts w:eastAsia="Times"/>
        </w:rPr>
        <w:t>Sponsors</w:t>
      </w:r>
      <w:r w:rsidRPr="004A490E">
        <w:rPr>
          <w:rStyle w:val="BodyTextChar"/>
          <w:rFonts w:eastAsia="Times"/>
        </w:rPr>
        <w:t xml:space="preserve"> included must adhere to events Conditions of Entry. To view click here -&gt;</w:t>
      </w:r>
      <w:r w:rsidRPr="004A490E">
        <w:rPr>
          <w:rStyle w:val="Hyperlink2Char"/>
        </w:rPr>
        <w:t xml:space="preserve"> </w:t>
      </w:r>
      <w:hyperlink r:id="rId17" w:history="1">
        <w:r w:rsidRPr="004A490E">
          <w:rPr>
            <w:rStyle w:val="Hyperlink2Char"/>
          </w:rPr>
          <w:t>Conditions of Entry</w:t>
        </w:r>
      </w:hyperlink>
    </w:p>
    <w:p w14:paraId="304B2656" w14:textId="77777777" w:rsidR="001242C2" w:rsidRPr="004A490E" w:rsidRDefault="001242C2" w:rsidP="001242C2">
      <w:pPr>
        <w:pStyle w:val="Heading2"/>
      </w:pPr>
      <w:bookmarkStart w:id="19" w:name="_Toc67519715"/>
      <w:bookmarkStart w:id="20" w:name="_Toc136358400"/>
      <w:proofErr w:type="spellStart"/>
      <w:r w:rsidRPr="004A490E">
        <w:t>COVIDSafe</w:t>
      </w:r>
      <w:proofErr w:type="spellEnd"/>
      <w:r w:rsidRPr="004A490E">
        <w:t xml:space="preserve"> Information Guide:</w:t>
      </w:r>
      <w:bookmarkEnd w:id="19"/>
      <w:bookmarkEnd w:id="20"/>
    </w:p>
    <w:p w14:paraId="4E0A872F" w14:textId="77777777" w:rsidR="001242C2" w:rsidRPr="004A490E" w:rsidRDefault="001242C2" w:rsidP="001242C2">
      <w:pPr>
        <w:pStyle w:val="BodyText"/>
      </w:pPr>
      <w:r w:rsidRPr="004A490E">
        <w:t xml:space="preserve">A </w:t>
      </w:r>
      <w:proofErr w:type="spellStart"/>
      <w:r w:rsidRPr="004A490E">
        <w:t>COVIDSafe</w:t>
      </w:r>
      <w:proofErr w:type="spellEnd"/>
      <w:r w:rsidRPr="004A490E">
        <w:t xml:space="preserve"> Information Guide is available to any person/s who attend our Expo. </w:t>
      </w:r>
    </w:p>
    <w:p w14:paraId="04F0FD08" w14:textId="77777777" w:rsidR="001242C2" w:rsidRDefault="001242C2" w:rsidP="001242C2">
      <w:pPr>
        <w:pStyle w:val="BodyText"/>
        <w:rPr>
          <w:rStyle w:val="Hyperlink2Char"/>
          <w:rFonts w:ascii="Helvetica Neue" w:hAnsi="Helvetica Neue"/>
          <w:b w:val="0"/>
          <w:bCs/>
          <w:color w:val="449BD3"/>
        </w:rPr>
      </w:pPr>
      <w:r w:rsidRPr="004A490E">
        <w:t>Click to access -&gt;</w:t>
      </w:r>
      <w:r w:rsidRPr="00983F9F">
        <w:rPr>
          <w:color w:val="F5CD00" w:themeColor="accent3"/>
        </w:rPr>
        <w:t xml:space="preserve"> </w:t>
      </w:r>
      <w:hyperlink r:id="rId18" w:history="1">
        <w:proofErr w:type="spellStart"/>
        <w:r w:rsidRPr="004A490E">
          <w:rPr>
            <w:rStyle w:val="Hyperlink2Char"/>
          </w:rPr>
          <w:t>COVIDSafe</w:t>
        </w:r>
        <w:proofErr w:type="spellEnd"/>
        <w:r w:rsidRPr="004A490E">
          <w:rPr>
            <w:rStyle w:val="Hyperlink2Char"/>
          </w:rPr>
          <w:t xml:space="preserve"> Information Guide</w:t>
        </w:r>
      </w:hyperlink>
      <w:bookmarkStart w:id="21" w:name="_Toc67519714"/>
    </w:p>
    <w:bookmarkEnd w:id="21"/>
    <w:p w14:paraId="2C27BF0D" w14:textId="77777777" w:rsidR="001242C2" w:rsidRDefault="001242C2" w:rsidP="001242C2">
      <w:pPr>
        <w:rPr>
          <w:rFonts w:ascii="ArtegraSansAlt-Regular" w:hAnsi="ArtegraSansAlt-Regular" w:cs="Arial"/>
          <w:color w:val="57585A"/>
          <w:sz w:val="12"/>
          <w:szCs w:val="12"/>
        </w:rPr>
      </w:pPr>
    </w:p>
    <w:p w14:paraId="0D057469" w14:textId="7512698F" w:rsidR="004C2ACC" w:rsidRPr="00D50256" w:rsidRDefault="004C2ACC" w:rsidP="00694BCB">
      <w:pPr>
        <w:rPr>
          <w:rFonts w:ascii="ArtegraSansAlt-Regular" w:hAnsi="ArtegraSansAlt-Regular" w:cs="Arial"/>
          <w:color w:val="211D1E"/>
          <w:sz w:val="18"/>
          <w:szCs w:val="18"/>
        </w:rPr>
      </w:pPr>
    </w:p>
    <w:sectPr w:rsidR="004C2ACC" w:rsidRPr="00D50256" w:rsidSect="004A490E">
      <w:headerReference w:type="even" r:id="rId19"/>
      <w:footerReference w:type="default" r:id="rId20"/>
      <w:headerReference w:type="first" r:id="rId21"/>
      <w:footerReference w:type="first" r:id="rId22"/>
      <w:pgSz w:w="11900" w:h="16840"/>
      <w:pgMar w:top="1134" w:right="851" w:bottom="851" w:left="851" w:header="17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0637C" w14:textId="77777777" w:rsidR="009373EC" w:rsidRDefault="009373EC" w:rsidP="00822B62">
      <w:r>
        <w:separator/>
      </w:r>
    </w:p>
    <w:p w14:paraId="39E58428" w14:textId="77777777" w:rsidR="009373EC" w:rsidRDefault="009373EC" w:rsidP="00822B62"/>
    <w:p w14:paraId="350BD2F7" w14:textId="77777777" w:rsidR="009373EC" w:rsidRDefault="009373EC"/>
  </w:endnote>
  <w:endnote w:type="continuationSeparator" w:id="0">
    <w:p w14:paraId="700F8CD7" w14:textId="77777777" w:rsidR="009373EC" w:rsidRDefault="009373EC" w:rsidP="00822B62">
      <w:r>
        <w:continuationSeparator/>
      </w:r>
    </w:p>
    <w:p w14:paraId="1F9B034D" w14:textId="77777777" w:rsidR="009373EC" w:rsidRDefault="009373EC" w:rsidP="00822B62"/>
    <w:p w14:paraId="18DA69BB" w14:textId="77777777" w:rsidR="009373EC" w:rsidRDefault="009373EC"/>
  </w:endnote>
  <w:endnote w:type="continuationNotice" w:id="1">
    <w:p w14:paraId="20843B1E" w14:textId="77777777" w:rsidR="009373EC" w:rsidRDefault="009373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tegraSans-Regular">
    <w:altName w:val="Calibri"/>
    <w:panose1 w:val="020B0604020202020204"/>
    <w:charset w:val="00"/>
    <w:family w:val="auto"/>
    <w:notTrueType/>
    <w:pitch w:val="variable"/>
    <w:sig w:usb0="A00002FF" w:usb1="4000E1FB" w:usb2="00000004" w:usb3="00000000" w:csb0="0000019F" w:csb1="00000000"/>
  </w:font>
  <w:font w:name="ArtegraSansAlt-Bold">
    <w:altName w:val="Calibri"/>
    <w:panose1 w:val="02000803050000020004"/>
    <w:charset w:val="00"/>
    <w:family w:val="auto"/>
    <w:notTrueType/>
    <w:pitch w:val="variable"/>
    <w:sig w:usb0="A00002FF" w:usb1="4000E1FB" w:usb2="00000004" w:usb3="00000000" w:csb0="0000019F" w:csb1="00000000"/>
  </w:font>
  <w:font w:name="Times New Roman (Headings CS)">
    <w:altName w:val="Times New Roman"/>
    <w:panose1 w:val="020B0604020202020204"/>
    <w:charset w:val="00"/>
    <w:family w:val="roman"/>
    <w:pitch w:val="variable"/>
    <w:sig w:usb0="E0002AFF" w:usb1="C0007841" w:usb2="00000009" w:usb3="00000000" w:csb0="000001FF" w:csb1="00000000"/>
  </w:font>
  <w:font w:name="ArtegraSans-Medium">
    <w:altName w:val="Calibri"/>
    <w:panose1 w:val="020B0604020202020204"/>
    <w:charset w:val="00"/>
    <w:family w:val="auto"/>
    <w:notTrueType/>
    <w:pitch w:val="variable"/>
    <w:sig w:usb0="A00002FF" w:usb1="4000E1FB" w:usb2="00000004" w:usb3="00000000" w:csb0="0000019F" w:csb1="00000000"/>
  </w:font>
  <w:font w:name="ArtegraSans-SemiBold">
    <w:altName w:val="Calibri"/>
    <w:panose1 w:val="020B0604020202020204"/>
    <w:charset w:val="00"/>
    <w:family w:val="auto"/>
    <w:notTrueType/>
    <w:pitch w:val="variable"/>
    <w:sig w:usb0="A00002FF" w:usb1="4000E1FB" w:usb2="00000004" w:usb3="00000000" w:csb0="0000019F" w:csb1="00000000"/>
  </w:font>
  <w:font w:name="ArtegraSans-MediumItalic">
    <w:altName w:val="Calibri"/>
    <w:panose1 w:val="020B0604020202020204"/>
    <w:charset w:val="00"/>
    <w:family w:val="auto"/>
    <w:notTrueType/>
    <w:pitch w:val="variable"/>
    <w:sig w:usb0="A00002FF" w:usb1="4000E1FB" w:usb2="00000004" w:usb3="00000000" w:csb0="0000019F" w:csb1="00000000"/>
  </w:font>
  <w:font w:name="ArtegraSansAlt-SemiBold">
    <w:altName w:val="Calibri"/>
    <w:panose1 w:val="02000703040000020004"/>
    <w:charset w:val="00"/>
    <w:family w:val="auto"/>
    <w:notTrueType/>
    <w:pitch w:val="variable"/>
    <w:sig w:usb0="A00002FF" w:usb1="4000E1FB" w:usb2="00000004" w:usb3="00000000" w:csb0="0000019F" w:csb1="00000000"/>
  </w:font>
  <w:font w:name="ArtegraSans-Bold">
    <w:altName w:val="Calibri"/>
    <w:panose1 w:val="020B0604020202020204"/>
    <w:charset w:val="00"/>
    <w:family w:val="auto"/>
    <w:notTrueType/>
    <w:pitch w:val="variable"/>
    <w:sig w:usb0="A00002FF" w:usb1="4000E1FB" w:usb2="00000004" w:usb3="00000000" w:csb0="0000019F" w:csb1="00000000"/>
  </w:font>
  <w:font w:name="Times New Roman (Body CS)">
    <w:altName w:val="Times New Roman"/>
    <w:panose1 w:val="020B0604020202020204"/>
    <w:charset w:val="00"/>
    <w:family w:val="auto"/>
    <w:pitch w:val="variable"/>
    <w:sig w:usb0="00000000" w:usb1="C0007841" w:usb2="00000009" w:usb3="00000000" w:csb0="000001FF" w:csb1="00000000"/>
  </w:font>
  <w:font w:name="Avenir Book">
    <w:panose1 w:val="02000503020000020003"/>
    <w:charset w:val="00"/>
    <w:family w:val="auto"/>
    <w:pitch w:val="variable"/>
    <w:sig w:usb0="800000AF" w:usb1="5000204A" w:usb2="00000000" w:usb3="00000000" w:csb0="0000009B" w:csb1="00000000"/>
  </w:font>
  <w:font w:name="Times">
    <w:panose1 w:val="00000500000000020000"/>
    <w:charset w:val="00"/>
    <w:family w:val="auto"/>
    <w:pitch w:val="variable"/>
    <w:sig w:usb0="E00002FF" w:usb1="5000205A" w:usb2="00000000" w:usb3="00000000" w:csb0="0000019F" w:csb1="00000000"/>
  </w:font>
  <w:font w:name="MinionPro-Regular">
    <w:altName w:val="Calibri"/>
    <w:panose1 w:val="020B0604020202020204"/>
    <w:charset w:val="00"/>
    <w:family w:val="auto"/>
    <w:pitch w:val="variable"/>
    <w:sig w:usb0="60000287" w:usb1="00000001" w:usb2="00000000" w:usb3="00000000" w:csb0="0000019F" w:csb1="00000000"/>
  </w:font>
  <w:font w:name="Avenir">
    <w:panose1 w:val="02000503020000020003"/>
    <w:charset w:val="4D"/>
    <w:family w:val="swiss"/>
    <w:pitch w:val="variable"/>
    <w:sig w:usb0="800000AF" w:usb1="5000204A" w:usb2="00000000" w:usb3="00000000" w:csb0="0000009B" w:csb1="00000000"/>
  </w:font>
  <w:font w:name="Yu Gothic Light">
    <w:altName w:val="游ゴシック Light"/>
    <w:panose1 w:val="020B0300000000000000"/>
    <w:charset w:val="80"/>
    <w:family w:val="swiss"/>
    <w:pitch w:val="variable"/>
    <w:sig w:usb0="E00002FF" w:usb1="2AC7FDFF" w:usb2="00000016" w:usb3="00000000" w:csb0="0002009F" w:csb1="00000000"/>
  </w:font>
  <w:font w:name="Avenir Medium">
    <w:panose1 w:val="02000603020000020003"/>
    <w:charset w:val="00"/>
    <w:family w:val="auto"/>
    <w:pitch w:val="variable"/>
    <w:sig w:usb0="800000AF" w:usb1="5000204A" w:usb2="00000000" w:usb3="00000000" w:csb0="0000009B" w:csb1="00000000"/>
  </w:font>
  <w:font w:name="HelveticaNeueLT Std">
    <w:altName w:val="Arial"/>
    <w:panose1 w:val="020B0604020202020204"/>
    <w:charset w:val="4D"/>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venir Next Ultra Light">
    <w:panose1 w:val="020B0203020202020204"/>
    <w:charset w:val="4D"/>
    <w:family w:val="swiss"/>
    <w:pitch w:val="variable"/>
    <w:sig w:usb0="800000AF" w:usb1="5000204A"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HelveticaNeueLT Std Med">
    <w:altName w:val="Arial"/>
    <w:panose1 w:val="020B0604020202020204"/>
    <w:charset w:val="4D"/>
    <w:family w:val="swiss"/>
    <w:notTrueType/>
    <w:pitch w:val="variable"/>
    <w:sig w:usb0="00000003" w:usb1="00000000" w:usb2="00000000" w:usb3="00000000" w:csb0="00000001" w:csb1="00000000"/>
  </w:font>
  <w:font w:name="HelveticaLTStd-Roman">
    <w:altName w:val="Arial"/>
    <w:panose1 w:val="020B0604020202020204"/>
    <w:charset w:val="4D"/>
    <w:family w:val="swiss"/>
    <w:pitch w:val="variable"/>
    <w:sig w:usb0="00000203" w:usb1="00000000" w:usb2="00000000" w:usb3="00000000" w:csb0="00000005" w:csb1="00000000"/>
  </w:font>
  <w:font w:name="HelveticaNeueLTStd-Lt">
    <w:altName w:val="Arial"/>
    <w:panose1 w:val="020B0604020202020204"/>
    <w:charset w:val="4D"/>
    <w:family w:val="swiss"/>
    <w:notTrueType/>
    <w:pitch w:val="variable"/>
    <w:sig w:usb0="00000003" w:usb1="00000000" w:usb2="00000000" w:usb3="00000000" w:csb0="00000001" w:csb1="00000000"/>
  </w:font>
  <w:font w:name="HelveticaNeueLTStd-Bd">
    <w:altName w:val="Times New Roman"/>
    <w:panose1 w:val="020B0604020202020204"/>
    <w:charset w:val="4D"/>
    <w:family w:val="swiss"/>
    <w:notTrueType/>
    <w:pitch w:val="variable"/>
    <w:sig w:usb0="00000003" w:usb1="00000000" w:usb2="00000000" w:usb3="00000000" w:csb0="00000001" w:csb1="00000000"/>
  </w:font>
  <w:font w:name="HelveticaNeueLT Std Lt">
    <w:altName w:val="Arial"/>
    <w:panose1 w:val="020B0604020202020204"/>
    <w:charset w:val="4D"/>
    <w:family w:val="swiss"/>
    <w:notTrueType/>
    <w:pitch w:val="variable"/>
    <w:sig w:usb0="00000003" w:usb1="00000000" w:usb2="00000000" w:usb3="00000000" w:csb0="00000001" w:csb1="00000000"/>
  </w:font>
  <w:font w:name="Ubuntu Light">
    <w:panose1 w:val="020B0304030602030204"/>
    <w:charset w:val="00"/>
    <w:family w:val="swiss"/>
    <w:pitch w:val="variable"/>
    <w:sig w:usb0="E00002FF" w:usb1="5000205B" w:usb2="00000000" w:usb3="00000000" w:csb0="0000009F" w:csb1="00000000"/>
  </w:font>
  <w:font w:name="Avenir Light">
    <w:panose1 w:val="020B0402020203020204"/>
    <w:charset w:val="4D"/>
    <w:family w:val="swiss"/>
    <w:pitch w:val="variable"/>
    <w:sig w:usb0="800000AF" w:usb1="5000204A" w:usb2="00000000" w:usb3="00000000" w:csb0="0000009B" w:csb1="00000000"/>
  </w:font>
  <w:font w:name="Yu Gothic">
    <w:altName w:val="游ゴシック"/>
    <w:panose1 w:val="020B0400000000000000"/>
    <w:charset w:val="80"/>
    <w:family w:val="swiss"/>
    <w:pitch w:val="variable"/>
    <w:sig w:usb0="E00002FF" w:usb1="2AC7FDFF" w:usb2="00000016" w:usb3="00000000" w:csb0="0002009F" w:csb1="00000000"/>
  </w:font>
  <w:font w:name="ArtegraSansAlt-Medium">
    <w:altName w:val="Calibri"/>
    <w:panose1 w:val="02000603040000020004"/>
    <w:charset w:val="00"/>
    <w:family w:val="auto"/>
    <w:notTrueType/>
    <w:pitch w:val="variable"/>
    <w:sig w:usb0="A00002FF" w:usb1="4000E1FB" w:usb2="00000004" w:usb3="00000000" w:csb0="0000019F" w:csb1="00000000"/>
  </w:font>
  <w:font w:name="ArtegraSansAlt-Regular">
    <w:altName w:val="Calibri"/>
    <w:panose1 w:val="02000503040000020004"/>
    <w:charset w:val="00"/>
    <w:family w:val="auto"/>
    <w:notTrueType/>
    <w:pitch w:val="variable"/>
    <w:sig w:usb0="A00002FF" w:usb1="4000E1FB" w:usb2="00000004"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3589500"/>
      <w:docPartObj>
        <w:docPartGallery w:val="Page Numbers (Bottom of Page)"/>
        <w:docPartUnique/>
      </w:docPartObj>
    </w:sdtPr>
    <w:sdtEndPr>
      <w:rPr>
        <w:rStyle w:val="PageNumber"/>
      </w:rPr>
    </w:sdtEndPr>
    <w:sdtContent>
      <w:p w14:paraId="33CACD17" w14:textId="2FED7715" w:rsidR="004A490E" w:rsidRDefault="004A490E" w:rsidP="008253BA">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7ADF71" w14:textId="77777777" w:rsidR="004A490E" w:rsidRDefault="004A490E" w:rsidP="004A490E">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75528905"/>
      <w:docPartObj>
        <w:docPartGallery w:val="Page Numbers (Bottom of Page)"/>
        <w:docPartUnique/>
      </w:docPartObj>
    </w:sdtPr>
    <w:sdtEndPr>
      <w:rPr>
        <w:rStyle w:val="PageNumber"/>
      </w:rPr>
    </w:sdtEndPr>
    <w:sdtContent>
      <w:p w14:paraId="06C21495" w14:textId="77777777" w:rsidR="00051E6C" w:rsidRDefault="00051E6C" w:rsidP="008A26E9">
        <w:pPr>
          <w:pStyle w:val="Footer"/>
          <w:framePr w:wrap="none" w:vAnchor="text" w:hAnchor="page" w:x="10822" w:y="24"/>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15</w:t>
        </w:r>
        <w:r>
          <w:rPr>
            <w:rStyle w:val="PageNumber"/>
          </w:rPr>
          <w:fldChar w:fldCharType="end"/>
        </w:r>
      </w:p>
    </w:sdtContent>
  </w:sdt>
  <w:p w14:paraId="25FEC549" w14:textId="306221B3" w:rsidR="009373EC" w:rsidRDefault="000D409B" w:rsidP="00C863DA">
    <w:pPr>
      <w:rPr>
        <w:rFonts w:ascii="Helvetica Neue" w:hAnsi="Helvetica Neue"/>
        <w:color w:val="ED6C22" w:themeColor="accent1"/>
        <w:sz w:val="13"/>
        <w:szCs w:val="13"/>
      </w:rPr>
    </w:pPr>
    <w:r>
      <w:rPr>
        <w:noProof/>
      </w:rPr>
      <w:drawing>
        <wp:anchor distT="0" distB="0" distL="114300" distR="114300" simplePos="0" relativeHeight="251674629" behindDoc="1" locked="0" layoutInCell="1" allowOverlap="1" wp14:anchorId="2CB3BB4D" wp14:editId="01FF7EA0">
          <wp:simplePos x="0" y="0"/>
          <wp:positionH relativeFrom="column">
            <wp:posOffset>-543560</wp:posOffset>
          </wp:positionH>
          <wp:positionV relativeFrom="page">
            <wp:posOffset>10347524</wp:posOffset>
          </wp:positionV>
          <wp:extent cx="7560310" cy="342265"/>
          <wp:effectExtent l="0" t="0" r="0" b="635"/>
          <wp:wrapNone/>
          <wp:docPr id="1362372262" name="Picture 1362372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342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2F99">
      <w:rPr>
        <w:rFonts w:ascii="Helvetica Neue" w:hAnsi="Helvetica Neue"/>
        <w:color w:val="449BD3"/>
        <w:sz w:val="13"/>
        <w:szCs w:val="13"/>
      </w:rPr>
      <w:softHyphen/>
    </w:r>
    <w:r w:rsidR="005A2F99">
      <w:rPr>
        <w:rFonts w:ascii="Helvetica Neue" w:hAnsi="Helvetica Neue"/>
        <w:color w:val="449BD3"/>
        <w:sz w:val="13"/>
        <w:szCs w:val="13"/>
      </w:rPr>
      <w:softHyphen/>
    </w:r>
    <w:r w:rsidR="005A2F99">
      <w:rPr>
        <w:rFonts w:ascii="Helvetica Neue" w:hAnsi="Helvetica Neue"/>
        <w:color w:val="449BD3"/>
        <w:sz w:val="13"/>
        <w:szCs w:val="13"/>
      </w:rPr>
      <w:softHyphen/>
    </w:r>
    <w:r w:rsidR="005A2F99">
      <w:rPr>
        <w:rFonts w:ascii="Helvetica Neue" w:hAnsi="Helvetica Neue"/>
        <w:color w:val="449BD3"/>
        <w:sz w:val="13"/>
        <w:szCs w:val="13"/>
      </w:rPr>
      <w:softHyphen/>
    </w:r>
    <w:r w:rsidR="00306FF5" w:rsidRPr="00051E6C">
      <w:rPr>
        <w:rFonts w:ascii="Helvetica Neue" w:hAnsi="Helvetica Neue"/>
        <w:color w:val="ED6C22" w:themeColor="accent1"/>
        <w:sz w:val="16"/>
        <w:szCs w:val="16"/>
      </w:rPr>
      <w:t>@2023 Impact Institute</w:t>
    </w:r>
    <w:r w:rsidR="005A2F99" w:rsidRPr="00051E6C">
      <w:rPr>
        <w:rFonts w:ascii="Helvetica Neue" w:hAnsi="Helvetica Neue"/>
        <w:color w:val="ED6C22" w:themeColor="accent1"/>
        <w:sz w:val="13"/>
        <w:szCs w:val="13"/>
      </w:rPr>
      <w:ptab w:relativeTo="margin" w:alignment="center" w:leader="none"/>
    </w:r>
    <w:proofErr w:type="spellStart"/>
    <w:r w:rsidR="00480647" w:rsidRPr="00051E6C">
      <w:rPr>
        <w:rFonts w:ascii="Helvetica Neue" w:hAnsi="Helvetica Neue"/>
        <w:color w:val="ED6C22" w:themeColor="accent1"/>
        <w:sz w:val="16"/>
        <w:szCs w:val="16"/>
      </w:rPr>
      <w:t>COVIDSafe</w:t>
    </w:r>
    <w:proofErr w:type="spellEnd"/>
    <w:r w:rsidR="00480647" w:rsidRPr="00051E6C">
      <w:rPr>
        <w:rFonts w:ascii="Helvetica Neue" w:hAnsi="Helvetica Neue"/>
        <w:color w:val="ED6C22" w:themeColor="accent1"/>
        <w:sz w:val="16"/>
        <w:szCs w:val="16"/>
      </w:rPr>
      <w:t xml:space="preserve"> Event Plan</w:t>
    </w:r>
    <w:r w:rsidR="005A2F99" w:rsidRPr="00051E6C">
      <w:rPr>
        <w:rFonts w:ascii="Helvetica Neue" w:hAnsi="Helvetica Neue"/>
        <w:color w:val="ED6C22" w:themeColor="accent1"/>
        <w:sz w:val="13"/>
        <w:szCs w:val="13"/>
      </w:rPr>
      <w:ptab w:relativeTo="margin" w:alignment="right" w:leader="none"/>
    </w:r>
  </w:p>
  <w:p w14:paraId="12BA06DC" w14:textId="77777777" w:rsidR="0035483B" w:rsidRPr="0035483B" w:rsidRDefault="0035483B" w:rsidP="00C863DA">
    <w:pPr>
      <w:rPr>
        <w:rFonts w:ascii="Helvetica Neue" w:hAnsi="Helvetica Neue"/>
        <w:color w:val="002060"/>
        <w:sz w:val="4"/>
        <w:szCs w:val="4"/>
      </w:rPr>
    </w:pPr>
  </w:p>
  <w:p w14:paraId="3AC22E1D" w14:textId="747D2C50" w:rsidR="008A26E9" w:rsidRDefault="0035483B" w:rsidP="00731EAF">
    <w:pPr>
      <w:rPr>
        <w:rFonts w:ascii="Helvetica Neue" w:hAnsi="Helvetica Neue"/>
        <w:color w:val="404040" w:themeColor="text1" w:themeTint="BF"/>
        <w:sz w:val="13"/>
        <w:szCs w:val="13"/>
      </w:rPr>
    </w:pPr>
    <w:r w:rsidRPr="0035483B">
      <w:rPr>
        <w:rFonts w:ascii="Helvetica Neue" w:hAnsi="Helvetica Neue"/>
        <w:color w:val="404040" w:themeColor="text1" w:themeTint="BF"/>
        <w:sz w:val="13"/>
        <w:szCs w:val="13"/>
      </w:rPr>
      <w:t xml:space="preserve">Version 230227      *ALL restrictions/regulations mentioned are subject to change pending the local government and health regulations at the time of the </w:t>
    </w:r>
    <w:proofErr w:type="gramStart"/>
    <w:r w:rsidRPr="0035483B">
      <w:rPr>
        <w:rFonts w:ascii="Helvetica Neue" w:hAnsi="Helvetica Neue"/>
        <w:color w:val="404040" w:themeColor="text1" w:themeTint="BF"/>
        <w:sz w:val="13"/>
        <w:szCs w:val="13"/>
      </w:rPr>
      <w:t>even</w:t>
    </w:r>
    <w:r w:rsidR="00731EAF">
      <w:rPr>
        <w:rFonts w:ascii="Helvetica Neue" w:hAnsi="Helvetica Neue"/>
        <w:color w:val="404040" w:themeColor="text1" w:themeTint="BF"/>
        <w:sz w:val="13"/>
        <w:szCs w:val="13"/>
      </w:rPr>
      <w:t>t</w:t>
    </w:r>
    <w:proofErr w:type="gramEnd"/>
  </w:p>
  <w:p w14:paraId="4FCB89F0" w14:textId="77777777" w:rsidR="00731EAF" w:rsidRPr="00731EAF" w:rsidRDefault="00731EAF" w:rsidP="00731EAF">
    <w:pPr>
      <w:rPr>
        <w:rFonts w:ascii="Helvetica Neue" w:hAnsi="Helvetica Neue"/>
        <w:color w:val="404040" w:themeColor="text1" w:themeTint="BF"/>
        <w:sz w:val="10"/>
        <w:szCs w:val="10"/>
      </w:rPr>
    </w:pPr>
  </w:p>
  <w:p w14:paraId="5367AA0E" w14:textId="77777777" w:rsidR="008A26E9" w:rsidRPr="008A26E9" w:rsidRDefault="008A26E9" w:rsidP="008A26E9">
    <w:pPr>
      <w:rPr>
        <w:rFonts w:ascii="Helvetica Neue" w:hAnsi="Helvetica Neue"/>
        <w:color w:val="404040" w:themeColor="text1" w:themeTint="BF"/>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42807013"/>
      <w:docPartObj>
        <w:docPartGallery w:val="Page Numbers (Bottom of Page)"/>
        <w:docPartUnique/>
      </w:docPartObj>
    </w:sdtPr>
    <w:sdtEndPr>
      <w:rPr>
        <w:rStyle w:val="PageNumber"/>
      </w:rPr>
    </w:sdtEndPr>
    <w:sdtContent>
      <w:p w14:paraId="664A7767" w14:textId="77777777" w:rsidR="004A490E" w:rsidRDefault="004A490E" w:rsidP="004A490E">
        <w:pPr>
          <w:pStyle w:val="Footer"/>
          <w:framePr w:wrap="none" w:vAnchor="text" w:hAnchor="page" w:x="10814" w:y="5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p>
    </w:sdtContent>
  </w:sdt>
  <w:p w14:paraId="35054924" w14:textId="24A4E6F7" w:rsidR="004A490E" w:rsidRDefault="004A490E" w:rsidP="004A490E">
    <w:pPr>
      <w:rPr>
        <w:rFonts w:ascii="Helvetica Neue" w:hAnsi="Helvetica Neue"/>
        <w:color w:val="ED6C22" w:themeColor="accent1"/>
        <w:sz w:val="13"/>
        <w:szCs w:val="13"/>
      </w:rPr>
    </w:pPr>
    <w:r>
      <w:rPr>
        <w:noProof/>
        <w:color w:val="404040" w:themeColor="text1" w:themeTint="BF"/>
      </w:rPr>
      <w:drawing>
        <wp:anchor distT="0" distB="0" distL="114300" distR="114300" simplePos="0" relativeHeight="251662341" behindDoc="1" locked="0" layoutInCell="1" allowOverlap="1" wp14:anchorId="4216C087" wp14:editId="2CE26F5E">
          <wp:simplePos x="0" y="0"/>
          <wp:positionH relativeFrom="column">
            <wp:posOffset>-538916</wp:posOffset>
          </wp:positionH>
          <wp:positionV relativeFrom="page">
            <wp:posOffset>10349865</wp:posOffset>
          </wp:positionV>
          <wp:extent cx="7560000" cy="342000"/>
          <wp:effectExtent l="0" t="0" r="0" b="1270"/>
          <wp:wrapNone/>
          <wp:docPr id="1993248124" name="Picture 1993248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560000" cy="342000"/>
                  </a:xfrm>
                  <a:prstGeom prst="rect">
                    <a:avLst/>
                  </a:prstGeom>
                </pic:spPr>
              </pic:pic>
            </a:graphicData>
          </a:graphic>
          <wp14:sizeRelH relativeFrom="margin">
            <wp14:pctWidth>0</wp14:pctWidth>
          </wp14:sizeRelH>
          <wp14:sizeRelV relativeFrom="margin">
            <wp14:pctHeight>0</wp14:pctHeight>
          </wp14:sizeRelV>
        </wp:anchor>
      </w:drawing>
    </w:r>
    <w:r w:rsidRPr="00051E6C">
      <w:rPr>
        <w:rFonts w:ascii="Helvetica Neue" w:hAnsi="Helvetica Neue"/>
        <w:color w:val="ED6C22" w:themeColor="accent1"/>
        <w:sz w:val="16"/>
        <w:szCs w:val="16"/>
      </w:rPr>
      <w:t>@2023 Impact Institute</w:t>
    </w:r>
    <w:r w:rsidRPr="00051E6C">
      <w:rPr>
        <w:rFonts w:ascii="Helvetica Neue" w:hAnsi="Helvetica Neue"/>
        <w:color w:val="ED6C22" w:themeColor="accent1"/>
        <w:sz w:val="13"/>
        <w:szCs w:val="13"/>
      </w:rPr>
      <w:ptab w:relativeTo="margin" w:alignment="center" w:leader="none"/>
    </w:r>
    <w:proofErr w:type="spellStart"/>
    <w:r w:rsidRPr="00051E6C">
      <w:rPr>
        <w:rFonts w:ascii="Helvetica Neue" w:hAnsi="Helvetica Neue"/>
        <w:color w:val="ED6C22" w:themeColor="accent1"/>
        <w:sz w:val="16"/>
        <w:szCs w:val="16"/>
      </w:rPr>
      <w:t>COVIDSafe</w:t>
    </w:r>
    <w:proofErr w:type="spellEnd"/>
    <w:r w:rsidRPr="00051E6C">
      <w:rPr>
        <w:rFonts w:ascii="Helvetica Neue" w:hAnsi="Helvetica Neue"/>
        <w:color w:val="ED6C22" w:themeColor="accent1"/>
        <w:sz w:val="16"/>
        <w:szCs w:val="16"/>
      </w:rPr>
      <w:t xml:space="preserve"> Event Plan</w:t>
    </w:r>
    <w:r w:rsidRPr="00051E6C">
      <w:rPr>
        <w:rFonts w:ascii="Helvetica Neue" w:hAnsi="Helvetica Neue"/>
        <w:color w:val="ED6C22" w:themeColor="accent1"/>
        <w:sz w:val="13"/>
        <w:szCs w:val="13"/>
      </w:rPr>
      <w:ptab w:relativeTo="margin" w:alignment="right" w:leader="none"/>
    </w:r>
  </w:p>
  <w:p w14:paraId="26D3B8C1" w14:textId="77777777" w:rsidR="004A490E" w:rsidRPr="0035483B" w:rsidRDefault="004A490E" w:rsidP="004A490E">
    <w:pPr>
      <w:ind w:firstLine="360"/>
      <w:rPr>
        <w:rFonts w:ascii="Helvetica Neue" w:hAnsi="Helvetica Neue"/>
        <w:color w:val="002060"/>
        <w:sz w:val="4"/>
        <w:szCs w:val="4"/>
      </w:rPr>
    </w:pPr>
  </w:p>
  <w:p w14:paraId="23639351" w14:textId="77777777" w:rsidR="004A490E" w:rsidRPr="004A490E" w:rsidRDefault="004A490E" w:rsidP="004A490E">
    <w:pPr>
      <w:rPr>
        <w:rFonts w:ascii="Helvetica Neue" w:hAnsi="Helvetica Neue"/>
        <w:color w:val="404040" w:themeColor="text1" w:themeTint="BF"/>
        <w:sz w:val="10"/>
        <w:szCs w:val="10"/>
      </w:rPr>
    </w:pPr>
    <w:r w:rsidRPr="0035483B">
      <w:rPr>
        <w:rFonts w:ascii="Helvetica Neue" w:hAnsi="Helvetica Neue"/>
        <w:color w:val="404040" w:themeColor="text1" w:themeTint="BF"/>
        <w:sz w:val="13"/>
        <w:szCs w:val="13"/>
      </w:rPr>
      <w:t xml:space="preserve">Version 230227      *ALL restrictions/regulations mentioned are subject to change pending the local government and health regulations at the time of the </w:t>
    </w:r>
    <w:proofErr w:type="gramStart"/>
    <w:r w:rsidRPr="0035483B">
      <w:rPr>
        <w:rFonts w:ascii="Helvetica Neue" w:hAnsi="Helvetica Neue"/>
        <w:color w:val="404040" w:themeColor="text1" w:themeTint="BF"/>
        <w:sz w:val="13"/>
        <w:szCs w:val="13"/>
      </w:rPr>
      <w:t>even</w:t>
    </w:r>
    <w:r>
      <w:rPr>
        <w:rFonts w:ascii="Helvetica Neue" w:hAnsi="Helvetica Neue"/>
        <w:color w:val="404040" w:themeColor="text1" w:themeTint="BF"/>
        <w:sz w:val="13"/>
        <w:szCs w:val="13"/>
      </w:rPr>
      <w:t>t</w:t>
    </w:r>
    <w:proofErr w:type="gramEnd"/>
  </w:p>
  <w:p w14:paraId="7FA665B0" w14:textId="14D403DD" w:rsidR="00496CF0" w:rsidRPr="004A490E" w:rsidRDefault="00496CF0" w:rsidP="004A490E">
    <w:pPr>
      <w:pStyle w:val="Footer"/>
      <w:rPr>
        <w:color w:val="404040" w:themeColor="text1" w:themeTint="BF"/>
        <w:sz w:val="10"/>
        <w:szCs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95"/>
    </w:tblGrid>
    <w:tr w:rsidR="00236BEF" w14:paraId="2A551D4A" w14:textId="77777777" w:rsidTr="16B67426">
      <w:tc>
        <w:tcPr>
          <w:tcW w:w="3395" w:type="dxa"/>
        </w:tcPr>
        <w:p w14:paraId="4DDD68E6" w14:textId="77777777" w:rsidR="00236BEF" w:rsidRDefault="00236BEF" w:rsidP="004A490E">
          <w:pPr>
            <w:pStyle w:val="Header"/>
          </w:pPr>
        </w:p>
      </w:tc>
    </w:tr>
  </w:tbl>
  <w:p w14:paraId="1E515F59" w14:textId="77777777" w:rsidR="16B67426" w:rsidRDefault="16B67426" w:rsidP="16B67426">
    <w:pPr>
      <w:pStyle w:val="Footer"/>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FB06D" w14:textId="77777777" w:rsidR="009373EC" w:rsidRDefault="009373EC" w:rsidP="00822B62">
      <w:r>
        <w:separator/>
      </w:r>
    </w:p>
    <w:p w14:paraId="558029ED" w14:textId="77777777" w:rsidR="009373EC" w:rsidRDefault="009373EC" w:rsidP="00822B62"/>
    <w:p w14:paraId="30D54B41" w14:textId="77777777" w:rsidR="009373EC" w:rsidRDefault="009373EC"/>
  </w:footnote>
  <w:footnote w:type="continuationSeparator" w:id="0">
    <w:p w14:paraId="1149352E" w14:textId="77777777" w:rsidR="009373EC" w:rsidRDefault="009373EC" w:rsidP="00822B62">
      <w:r>
        <w:continuationSeparator/>
      </w:r>
    </w:p>
    <w:p w14:paraId="4089D0CC" w14:textId="77777777" w:rsidR="009373EC" w:rsidRDefault="009373EC" w:rsidP="00822B62"/>
    <w:p w14:paraId="021BFD9A" w14:textId="77777777" w:rsidR="009373EC" w:rsidRDefault="009373EC"/>
  </w:footnote>
  <w:footnote w:type="continuationNotice" w:id="1">
    <w:p w14:paraId="5A29DF43" w14:textId="77777777" w:rsidR="009373EC" w:rsidRDefault="009373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C7261" w14:textId="77777777" w:rsidR="00027EB4" w:rsidRDefault="00922C1F" w:rsidP="004A490E">
    <w:pPr>
      <w:pStyle w:val="Header"/>
    </w:pPr>
    <w:r>
      <w:rPr>
        <w:noProof/>
      </w:rPr>
      <mc:AlternateContent>
        <mc:Choice Requires="wps">
          <w:drawing>
            <wp:anchor distT="0" distB="0" distL="114300" distR="114300" simplePos="0" relativeHeight="251658241" behindDoc="1" locked="0" layoutInCell="0" allowOverlap="1" wp14:anchorId="0B69DCD8" wp14:editId="7749FBD8">
              <wp:simplePos x="0" y="0"/>
              <wp:positionH relativeFrom="margin">
                <wp:align>center</wp:align>
              </wp:positionH>
              <wp:positionV relativeFrom="margin">
                <wp:align>center</wp:align>
              </wp:positionV>
              <wp:extent cx="7988300" cy="1141095"/>
              <wp:effectExtent l="0" t="0" r="0" b="0"/>
              <wp:wrapNone/>
              <wp:docPr id="21" name="Text Box 2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988300" cy="1141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2010B1" w14:textId="77777777" w:rsidR="00922C1F" w:rsidRDefault="00922C1F" w:rsidP="00922C1F">
                          <w:pPr>
                            <w:jc w:val="center"/>
                            <w:rPr>
                              <w:rFonts w:ascii="Avenir Light" w:hAnsi="Avenir Light"/>
                              <w:color w:val="FEF4D8" w:themeColor="background2"/>
                              <w:sz w:val="72"/>
                              <w:szCs w:val="72"/>
                              <w:lang w:val="en-GB"/>
                              <w14:textFill>
                                <w14:solidFill>
                                  <w14:schemeClr w14:val="bg2">
                                    <w14:alpha w14:val="66000"/>
                                  </w14:schemeClr>
                                </w14:solidFill>
                              </w14:textFill>
                            </w:rPr>
                          </w:pPr>
                          <w:r>
                            <w:rPr>
                              <w:rFonts w:ascii="Avenir Light" w:hAnsi="Avenir Light"/>
                              <w:color w:val="FEF4D8" w:themeColor="background2"/>
                              <w:sz w:val="72"/>
                              <w:szCs w:val="72"/>
                              <w:lang w:val="en-GB"/>
                              <w14:textFill>
                                <w14:solidFill>
                                  <w14:schemeClr w14:val="bg2">
                                    <w14:alpha w14:val="66000"/>
                                  </w14:schemeClr>
                                </w14:solidFill>
                              </w14:textFill>
                            </w:rPr>
                            <w:t>CONFIDENTIAL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B69DCD8" id="_x0000_t202" coordsize="21600,21600" o:spt="202" path="m,l,21600r21600,l21600,xe">
              <v:stroke joinstyle="miter"/>
              <v:path gradientshapeok="t" o:connecttype="rect"/>
            </v:shapetype>
            <v:shape id="Text Box 21" o:spid="_x0000_s1026" type="#_x0000_t202" style="position:absolute;left:0;text-align:left;margin-left:0;margin-top:0;width:629pt;height:89.8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" o:allowincell="f" filled="f" stroked="f">
              <v:stroke joinstyle="round"/>
              <o:lock v:ext="edit" rotation="t" aspectratio="t" verticies="t" adjusthandles="t" grouping="t" shapetype="t"/>
              <v:textbox>
                <w:txbxContent>
                  <w:p w14:paraId="792010B1" w14:textId="77777777" w:rsidR="00922C1F" w:rsidRDefault="00922C1F" w:rsidP="00922C1F">
                    <w:pPr>
                      <w:jc w:val="center"/>
                      <w:rPr>
                        <w:rFonts w:ascii="Avenir Light" w:hAnsi="Avenir Light"/>
                        <w:color w:val="FEF4D8" w:themeColor="background2"/>
                        <w:sz w:val="72"/>
                        <w:szCs w:val="72"/>
                        <w:lang w:val="en-GB"/>
                        <w14:textFill>
                          <w14:solidFill>
                            <w14:schemeClr w14:val="bg2">
                              <w14:alpha w14:val="66000"/>
                            </w14:schemeClr>
                          </w14:solidFill>
                        </w14:textFill>
                      </w:rPr>
                    </w:pPr>
                    <w:r>
                      <w:rPr>
                        <w:rFonts w:ascii="Avenir Light" w:hAnsi="Avenir Light"/>
                        <w:color w:val="FEF4D8" w:themeColor="background2"/>
                        <w:sz w:val="72"/>
                        <w:szCs w:val="72"/>
                        <w:lang w:val="en-GB"/>
                        <w14:textFill>
                          <w14:solidFill>
                            <w14:schemeClr w14:val="bg2">
                              <w14:alpha w14:val="66000"/>
                            </w14:schemeClr>
                          </w14:solidFill>
                        </w14:textFill>
                      </w:rPr>
                      <w:t>CONFIDENTIAL</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6E358" w14:textId="77777777" w:rsidR="003F363E" w:rsidRPr="002F1A18" w:rsidRDefault="00181A0E" w:rsidP="004A490E">
    <w:pPr>
      <w:pStyle w:val="Header"/>
      <w:rPr>
        <w:color w:val="FDFAF6" w:themeColor="background1"/>
      </w:rPr>
    </w:pPr>
    <w:sdt>
      <w:sdtPr>
        <w:alias w:val="Title"/>
        <w:tag w:val=""/>
        <w:id w:val="1116400235"/>
        <w:dataBinding w:prefixMappings="xmlns:ns0='http://purl.org/dc/elements/1.1/' xmlns:ns1='http://schemas.openxmlformats.org/package/2006/metadata/core-properties' " w:xpath="/ns1:coreProperties[1]/ns0:title[1]" w:storeItemID="{6C3C8BC8-F283-45AE-878A-BAB7291924A1}"/>
        <w:text/>
      </w:sdtPr>
      <w:sdtEndPr/>
      <w:sdtContent>
        <w:r w:rsidR="00112B0B" w:rsidRPr="00112B0B">
          <w:t xml:space="preserve">Social Impact Summit – </w:t>
        </w:r>
        <w:r w:rsidR="00667C97">
          <w:t>Endorsed Partner</w:t>
        </w:r>
      </w:sdtContent>
    </w:sdt>
    <w:r w:rsidR="002F1A18" w:rsidRPr="002F1A18">
      <w:rPr>
        <w:color w:val="FDFAF6" w:themeColor="background1"/>
      </w:rPr>
      <w:t xml:space="preserve"> </w:t>
    </w:r>
    <w:r w:rsidR="002F1A18">
      <w:rPr>
        <w:color w:val="FDFAF6" w:themeColor="background1"/>
      </w:rPr>
      <w:t xml:space="preserve">  </w:t>
    </w:r>
  </w:p>
  <w:p w14:paraId="2DCC6E01" w14:textId="77777777" w:rsidR="00766ECB" w:rsidRDefault="002F1A18">
    <w:r>
      <w:rPr>
        <w:noProof/>
      </w:rPr>
      <w:drawing>
        <wp:anchor distT="0" distB="0" distL="114300" distR="114300" simplePos="0" relativeHeight="251659269" behindDoc="1" locked="0" layoutInCell="1" allowOverlap="1" wp14:anchorId="6C4F8234" wp14:editId="41430518">
          <wp:simplePos x="0" y="0"/>
          <wp:positionH relativeFrom="column">
            <wp:align>center</wp:align>
          </wp:positionH>
          <wp:positionV relativeFrom="page">
            <wp:align>top</wp:align>
          </wp:positionV>
          <wp:extent cx="7560000" cy="406800"/>
          <wp:effectExtent l="0" t="0" r="0" b="0"/>
          <wp:wrapNone/>
          <wp:docPr id="1572765474" name="Picture 1572765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7560000" cy="406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5AFD8" w14:textId="77777777" w:rsidR="00766ECB" w:rsidRDefault="00E91F99">
    <w:r>
      <w:rPr>
        <w:noProof/>
      </w:rPr>
      <w:drawing>
        <wp:anchor distT="0" distB="0" distL="114300" distR="114300" simplePos="0" relativeHeight="251658245" behindDoc="1" locked="0" layoutInCell="1" allowOverlap="1" wp14:anchorId="43273B77" wp14:editId="2F593416">
          <wp:simplePos x="0" y="0"/>
          <wp:positionH relativeFrom="column">
            <wp:posOffset>-717936</wp:posOffset>
          </wp:positionH>
          <wp:positionV relativeFrom="page">
            <wp:posOffset>0</wp:posOffset>
          </wp:positionV>
          <wp:extent cx="7555002" cy="10692765"/>
          <wp:effectExtent l="0" t="0" r="1905" b="635"/>
          <wp:wrapNone/>
          <wp:docPr id="540927672" name="Picture 540927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27672" name="Picture 540927672"/>
                  <pic:cNvPicPr/>
                </pic:nvPicPr>
                <pic:blipFill>
                  <a:blip r:embed="rId1">
                    <a:extLst>
                      <a:ext uri="{28A0092B-C50C-407E-A947-70E740481C1C}">
                        <a14:useLocalDpi xmlns:a14="http://schemas.microsoft.com/office/drawing/2010/main" val="0"/>
                      </a:ext>
                    </a:extLst>
                  </a:blip>
                  <a:stretch>
                    <a:fillRect/>
                  </a:stretch>
                </pic:blipFill>
                <pic:spPr>
                  <a:xfrm>
                    <a:off x="0" y="0"/>
                    <a:ext cx="7555002" cy="1069276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E16E9" w14:textId="334C6816" w:rsidR="009373EC" w:rsidRPr="004A490E" w:rsidRDefault="00844CF6" w:rsidP="004A490E">
    <w:pPr>
      <w:pStyle w:val="Header"/>
      <w:rPr>
        <w:color w:val="FDFAF6" w:themeColor="background1"/>
      </w:rPr>
    </w:pPr>
    <w:r w:rsidRPr="004A490E">
      <w:rPr>
        <w:noProof/>
        <w:color w:val="FDFAF6" w:themeColor="background1"/>
      </w:rPr>
      <w:drawing>
        <wp:anchor distT="0" distB="0" distL="114300" distR="114300" simplePos="0" relativeHeight="251672581" behindDoc="1" locked="0" layoutInCell="1" allowOverlap="1" wp14:anchorId="07BBF19F" wp14:editId="735E5F3B">
          <wp:simplePos x="0" y="0"/>
          <wp:positionH relativeFrom="column">
            <wp:posOffset>-549275</wp:posOffset>
          </wp:positionH>
          <wp:positionV relativeFrom="page">
            <wp:posOffset>2976</wp:posOffset>
          </wp:positionV>
          <wp:extent cx="7560310" cy="407035"/>
          <wp:effectExtent l="0" t="0" r="0" b="0"/>
          <wp:wrapNone/>
          <wp:docPr id="784927832" name="Picture 7849278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407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82B" w:rsidRPr="004A490E">
      <w:rPr>
        <w:color w:val="FDFAF6" w:themeColor="background1"/>
      </w:rPr>
      <w:t xml:space="preserve">Social Impact Summit – </w:t>
    </w:r>
    <w:r w:rsidRPr="004A490E">
      <w:rPr>
        <w:color w:val="FDFAF6" w:themeColor="background1"/>
      </w:rPr>
      <w:t>Covid Plan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99714" w14:textId="77777777" w:rsidR="00027EB4" w:rsidRDefault="00922C1F" w:rsidP="004A490E">
    <w:pPr>
      <w:pStyle w:val="Header"/>
    </w:pPr>
    <w:r>
      <w:rPr>
        <w:noProof/>
      </w:rPr>
      <mc:AlternateContent>
        <mc:Choice Requires="wps">
          <w:drawing>
            <wp:anchor distT="0" distB="0" distL="114300" distR="114300" simplePos="0" relativeHeight="251658243" behindDoc="1" locked="0" layoutInCell="0" allowOverlap="1" wp14:anchorId="39857EF6" wp14:editId="51646F7E">
              <wp:simplePos x="0" y="0"/>
              <wp:positionH relativeFrom="margin">
                <wp:align>center</wp:align>
              </wp:positionH>
              <wp:positionV relativeFrom="margin">
                <wp:align>center</wp:align>
              </wp:positionV>
              <wp:extent cx="7988300" cy="1141095"/>
              <wp:effectExtent l="0" t="0" r="0" b="0"/>
              <wp:wrapNone/>
              <wp:docPr id="18" name="Text Box 1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988300" cy="1141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BB14D6" w14:textId="77777777" w:rsidR="00922C1F" w:rsidRDefault="00922C1F" w:rsidP="00922C1F">
                          <w:pPr>
                            <w:jc w:val="center"/>
                            <w:rPr>
                              <w:rFonts w:ascii="Avenir Light" w:hAnsi="Avenir Light"/>
                              <w:color w:val="FEF4D8" w:themeColor="background2"/>
                              <w:sz w:val="72"/>
                              <w:szCs w:val="72"/>
                              <w:lang w:val="en-GB"/>
                              <w14:textFill>
                                <w14:solidFill>
                                  <w14:schemeClr w14:val="bg2">
                                    <w14:alpha w14:val="66000"/>
                                  </w14:schemeClr>
                                </w14:solidFill>
                              </w14:textFill>
                            </w:rPr>
                          </w:pPr>
                          <w:r>
                            <w:rPr>
                              <w:rFonts w:ascii="Avenir Light" w:hAnsi="Avenir Light"/>
                              <w:color w:val="FEF4D8" w:themeColor="background2"/>
                              <w:sz w:val="72"/>
                              <w:szCs w:val="72"/>
                              <w:lang w:val="en-GB"/>
                              <w14:textFill>
                                <w14:solidFill>
                                  <w14:schemeClr w14:val="bg2">
                                    <w14:alpha w14:val="66000"/>
                                  </w14:schemeClr>
                                </w14:solidFill>
                              </w14:textFill>
                            </w:rPr>
                            <w:t>CONFIDENTIAL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9857EF6" id="_x0000_t202" coordsize="21600,21600" o:spt="202" path="m,l,21600r21600,l21600,xe">
              <v:stroke joinstyle="miter"/>
              <v:path gradientshapeok="t" o:connecttype="rect"/>
            </v:shapetype>
            <v:shape id="Text Box 18" o:spid="_x0000_s1027" type="#_x0000_t202" style="position:absolute;left:0;text-align:left;margin-left:0;margin-top:0;width:629pt;height:89.8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" o:allowincell="f" filled="f" stroked="f">
              <v:stroke joinstyle="round"/>
              <o:lock v:ext="edit" rotation="t" aspectratio="t" verticies="t" adjusthandles="t" grouping="t" shapetype="t"/>
              <v:textbox>
                <w:txbxContent>
                  <w:p w14:paraId="0DBB14D6" w14:textId="77777777" w:rsidR="00922C1F" w:rsidRDefault="00922C1F" w:rsidP="00922C1F">
                    <w:pPr>
                      <w:jc w:val="center"/>
                      <w:rPr>
                        <w:rFonts w:ascii="Avenir Light" w:hAnsi="Avenir Light"/>
                        <w:color w:val="FEF4D8" w:themeColor="background2"/>
                        <w:sz w:val="72"/>
                        <w:szCs w:val="72"/>
                        <w:lang w:val="en-GB"/>
                        <w14:textFill>
                          <w14:solidFill>
                            <w14:schemeClr w14:val="bg2">
                              <w14:alpha w14:val="66000"/>
                            </w14:schemeClr>
                          </w14:solidFill>
                        </w14:textFill>
                      </w:rPr>
                    </w:pPr>
                    <w:r>
                      <w:rPr>
                        <w:rFonts w:ascii="Avenir Light" w:hAnsi="Avenir Light"/>
                        <w:color w:val="FEF4D8" w:themeColor="background2"/>
                        <w:sz w:val="72"/>
                        <w:szCs w:val="72"/>
                        <w:lang w:val="en-GB"/>
                        <w14:textFill>
                          <w14:solidFill>
                            <w14:schemeClr w14:val="bg2">
                              <w14:alpha w14:val="66000"/>
                            </w14:schemeClr>
                          </w14:solidFill>
                        </w14:textFill>
                      </w:rPr>
                      <w:t>CONFIDENTIAL</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95"/>
      <w:gridCol w:w="3395"/>
      <w:gridCol w:w="3395"/>
    </w:tblGrid>
    <w:tr w:rsidR="16B67426" w14:paraId="0388B3D7" w14:textId="77777777" w:rsidTr="16B67426">
      <w:tc>
        <w:tcPr>
          <w:tcW w:w="3395" w:type="dxa"/>
        </w:tcPr>
        <w:p w14:paraId="3E381F6E" w14:textId="77777777" w:rsidR="16B67426" w:rsidRDefault="16B67426" w:rsidP="004A490E">
          <w:pPr>
            <w:pStyle w:val="Header"/>
          </w:pPr>
        </w:p>
      </w:tc>
      <w:tc>
        <w:tcPr>
          <w:tcW w:w="3395" w:type="dxa"/>
        </w:tcPr>
        <w:p w14:paraId="0A1A864C" w14:textId="77777777" w:rsidR="16B67426" w:rsidRDefault="16B67426" w:rsidP="004A490E">
          <w:pPr>
            <w:pStyle w:val="Header"/>
          </w:pPr>
        </w:p>
      </w:tc>
      <w:tc>
        <w:tcPr>
          <w:tcW w:w="3395" w:type="dxa"/>
        </w:tcPr>
        <w:p w14:paraId="369EC217" w14:textId="77777777" w:rsidR="16B67426" w:rsidRDefault="16B67426" w:rsidP="004A490E">
          <w:pPr>
            <w:pStyle w:val="Header"/>
          </w:pPr>
        </w:p>
      </w:tc>
    </w:tr>
  </w:tbl>
  <w:p w14:paraId="2E67FD86" w14:textId="77777777" w:rsidR="16B67426" w:rsidRDefault="00922C1F" w:rsidP="004A490E">
    <w:pPr>
      <w:pStyle w:val="Header"/>
      <w:rPr>
        <w:szCs w:val="28"/>
      </w:rPr>
    </w:pPr>
    <w:r>
      <w:rPr>
        <w:noProof/>
      </w:rPr>
      <mc:AlternateContent>
        <mc:Choice Requires="wps">
          <w:drawing>
            <wp:anchor distT="0" distB="0" distL="114300" distR="114300" simplePos="0" relativeHeight="251658242" behindDoc="1" locked="0" layoutInCell="0" allowOverlap="1" wp14:anchorId="5142F731" wp14:editId="1111F63C">
              <wp:simplePos x="0" y="0"/>
              <wp:positionH relativeFrom="margin">
                <wp:align>center</wp:align>
              </wp:positionH>
              <wp:positionV relativeFrom="margin">
                <wp:align>center</wp:align>
              </wp:positionV>
              <wp:extent cx="7988300" cy="1141095"/>
              <wp:effectExtent l="0" t="0" r="0" b="0"/>
              <wp:wrapNone/>
              <wp:docPr id="16" name="Text Box 1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988300" cy="1141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9C56BF" w14:textId="77777777" w:rsidR="00922C1F" w:rsidRDefault="00922C1F" w:rsidP="00922C1F">
                          <w:pPr>
                            <w:jc w:val="center"/>
                            <w:rPr>
                              <w:rFonts w:ascii="Avenir Light" w:hAnsi="Avenir Light"/>
                              <w:color w:val="FEF4D8" w:themeColor="background2"/>
                              <w:sz w:val="72"/>
                              <w:szCs w:val="72"/>
                              <w:lang w:val="en-GB"/>
                              <w14:textFill>
                                <w14:solidFill>
                                  <w14:schemeClr w14:val="bg2">
                                    <w14:alpha w14:val="66000"/>
                                  </w14:schemeClr>
                                </w14:solidFill>
                              </w14:textFill>
                            </w:rPr>
                          </w:pPr>
                          <w:r>
                            <w:rPr>
                              <w:rFonts w:ascii="Avenir Light" w:hAnsi="Avenir Light"/>
                              <w:color w:val="FEF4D8" w:themeColor="background2"/>
                              <w:sz w:val="72"/>
                              <w:szCs w:val="72"/>
                              <w:lang w:val="en-GB"/>
                              <w14:textFill>
                                <w14:solidFill>
                                  <w14:schemeClr w14:val="bg2">
                                    <w14:alpha w14:val="66000"/>
                                  </w14:schemeClr>
                                </w14:solidFill>
                              </w14:textFill>
                            </w:rPr>
                            <w:t>CONFIDENTIAL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142F731" id="_x0000_t202" coordsize="21600,21600" o:spt="202" path="m,l,21600r21600,l21600,xe">
              <v:stroke joinstyle="miter"/>
              <v:path gradientshapeok="t" o:connecttype="rect"/>
            </v:shapetype>
            <v:shape id="Text Box 16" o:spid="_x0000_s1028" type="#_x0000_t202" style="position:absolute;left:0;text-align:left;margin-left:0;margin-top:0;width:629pt;height:89.8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" o:allowincell="f" filled="f" stroked="f">
              <v:stroke joinstyle="round"/>
              <o:lock v:ext="edit" rotation="t" aspectratio="t" verticies="t" adjusthandles="t" grouping="t" shapetype="t"/>
              <v:textbox>
                <w:txbxContent>
                  <w:p w14:paraId="719C56BF" w14:textId="77777777" w:rsidR="00922C1F" w:rsidRDefault="00922C1F" w:rsidP="00922C1F">
                    <w:pPr>
                      <w:jc w:val="center"/>
                      <w:rPr>
                        <w:rFonts w:ascii="Avenir Light" w:hAnsi="Avenir Light"/>
                        <w:color w:val="FEF4D8" w:themeColor="background2"/>
                        <w:sz w:val="72"/>
                        <w:szCs w:val="72"/>
                        <w:lang w:val="en-GB"/>
                        <w14:textFill>
                          <w14:solidFill>
                            <w14:schemeClr w14:val="bg2">
                              <w14:alpha w14:val="66000"/>
                            </w14:schemeClr>
                          </w14:solidFill>
                        </w14:textFill>
                      </w:rPr>
                    </w:pPr>
                    <w:r>
                      <w:rPr>
                        <w:rFonts w:ascii="Avenir Light" w:hAnsi="Avenir Light"/>
                        <w:color w:val="FEF4D8" w:themeColor="background2"/>
                        <w:sz w:val="72"/>
                        <w:szCs w:val="72"/>
                        <w:lang w:val="en-GB"/>
                        <w14:textFill>
                          <w14:solidFill>
                            <w14:schemeClr w14:val="bg2">
                              <w14:alpha w14:val="66000"/>
                            </w14:schemeClr>
                          </w14:solidFill>
                        </w14:textFill>
                      </w:rPr>
                      <w:t>CONFIDENTIAL</w:t>
                    </w:r>
                  </w:p>
                </w:txbxContent>
              </v:textbox>
              <w10:wrap anchorx="margin" anchory="margin"/>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8PSl50r8RG2CWO" int2:id="/taQNtYi">
      <int2:state int2:value="Rejected" int2:type="LegacyProofing"/>
    </int2:textHash>
    <int2:textHash int2:hashCode="7NGY082mcqvfpg" int2:id="F03FrqA/">
      <int2:state int2:value="Rejected" int2:type="AugLoop_Text_Critique"/>
    </int2:textHash>
    <int2:textHash int2:hashCode="yvGobBympfmkaO" int2:id="KHytC1P5">
      <int2:state int2:value="Rejected" int2:type="LegacyProofing"/>
    </int2:textHash>
    <int2:textHash int2:hashCode="rUtxs38Wd933AU" int2:id="R85h3Ou4">
      <int2:state int2:value="Rejected" int2:type="LegacyProofing"/>
    </int2:textHash>
    <int2:textHash int2:hashCode="9qFiUcXFMc3QQV" int2:id="u8HIcCvv">
      <int2:state int2:value="Rejected" int2:type="LegacyProofing"/>
    </int2:textHash>
    <int2:textHash int2:hashCode="+b5sgTjEzsDCVm" int2:id="uGbh8s4s">
      <int2:state int2:value="Rejected" int2:type="LegacyProofing"/>
    </int2:textHash>
    <int2:textHash int2:hashCode="/tSIbp8GM2oYzD" int2:id="z6F16Lcs">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4BD5"/>
    <w:multiLevelType w:val="hybridMultilevel"/>
    <w:tmpl w:val="EBC8FE38"/>
    <w:name w:val="BodyNumList25"/>
    <w:lvl w:ilvl="0" w:tplc="40149C6E">
      <w:start w:val="1"/>
      <w:numFmt w:val="bullet"/>
      <w:lvlText w:val=""/>
      <w:lvlJc w:val="left"/>
      <w:pPr>
        <w:ind w:left="144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15:restartNumberingAfterBreak="0">
    <w:nsid w:val="043F1972"/>
    <w:multiLevelType w:val="multilevel"/>
    <w:tmpl w:val="0409001D"/>
    <w:name w:val="BodyBulletList2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D2250E"/>
    <w:multiLevelType w:val="singleLevel"/>
    <w:tmpl w:val="62F4C4FA"/>
    <w:name w:val="BodyBulletList3"/>
    <w:lvl w:ilvl="0">
      <w:start w:val="1"/>
      <w:numFmt w:val="decimal"/>
      <w:lvlText w:val="%1."/>
      <w:lvlJc w:val="left"/>
      <w:pPr>
        <w:ind w:left="567" w:hanging="397"/>
      </w:pPr>
      <w:rPr>
        <w:rFonts w:hint="default"/>
      </w:rPr>
    </w:lvl>
  </w:abstractNum>
  <w:abstractNum w:abstractNumId="3" w15:restartNumberingAfterBreak="0">
    <w:nsid w:val="07D64F4F"/>
    <w:multiLevelType w:val="multilevel"/>
    <w:tmpl w:val="0DACBB9A"/>
    <w:styleLink w:val="CurrentList3"/>
    <w:lvl w:ilvl="0">
      <w:start w:val="1"/>
      <w:numFmt w:val="decimal"/>
      <w:lvlText w:val="Figure %1:"/>
      <w:lvlJc w:val="left"/>
      <w:pPr>
        <w:tabs>
          <w:tab w:val="num" w:pos="1276"/>
        </w:tabs>
        <w:ind w:left="1276" w:hanging="1134"/>
      </w:pPr>
    </w:lvl>
    <w:lvl w:ilvl="1">
      <w:start w:val="1"/>
      <w:numFmt w:val="lowerLetter"/>
      <w:lvlText w:val="%2."/>
      <w:lvlJc w:val="left"/>
      <w:pPr>
        <w:ind w:left="-970" w:hanging="360"/>
      </w:pPr>
    </w:lvl>
    <w:lvl w:ilvl="2">
      <w:start w:val="1"/>
      <w:numFmt w:val="lowerRoman"/>
      <w:lvlText w:val="%3."/>
      <w:lvlJc w:val="right"/>
      <w:pPr>
        <w:ind w:left="-250" w:hanging="180"/>
      </w:pPr>
    </w:lvl>
    <w:lvl w:ilvl="3">
      <w:start w:val="1"/>
      <w:numFmt w:val="decimal"/>
      <w:lvlText w:val="%4."/>
      <w:lvlJc w:val="left"/>
      <w:pPr>
        <w:ind w:left="-1690" w:hanging="360"/>
      </w:pPr>
    </w:lvl>
    <w:lvl w:ilvl="4">
      <w:start w:val="1"/>
      <w:numFmt w:val="lowerLetter"/>
      <w:lvlText w:val="%5."/>
      <w:lvlJc w:val="left"/>
      <w:pPr>
        <w:ind w:left="1190" w:hanging="360"/>
      </w:pPr>
    </w:lvl>
    <w:lvl w:ilvl="5">
      <w:start w:val="1"/>
      <w:numFmt w:val="lowerRoman"/>
      <w:lvlText w:val="%6."/>
      <w:lvlJc w:val="right"/>
      <w:pPr>
        <w:ind w:left="1910" w:hanging="180"/>
      </w:pPr>
    </w:lvl>
    <w:lvl w:ilvl="6">
      <w:start w:val="1"/>
      <w:numFmt w:val="decimal"/>
      <w:lvlText w:val="%7."/>
      <w:lvlJc w:val="left"/>
      <w:pPr>
        <w:ind w:left="2630" w:hanging="360"/>
      </w:pPr>
    </w:lvl>
    <w:lvl w:ilvl="7">
      <w:start w:val="1"/>
      <w:numFmt w:val="lowerLetter"/>
      <w:lvlText w:val="%8."/>
      <w:lvlJc w:val="left"/>
      <w:pPr>
        <w:ind w:left="3350" w:hanging="360"/>
      </w:pPr>
    </w:lvl>
    <w:lvl w:ilvl="8">
      <w:start w:val="1"/>
      <w:numFmt w:val="lowerRoman"/>
      <w:lvlText w:val="%9."/>
      <w:lvlJc w:val="right"/>
      <w:pPr>
        <w:ind w:left="4070" w:hanging="180"/>
      </w:pPr>
    </w:lvl>
  </w:abstractNum>
  <w:abstractNum w:abstractNumId="4" w15:restartNumberingAfterBreak="0">
    <w:nsid w:val="08E84DC3"/>
    <w:multiLevelType w:val="hybridMultilevel"/>
    <w:tmpl w:val="0DACBB9A"/>
    <w:lvl w:ilvl="0" w:tplc="9D6E11FE">
      <w:start w:val="1"/>
      <w:numFmt w:val="decimal"/>
      <w:pStyle w:val="HeadingFigure"/>
      <w:lvlText w:val="Figure %1:"/>
      <w:lvlJc w:val="left"/>
      <w:pPr>
        <w:tabs>
          <w:tab w:val="num" w:pos="1276"/>
        </w:tabs>
        <w:ind w:left="1276" w:hanging="1134"/>
      </w:pPr>
    </w:lvl>
    <w:lvl w:ilvl="1" w:tplc="F350EAC8" w:tentative="1">
      <w:start w:val="1"/>
      <w:numFmt w:val="lowerLetter"/>
      <w:lvlText w:val="%2."/>
      <w:lvlJc w:val="left"/>
      <w:pPr>
        <w:ind w:left="-970" w:hanging="360"/>
      </w:pPr>
    </w:lvl>
    <w:lvl w:ilvl="2" w:tplc="8B107992" w:tentative="1">
      <w:start w:val="1"/>
      <w:numFmt w:val="lowerRoman"/>
      <w:lvlText w:val="%3."/>
      <w:lvlJc w:val="right"/>
      <w:pPr>
        <w:ind w:left="-250" w:hanging="180"/>
      </w:pPr>
    </w:lvl>
    <w:lvl w:ilvl="3" w:tplc="4224CDDA">
      <w:start w:val="1"/>
      <w:numFmt w:val="decimal"/>
      <w:lvlText w:val="%4."/>
      <w:lvlJc w:val="left"/>
      <w:pPr>
        <w:ind w:left="-1690" w:hanging="360"/>
      </w:pPr>
    </w:lvl>
    <w:lvl w:ilvl="4" w:tplc="C46AA16C">
      <w:start w:val="1"/>
      <w:numFmt w:val="lowerLetter"/>
      <w:lvlText w:val="%5."/>
      <w:lvlJc w:val="left"/>
      <w:pPr>
        <w:ind w:left="1190" w:hanging="360"/>
      </w:pPr>
    </w:lvl>
    <w:lvl w:ilvl="5" w:tplc="4CA00AE0">
      <w:start w:val="1"/>
      <w:numFmt w:val="lowerRoman"/>
      <w:lvlText w:val="%6."/>
      <w:lvlJc w:val="right"/>
      <w:pPr>
        <w:ind w:left="1910" w:hanging="180"/>
      </w:pPr>
    </w:lvl>
    <w:lvl w:ilvl="6" w:tplc="9C46CFD0">
      <w:start w:val="1"/>
      <w:numFmt w:val="decimal"/>
      <w:lvlText w:val="%7."/>
      <w:lvlJc w:val="left"/>
      <w:pPr>
        <w:ind w:left="2630" w:hanging="360"/>
      </w:pPr>
    </w:lvl>
    <w:lvl w:ilvl="7" w:tplc="E47AB71E" w:tentative="1">
      <w:start w:val="1"/>
      <w:numFmt w:val="lowerLetter"/>
      <w:lvlText w:val="%8."/>
      <w:lvlJc w:val="left"/>
      <w:pPr>
        <w:ind w:left="3350" w:hanging="360"/>
      </w:pPr>
    </w:lvl>
    <w:lvl w:ilvl="8" w:tplc="B2C01E28" w:tentative="1">
      <w:start w:val="1"/>
      <w:numFmt w:val="lowerRoman"/>
      <w:lvlText w:val="%9."/>
      <w:lvlJc w:val="right"/>
      <w:pPr>
        <w:ind w:left="4070" w:hanging="180"/>
      </w:pPr>
    </w:lvl>
  </w:abstractNum>
  <w:abstractNum w:abstractNumId="5" w15:restartNumberingAfterBreak="0">
    <w:nsid w:val="0A993449"/>
    <w:multiLevelType w:val="multilevel"/>
    <w:tmpl w:val="0409001D"/>
    <w:name w:val="BodyBulletList222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E730B6D"/>
    <w:multiLevelType w:val="multilevel"/>
    <w:tmpl w:val="B9C658D2"/>
    <w:styleLink w:val="List-Bulleted"/>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Wingdings 2" w:hAnsi="Wingdings 2" w:hint="default"/>
      </w:rPr>
    </w:lvl>
    <w:lvl w:ilvl="8">
      <w:start w:val="1"/>
      <w:numFmt w:val="bullet"/>
      <w:lvlText w:val=""/>
      <w:lvlJc w:val="left"/>
      <w:pPr>
        <w:ind w:left="3240" w:hanging="360"/>
      </w:pPr>
      <w:rPr>
        <w:rFonts w:ascii="Wingdings 2" w:hAnsi="Wingdings 2" w:hint="default"/>
      </w:rPr>
    </w:lvl>
  </w:abstractNum>
  <w:abstractNum w:abstractNumId="7" w15:restartNumberingAfterBreak="0">
    <w:nsid w:val="1721104B"/>
    <w:multiLevelType w:val="multilevel"/>
    <w:tmpl w:val="953C9BF6"/>
    <w:name w:val="BodyBulletList"/>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Wingdings 2" w:hAnsi="Wingdings 2" w:hint="default"/>
      </w:rPr>
    </w:lvl>
    <w:lvl w:ilvl="8">
      <w:start w:val="1"/>
      <w:numFmt w:val="bullet"/>
      <w:lvlText w:val=""/>
      <w:lvlJc w:val="left"/>
      <w:pPr>
        <w:ind w:left="3240" w:hanging="360"/>
      </w:pPr>
      <w:rPr>
        <w:rFonts w:ascii="Wingdings 2" w:hAnsi="Wingdings 2" w:hint="default"/>
      </w:rPr>
    </w:lvl>
  </w:abstractNum>
  <w:abstractNum w:abstractNumId="8" w15:restartNumberingAfterBreak="0">
    <w:nsid w:val="1F2D44D0"/>
    <w:multiLevelType w:val="hybridMultilevel"/>
    <w:tmpl w:val="87AC69F6"/>
    <w:lvl w:ilvl="0" w:tplc="98F0B87E">
      <w:start w:val="1"/>
      <w:numFmt w:val="decimal"/>
      <w:pStyle w:val="TCList"/>
      <w:lvlText w:val="%1."/>
      <w:lvlJc w:val="left"/>
      <w:pPr>
        <w:tabs>
          <w:tab w:val="num" w:pos="312"/>
        </w:tabs>
        <w:ind w:left="0" w:firstLine="0"/>
      </w:pPr>
      <w:rPr>
        <w:rFonts w:ascii="Arial" w:hAnsi="Arial" w:hint="default"/>
        <w:b/>
        <w:i w:val="0"/>
        <w:color w:val="000000" w:themeColor="text1"/>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FC02FC0"/>
    <w:multiLevelType w:val="multilevel"/>
    <w:tmpl w:val="4398B2CA"/>
    <w:name w:val="BodyNumList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Wingdings 2" w:hAnsi="Wingdings 2" w:hint="default"/>
      </w:rPr>
    </w:lvl>
    <w:lvl w:ilvl="8">
      <w:start w:val="1"/>
      <w:numFmt w:val="bullet"/>
      <w:lvlText w:val=""/>
      <w:lvlJc w:val="left"/>
      <w:pPr>
        <w:ind w:left="3240" w:hanging="360"/>
      </w:pPr>
      <w:rPr>
        <w:rFonts w:ascii="Wingdings 2" w:hAnsi="Wingdings 2" w:hint="default"/>
      </w:rPr>
    </w:lvl>
  </w:abstractNum>
  <w:abstractNum w:abstractNumId="10" w15:restartNumberingAfterBreak="0">
    <w:nsid w:val="2018036B"/>
    <w:multiLevelType w:val="hybridMultilevel"/>
    <w:tmpl w:val="86501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C24F8C"/>
    <w:multiLevelType w:val="multilevel"/>
    <w:tmpl w:val="0409001D"/>
    <w:name w:val="BodyNumList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6931E4A"/>
    <w:multiLevelType w:val="multilevel"/>
    <w:tmpl w:val="0409001D"/>
    <w:name w:val="BodyBulletList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DCC1405"/>
    <w:multiLevelType w:val="hybridMultilevel"/>
    <w:tmpl w:val="0D54A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2D1CCD"/>
    <w:multiLevelType w:val="hybridMultilevel"/>
    <w:tmpl w:val="5C746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AB7C9B"/>
    <w:multiLevelType w:val="multilevel"/>
    <w:tmpl w:val="F878D496"/>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1386C3B"/>
    <w:multiLevelType w:val="hybridMultilevel"/>
    <w:tmpl w:val="61740138"/>
    <w:lvl w:ilvl="0" w:tplc="FAF2AE50">
      <w:start w:val="1"/>
      <w:numFmt w:val="bullet"/>
      <w:pStyle w:val="ListBullet2"/>
      <w:lvlText w:val="o"/>
      <w:lvlJc w:val="left"/>
      <w:pPr>
        <w:ind w:left="643" w:hanging="360"/>
      </w:pPr>
      <w:rPr>
        <w:rFonts w:ascii="Courier New" w:hAnsi="Courier New"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7" w15:restartNumberingAfterBreak="0">
    <w:nsid w:val="3521007A"/>
    <w:multiLevelType w:val="multilevel"/>
    <w:tmpl w:val="B9C658D2"/>
    <w:name w:val="BodyNumList22"/>
    <w:numStyleLink w:val="List-Bulleted"/>
  </w:abstractNum>
  <w:abstractNum w:abstractNumId="18" w15:restartNumberingAfterBreak="0">
    <w:nsid w:val="394A0ECF"/>
    <w:multiLevelType w:val="multilevel"/>
    <w:tmpl w:val="0409001D"/>
    <w:name w:val="BodyNumList23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CED174D"/>
    <w:multiLevelType w:val="hybridMultilevel"/>
    <w:tmpl w:val="AB6A80CC"/>
    <w:name w:val="BodyNumList233"/>
    <w:lvl w:ilvl="0" w:tplc="57CA3FD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234E5A"/>
    <w:multiLevelType w:val="multilevel"/>
    <w:tmpl w:val="FC3E7360"/>
    <w:name w:val="HWOutlineNumbers"/>
    <w:lvl w:ilvl="0">
      <w:start w:val="1"/>
      <w:numFmt w:val="none"/>
      <w:lvlText w:val=""/>
      <w:lvlJc w:val="left"/>
      <w:pPr>
        <w:tabs>
          <w:tab w:val="num" w:pos="0"/>
        </w:tabs>
        <w:ind w:left="-283" w:firstLine="283"/>
      </w:pPr>
    </w:lvl>
    <w:lvl w:ilvl="1">
      <w:start w:val="1"/>
      <w:numFmt w:val="decimal"/>
      <w:lvlText w:val="%2."/>
      <w:lvlJc w:val="left"/>
      <w:pPr>
        <w:tabs>
          <w:tab w:val="num" w:pos="709"/>
        </w:tabs>
        <w:ind w:left="709" w:hanging="709"/>
      </w:pPr>
    </w:lvl>
    <w:lvl w:ilvl="2">
      <w:start w:val="1"/>
      <w:numFmt w:val="decimal"/>
      <w:lvlText w:val="%2.%3"/>
      <w:lvlJc w:val="left"/>
      <w:pPr>
        <w:tabs>
          <w:tab w:val="num" w:pos="709"/>
        </w:tabs>
        <w:ind w:left="709" w:hanging="709"/>
      </w:pPr>
    </w:lvl>
    <w:lvl w:ilvl="3">
      <w:start w:val="1"/>
      <w:numFmt w:val="lowerLetter"/>
      <w:lvlText w:val="(%4)"/>
      <w:lvlJc w:val="left"/>
      <w:pPr>
        <w:tabs>
          <w:tab w:val="num" w:pos="1417"/>
        </w:tabs>
        <w:ind w:left="1417" w:hanging="708"/>
      </w:pPr>
    </w:lvl>
    <w:lvl w:ilvl="4">
      <w:start w:val="1"/>
      <w:numFmt w:val="lowerRoman"/>
      <w:lvlText w:val="(%5)"/>
      <w:lvlJc w:val="left"/>
      <w:pPr>
        <w:tabs>
          <w:tab w:val="num" w:pos="2126"/>
        </w:tabs>
        <w:ind w:left="2126" w:hanging="709"/>
      </w:pPr>
    </w:lvl>
    <w:lvl w:ilvl="5">
      <w:start w:val="1"/>
      <w:numFmt w:val="upperLetter"/>
      <w:lvlText w:val="(%6)"/>
      <w:lvlJc w:val="left"/>
      <w:pPr>
        <w:tabs>
          <w:tab w:val="num" w:pos="2835"/>
        </w:tabs>
        <w:ind w:left="2835" w:hanging="709"/>
      </w:pPr>
    </w:lvl>
    <w:lvl w:ilvl="6">
      <w:start w:val="1"/>
      <w:numFmt w:val="upperRoman"/>
      <w:lvlText w:val="(%7)"/>
      <w:lvlJc w:val="left"/>
      <w:pPr>
        <w:tabs>
          <w:tab w:val="num" w:pos="3543"/>
        </w:tabs>
        <w:ind w:left="3543" w:hanging="708"/>
      </w:pPr>
    </w:lvl>
    <w:lvl w:ilvl="7">
      <w:start w:val="1"/>
      <w:numFmt w:val="lowerLetter"/>
      <w:lvlText w:val="%8."/>
      <w:lvlJc w:val="left"/>
      <w:pPr>
        <w:tabs>
          <w:tab w:val="num" w:pos="4252"/>
        </w:tabs>
        <w:ind w:left="4252" w:hanging="709"/>
      </w:pPr>
    </w:lvl>
    <w:lvl w:ilvl="8">
      <w:start w:val="1"/>
      <w:numFmt w:val="upperLetter"/>
      <w:lvlText w:val="%9."/>
      <w:lvlJc w:val="left"/>
      <w:pPr>
        <w:tabs>
          <w:tab w:val="num" w:pos="4961"/>
        </w:tabs>
        <w:ind w:left="4961" w:hanging="709"/>
      </w:pPr>
    </w:lvl>
  </w:abstractNum>
  <w:abstractNum w:abstractNumId="21" w15:restartNumberingAfterBreak="0">
    <w:nsid w:val="48117241"/>
    <w:multiLevelType w:val="multilevel"/>
    <w:tmpl w:val="B9C658D2"/>
    <w:name w:val="BodyBulletList3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Wingdings 2" w:hAnsi="Wingdings 2" w:hint="default"/>
      </w:rPr>
    </w:lvl>
    <w:lvl w:ilvl="8">
      <w:start w:val="1"/>
      <w:numFmt w:val="bullet"/>
      <w:lvlText w:val=""/>
      <w:lvlJc w:val="left"/>
      <w:pPr>
        <w:ind w:left="3240" w:hanging="360"/>
      </w:pPr>
      <w:rPr>
        <w:rFonts w:ascii="Wingdings 2" w:hAnsi="Wingdings 2" w:hint="default"/>
      </w:rPr>
    </w:lvl>
  </w:abstractNum>
  <w:abstractNum w:abstractNumId="22" w15:restartNumberingAfterBreak="0">
    <w:nsid w:val="48D439AC"/>
    <w:multiLevelType w:val="hybridMultilevel"/>
    <w:tmpl w:val="1EE6A4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0E0542"/>
    <w:multiLevelType w:val="hybridMultilevel"/>
    <w:tmpl w:val="E76219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ED75BA8"/>
    <w:multiLevelType w:val="multilevel"/>
    <w:tmpl w:val="0409001F"/>
    <w:name w:val="BodyBulletList22222"/>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96B35AA"/>
    <w:multiLevelType w:val="hybridMultilevel"/>
    <w:tmpl w:val="0C02E5E8"/>
    <w:lvl w:ilvl="0" w:tplc="844616B0">
      <w:start w:val="1"/>
      <w:numFmt w:val="decimal"/>
      <w:pStyle w:val="HWListNumber2"/>
      <w:lvlText w:val="%1."/>
      <w:lvlJc w:val="left"/>
      <w:pPr>
        <w:tabs>
          <w:tab w:val="num" w:pos="1208"/>
        </w:tabs>
        <w:ind w:left="2342" w:hanging="36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FA6DC9"/>
    <w:multiLevelType w:val="hybridMultilevel"/>
    <w:tmpl w:val="32B22194"/>
    <w:lvl w:ilvl="0" w:tplc="E79872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616D5E"/>
    <w:multiLevelType w:val="multilevel"/>
    <w:tmpl w:val="0F14E5F0"/>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color w:val="000000" w:themeColor="text1"/>
      </w:rPr>
    </w:lvl>
    <w:lvl w:ilvl="2">
      <w:start w:val="1"/>
      <w:numFmt w:val="bullet"/>
      <w:lvlText w:val="o"/>
      <w:lvlJc w:val="left"/>
      <w:pPr>
        <w:ind w:left="1080" w:hanging="360"/>
      </w:pPr>
      <w:rPr>
        <w:rFonts w:ascii="Courier New" w:hAnsi="Courier New" w:cs="Courier New"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Wingdings 2" w:hAnsi="Wingdings 2" w:hint="default"/>
      </w:rPr>
    </w:lvl>
    <w:lvl w:ilvl="8">
      <w:start w:val="1"/>
      <w:numFmt w:val="bullet"/>
      <w:lvlText w:val=""/>
      <w:lvlJc w:val="left"/>
      <w:pPr>
        <w:ind w:left="3240" w:hanging="360"/>
      </w:pPr>
      <w:rPr>
        <w:rFonts w:ascii="Wingdings 2" w:hAnsi="Wingdings 2" w:hint="default"/>
      </w:rPr>
    </w:lvl>
  </w:abstractNum>
  <w:abstractNum w:abstractNumId="28" w15:restartNumberingAfterBreak="0">
    <w:nsid w:val="5E4014D0"/>
    <w:multiLevelType w:val="multilevel"/>
    <w:tmpl w:val="0409001F"/>
    <w:name w:val="BodyBulletLis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2953244"/>
    <w:multiLevelType w:val="singleLevel"/>
    <w:tmpl w:val="406267E2"/>
    <w:name w:val="BodyNumList23"/>
    <w:lvl w:ilvl="0">
      <w:start w:val="1"/>
      <w:numFmt w:val="bullet"/>
      <w:lvlText w:val=""/>
      <w:lvlJc w:val="left"/>
      <w:pPr>
        <w:ind w:left="360" w:hanging="360"/>
      </w:pPr>
      <w:rPr>
        <w:rFonts w:ascii="Symbol" w:hAnsi="Symbol" w:hint="default"/>
      </w:rPr>
    </w:lvl>
  </w:abstractNum>
  <w:abstractNum w:abstractNumId="30" w15:restartNumberingAfterBreak="0">
    <w:nsid w:val="66757044"/>
    <w:multiLevelType w:val="multilevel"/>
    <w:tmpl w:val="5F9E9A3E"/>
    <w:name w:val="BodyBullet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8CE0573"/>
    <w:multiLevelType w:val="hybridMultilevel"/>
    <w:tmpl w:val="FC70DD34"/>
    <w:lvl w:ilvl="0" w:tplc="B288B392">
      <w:start w:val="1"/>
      <w:numFmt w:val="decimal"/>
      <w:pStyle w:val="Image"/>
      <w:lvlText w:val="Image %1:"/>
      <w:lvlJc w:val="left"/>
      <w:pPr>
        <w:tabs>
          <w:tab w:val="num" w:pos="1276"/>
        </w:tabs>
        <w:ind w:left="1276" w:hanging="1134"/>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0037325"/>
    <w:multiLevelType w:val="hybridMultilevel"/>
    <w:tmpl w:val="93FA722C"/>
    <w:name w:val="BodyNumList24"/>
    <w:lvl w:ilvl="0" w:tplc="A476BBF2">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70FF3B7C"/>
    <w:multiLevelType w:val="hybridMultilevel"/>
    <w:tmpl w:val="7CC05E7A"/>
    <w:name w:val="BodyBulletList2"/>
    <w:lvl w:ilvl="0" w:tplc="84D21196">
      <w:start w:val="1"/>
      <w:numFmt w:val="bullet"/>
      <w:lvlText w:val=""/>
      <w:lvlJc w:val="left"/>
      <w:pPr>
        <w:ind w:left="720" w:hanging="360"/>
      </w:pPr>
      <w:rPr>
        <w:rFonts w:ascii="Symbol" w:hAnsi="Symbol" w:hint="default"/>
      </w:rPr>
    </w:lvl>
    <w:lvl w:ilvl="1" w:tplc="09B819C0" w:tentative="1">
      <w:start w:val="1"/>
      <w:numFmt w:val="bullet"/>
      <w:lvlText w:val="o"/>
      <w:lvlJc w:val="left"/>
      <w:pPr>
        <w:ind w:left="1440" w:hanging="360"/>
      </w:pPr>
      <w:rPr>
        <w:rFonts w:ascii="Courier New" w:hAnsi="Courier New" w:cs="Courier New" w:hint="default"/>
      </w:rPr>
    </w:lvl>
    <w:lvl w:ilvl="2" w:tplc="44B08AB2" w:tentative="1">
      <w:start w:val="1"/>
      <w:numFmt w:val="bullet"/>
      <w:lvlText w:val=""/>
      <w:lvlJc w:val="left"/>
      <w:pPr>
        <w:ind w:left="2160" w:hanging="360"/>
      </w:pPr>
      <w:rPr>
        <w:rFonts w:ascii="Wingdings" w:hAnsi="Wingdings" w:hint="default"/>
      </w:rPr>
    </w:lvl>
    <w:lvl w:ilvl="3" w:tplc="38E4CA6A" w:tentative="1">
      <w:start w:val="1"/>
      <w:numFmt w:val="bullet"/>
      <w:lvlText w:val=""/>
      <w:lvlJc w:val="left"/>
      <w:pPr>
        <w:ind w:left="2880" w:hanging="360"/>
      </w:pPr>
      <w:rPr>
        <w:rFonts w:ascii="Symbol" w:hAnsi="Symbol" w:hint="default"/>
      </w:rPr>
    </w:lvl>
    <w:lvl w:ilvl="4" w:tplc="F78C7DB2" w:tentative="1">
      <w:start w:val="1"/>
      <w:numFmt w:val="bullet"/>
      <w:lvlText w:val="o"/>
      <w:lvlJc w:val="left"/>
      <w:pPr>
        <w:ind w:left="3600" w:hanging="360"/>
      </w:pPr>
      <w:rPr>
        <w:rFonts w:ascii="Courier New" w:hAnsi="Courier New" w:cs="Courier New" w:hint="default"/>
      </w:rPr>
    </w:lvl>
    <w:lvl w:ilvl="5" w:tplc="A926B9EC" w:tentative="1">
      <w:start w:val="1"/>
      <w:numFmt w:val="bullet"/>
      <w:lvlText w:val=""/>
      <w:lvlJc w:val="left"/>
      <w:pPr>
        <w:ind w:left="4320" w:hanging="360"/>
      </w:pPr>
      <w:rPr>
        <w:rFonts w:ascii="Wingdings" w:hAnsi="Wingdings" w:hint="default"/>
      </w:rPr>
    </w:lvl>
    <w:lvl w:ilvl="6" w:tplc="0928B356" w:tentative="1">
      <w:start w:val="1"/>
      <w:numFmt w:val="bullet"/>
      <w:lvlText w:val=""/>
      <w:lvlJc w:val="left"/>
      <w:pPr>
        <w:ind w:left="5040" w:hanging="360"/>
      </w:pPr>
      <w:rPr>
        <w:rFonts w:ascii="Symbol" w:hAnsi="Symbol" w:hint="default"/>
      </w:rPr>
    </w:lvl>
    <w:lvl w:ilvl="7" w:tplc="8F38CA38" w:tentative="1">
      <w:start w:val="1"/>
      <w:numFmt w:val="bullet"/>
      <w:lvlText w:val="o"/>
      <w:lvlJc w:val="left"/>
      <w:pPr>
        <w:ind w:left="5760" w:hanging="360"/>
      </w:pPr>
      <w:rPr>
        <w:rFonts w:ascii="Courier New" w:hAnsi="Courier New" w:cs="Courier New" w:hint="default"/>
      </w:rPr>
    </w:lvl>
    <w:lvl w:ilvl="8" w:tplc="430816E0" w:tentative="1">
      <w:start w:val="1"/>
      <w:numFmt w:val="bullet"/>
      <w:lvlText w:val=""/>
      <w:lvlJc w:val="left"/>
      <w:pPr>
        <w:ind w:left="6480" w:hanging="360"/>
      </w:pPr>
      <w:rPr>
        <w:rFonts w:ascii="Wingdings" w:hAnsi="Wingdings" w:hint="default"/>
      </w:rPr>
    </w:lvl>
  </w:abstractNum>
  <w:abstractNum w:abstractNumId="34" w15:restartNumberingAfterBreak="0">
    <w:nsid w:val="71035F05"/>
    <w:multiLevelType w:val="hybridMultilevel"/>
    <w:tmpl w:val="21040250"/>
    <w:name w:val="BodyNumList26"/>
    <w:lvl w:ilvl="0" w:tplc="FBE048EC">
      <w:start w:val="1"/>
      <w:numFmt w:val="bullet"/>
      <w:lvlText w:val=""/>
      <w:lvlJc w:val="left"/>
      <w:pPr>
        <w:ind w:left="1800" w:hanging="360"/>
      </w:pPr>
      <w:rPr>
        <w:rFonts w:ascii="Symbol" w:hAnsi="Symbol" w:hint="default"/>
      </w:rPr>
    </w:lvl>
    <w:lvl w:ilvl="1" w:tplc="DF4ABA62" w:tentative="1">
      <w:start w:val="1"/>
      <w:numFmt w:val="bullet"/>
      <w:lvlText w:val="o"/>
      <w:lvlJc w:val="left"/>
      <w:pPr>
        <w:ind w:left="2880" w:hanging="360"/>
      </w:pPr>
      <w:rPr>
        <w:rFonts w:ascii="Courier New" w:hAnsi="Courier New" w:cs="Courier New" w:hint="default"/>
      </w:rPr>
    </w:lvl>
    <w:lvl w:ilvl="2" w:tplc="D01EB1E0" w:tentative="1">
      <w:start w:val="1"/>
      <w:numFmt w:val="bullet"/>
      <w:lvlText w:val=""/>
      <w:lvlJc w:val="left"/>
      <w:pPr>
        <w:ind w:left="3600" w:hanging="360"/>
      </w:pPr>
      <w:rPr>
        <w:rFonts w:ascii="Wingdings" w:hAnsi="Wingdings" w:hint="default"/>
      </w:rPr>
    </w:lvl>
    <w:lvl w:ilvl="3" w:tplc="66EA9B1E" w:tentative="1">
      <w:start w:val="1"/>
      <w:numFmt w:val="bullet"/>
      <w:lvlText w:val=""/>
      <w:lvlJc w:val="left"/>
      <w:pPr>
        <w:ind w:left="4320" w:hanging="360"/>
      </w:pPr>
      <w:rPr>
        <w:rFonts w:ascii="Symbol" w:hAnsi="Symbol" w:hint="default"/>
      </w:rPr>
    </w:lvl>
    <w:lvl w:ilvl="4" w:tplc="574425EA" w:tentative="1">
      <w:start w:val="1"/>
      <w:numFmt w:val="bullet"/>
      <w:lvlText w:val="o"/>
      <w:lvlJc w:val="left"/>
      <w:pPr>
        <w:ind w:left="5040" w:hanging="360"/>
      </w:pPr>
      <w:rPr>
        <w:rFonts w:ascii="Courier New" w:hAnsi="Courier New" w:cs="Courier New" w:hint="default"/>
      </w:rPr>
    </w:lvl>
    <w:lvl w:ilvl="5" w:tplc="E9642A32" w:tentative="1">
      <w:start w:val="1"/>
      <w:numFmt w:val="bullet"/>
      <w:lvlText w:val=""/>
      <w:lvlJc w:val="left"/>
      <w:pPr>
        <w:ind w:left="5760" w:hanging="360"/>
      </w:pPr>
      <w:rPr>
        <w:rFonts w:ascii="Wingdings" w:hAnsi="Wingdings" w:hint="default"/>
      </w:rPr>
    </w:lvl>
    <w:lvl w:ilvl="6" w:tplc="16AE729A" w:tentative="1">
      <w:start w:val="1"/>
      <w:numFmt w:val="bullet"/>
      <w:lvlText w:val=""/>
      <w:lvlJc w:val="left"/>
      <w:pPr>
        <w:ind w:left="6480" w:hanging="360"/>
      </w:pPr>
      <w:rPr>
        <w:rFonts w:ascii="Symbol" w:hAnsi="Symbol" w:hint="default"/>
      </w:rPr>
    </w:lvl>
    <w:lvl w:ilvl="7" w:tplc="D934557C" w:tentative="1">
      <w:start w:val="1"/>
      <w:numFmt w:val="bullet"/>
      <w:lvlText w:val="o"/>
      <w:lvlJc w:val="left"/>
      <w:pPr>
        <w:ind w:left="7200" w:hanging="360"/>
      </w:pPr>
      <w:rPr>
        <w:rFonts w:ascii="Courier New" w:hAnsi="Courier New" w:cs="Courier New" w:hint="default"/>
      </w:rPr>
    </w:lvl>
    <w:lvl w:ilvl="8" w:tplc="DEDC3A04" w:tentative="1">
      <w:start w:val="1"/>
      <w:numFmt w:val="bullet"/>
      <w:lvlText w:val=""/>
      <w:lvlJc w:val="left"/>
      <w:pPr>
        <w:ind w:left="7920" w:hanging="360"/>
      </w:pPr>
      <w:rPr>
        <w:rFonts w:ascii="Wingdings" w:hAnsi="Wingdings" w:hint="default"/>
      </w:rPr>
    </w:lvl>
  </w:abstractNum>
  <w:abstractNum w:abstractNumId="35" w15:restartNumberingAfterBreak="0">
    <w:nsid w:val="711E6940"/>
    <w:multiLevelType w:val="hybridMultilevel"/>
    <w:tmpl w:val="F6F22E44"/>
    <w:lvl w:ilvl="0" w:tplc="5B008662">
      <w:start w:val="1"/>
      <w:numFmt w:val="bullet"/>
      <w:pStyle w:val="ListBullet"/>
      <w:lvlText w:val=""/>
      <w:lvlJc w:val="left"/>
      <w:pPr>
        <w:ind w:left="720" w:hanging="360"/>
      </w:pPr>
      <w:rPr>
        <w:rFonts w:ascii="Symbol" w:hAnsi="Symbol" w:hint="default"/>
        <w:color w:val="ED6C2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CE2B49"/>
    <w:multiLevelType w:val="multilevel"/>
    <w:tmpl w:val="C9986798"/>
    <w:name w:val="ListNum"/>
    <w:styleLink w:val="List-Numbere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CB508EB"/>
    <w:multiLevelType w:val="multilevel"/>
    <w:tmpl w:val="6A747EC8"/>
    <w:styleLink w:val="CurrentList2"/>
    <w:lvl w:ilvl="0">
      <w:start w:val="1"/>
      <w:numFmt w:val="decimal"/>
      <w:lvlText w:val="image %1:"/>
      <w:lvlJc w:val="left"/>
      <w:pPr>
        <w:tabs>
          <w:tab w:val="num" w:pos="1134"/>
        </w:tabs>
        <w:ind w:left="1134" w:hanging="113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DA92029"/>
    <w:multiLevelType w:val="multilevel"/>
    <w:tmpl w:val="3806C152"/>
    <w:styleLink w:val="CurrentList1"/>
    <w:lvl w:ilvl="0">
      <w:start w:val="1"/>
      <w:numFmt w:val="decimal"/>
      <w:lvlText w:val="Figure %1:"/>
      <w:lvlJc w:val="left"/>
      <w:pPr>
        <w:tabs>
          <w:tab w:val="num" w:pos="1134"/>
        </w:tabs>
        <w:ind w:left="1134" w:hanging="113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45866272">
    <w:abstractNumId w:val="4"/>
  </w:num>
  <w:num w:numId="2" w16cid:durableId="1287661054">
    <w:abstractNumId w:val="36"/>
  </w:num>
  <w:num w:numId="3" w16cid:durableId="319192579">
    <w:abstractNumId w:val="24"/>
  </w:num>
  <w:num w:numId="4" w16cid:durableId="498085429">
    <w:abstractNumId w:val="6"/>
  </w:num>
  <w:num w:numId="5" w16cid:durableId="680164332">
    <w:abstractNumId w:val="15"/>
  </w:num>
  <w:num w:numId="6" w16cid:durableId="58137643">
    <w:abstractNumId w:val="38"/>
  </w:num>
  <w:num w:numId="7" w16cid:durableId="369572033">
    <w:abstractNumId w:val="37"/>
  </w:num>
  <w:num w:numId="8" w16cid:durableId="740566443">
    <w:abstractNumId w:val="25"/>
  </w:num>
  <w:num w:numId="9" w16cid:durableId="153181976">
    <w:abstractNumId w:val="3"/>
  </w:num>
  <w:num w:numId="10" w16cid:durableId="64693514">
    <w:abstractNumId w:val="31"/>
  </w:num>
  <w:num w:numId="11" w16cid:durableId="798112687">
    <w:abstractNumId w:val="35"/>
  </w:num>
  <w:num w:numId="12" w16cid:durableId="1385564424">
    <w:abstractNumId w:val="16"/>
  </w:num>
  <w:num w:numId="13" w16cid:durableId="589971288">
    <w:abstractNumId w:val="27"/>
  </w:num>
  <w:num w:numId="14" w16cid:durableId="1489008931">
    <w:abstractNumId w:val="8"/>
  </w:num>
  <w:num w:numId="15" w16cid:durableId="377516440">
    <w:abstractNumId w:val="26"/>
  </w:num>
  <w:num w:numId="16" w16cid:durableId="793254049">
    <w:abstractNumId w:val="22"/>
  </w:num>
  <w:num w:numId="17" w16cid:durableId="366567393">
    <w:abstractNumId w:val="23"/>
  </w:num>
  <w:num w:numId="18" w16cid:durableId="2035421964">
    <w:abstractNumId w:val="13"/>
  </w:num>
  <w:num w:numId="19" w16cid:durableId="817337">
    <w:abstractNumId w:val="10"/>
  </w:num>
  <w:num w:numId="20" w16cid:durableId="497842689">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hideSpellingErrors/>
  <w:hideGrammaticalError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3EC"/>
    <w:rsid w:val="00001CC3"/>
    <w:rsid w:val="00003AF7"/>
    <w:rsid w:val="00004698"/>
    <w:rsid w:val="0000582A"/>
    <w:rsid w:val="00011AEA"/>
    <w:rsid w:val="00011EF7"/>
    <w:rsid w:val="00012C05"/>
    <w:rsid w:val="0001365E"/>
    <w:rsid w:val="00013AD6"/>
    <w:rsid w:val="00014E7B"/>
    <w:rsid w:val="00015BF5"/>
    <w:rsid w:val="0002066E"/>
    <w:rsid w:val="00023DF3"/>
    <w:rsid w:val="00027CD3"/>
    <w:rsid w:val="00027EB4"/>
    <w:rsid w:val="00031C08"/>
    <w:rsid w:val="00037C99"/>
    <w:rsid w:val="00037F95"/>
    <w:rsid w:val="000411A8"/>
    <w:rsid w:val="000412B1"/>
    <w:rsid w:val="000432E6"/>
    <w:rsid w:val="00045EC5"/>
    <w:rsid w:val="000461E3"/>
    <w:rsid w:val="0005137A"/>
    <w:rsid w:val="00051E6C"/>
    <w:rsid w:val="00053852"/>
    <w:rsid w:val="00055158"/>
    <w:rsid w:val="00061253"/>
    <w:rsid w:val="000616BB"/>
    <w:rsid w:val="00061E25"/>
    <w:rsid w:val="00064772"/>
    <w:rsid w:val="000651AE"/>
    <w:rsid w:val="000665F7"/>
    <w:rsid w:val="00067620"/>
    <w:rsid w:val="00075785"/>
    <w:rsid w:val="000779EA"/>
    <w:rsid w:val="00081B2E"/>
    <w:rsid w:val="000830A2"/>
    <w:rsid w:val="00083337"/>
    <w:rsid w:val="000878FF"/>
    <w:rsid w:val="0008798A"/>
    <w:rsid w:val="00090DA8"/>
    <w:rsid w:val="000912C9"/>
    <w:rsid w:val="000927A5"/>
    <w:rsid w:val="00095AD7"/>
    <w:rsid w:val="000A0596"/>
    <w:rsid w:val="000A0690"/>
    <w:rsid w:val="000A0858"/>
    <w:rsid w:val="000A0D9B"/>
    <w:rsid w:val="000A164F"/>
    <w:rsid w:val="000A1804"/>
    <w:rsid w:val="000A45F9"/>
    <w:rsid w:val="000A5071"/>
    <w:rsid w:val="000A67F1"/>
    <w:rsid w:val="000A7FBB"/>
    <w:rsid w:val="000B0059"/>
    <w:rsid w:val="000B6748"/>
    <w:rsid w:val="000C0D0E"/>
    <w:rsid w:val="000C2F33"/>
    <w:rsid w:val="000C6521"/>
    <w:rsid w:val="000D28C3"/>
    <w:rsid w:val="000D409B"/>
    <w:rsid w:val="000D4293"/>
    <w:rsid w:val="000D4D25"/>
    <w:rsid w:val="000D64BA"/>
    <w:rsid w:val="000D727C"/>
    <w:rsid w:val="000D7E93"/>
    <w:rsid w:val="000E000A"/>
    <w:rsid w:val="000E0AEA"/>
    <w:rsid w:val="000E1931"/>
    <w:rsid w:val="000E2245"/>
    <w:rsid w:val="000E2C74"/>
    <w:rsid w:val="000E3E26"/>
    <w:rsid w:val="000E4589"/>
    <w:rsid w:val="000E58EC"/>
    <w:rsid w:val="000F099A"/>
    <w:rsid w:val="000F22F1"/>
    <w:rsid w:val="000F2954"/>
    <w:rsid w:val="000F7415"/>
    <w:rsid w:val="00100146"/>
    <w:rsid w:val="00101468"/>
    <w:rsid w:val="00105E8F"/>
    <w:rsid w:val="00105F10"/>
    <w:rsid w:val="00107BF5"/>
    <w:rsid w:val="0011227C"/>
    <w:rsid w:val="00112B0B"/>
    <w:rsid w:val="00113D4A"/>
    <w:rsid w:val="0012104D"/>
    <w:rsid w:val="001231FD"/>
    <w:rsid w:val="0012345D"/>
    <w:rsid w:val="001242C2"/>
    <w:rsid w:val="001248B7"/>
    <w:rsid w:val="00125255"/>
    <w:rsid w:val="00126DA7"/>
    <w:rsid w:val="001274DE"/>
    <w:rsid w:val="00130557"/>
    <w:rsid w:val="0013220C"/>
    <w:rsid w:val="00133F4B"/>
    <w:rsid w:val="00135156"/>
    <w:rsid w:val="0013592D"/>
    <w:rsid w:val="00137738"/>
    <w:rsid w:val="0014396F"/>
    <w:rsid w:val="00143A20"/>
    <w:rsid w:val="0015252F"/>
    <w:rsid w:val="001540CF"/>
    <w:rsid w:val="001543F7"/>
    <w:rsid w:val="00155F1F"/>
    <w:rsid w:val="00156DAC"/>
    <w:rsid w:val="00160F35"/>
    <w:rsid w:val="001623CC"/>
    <w:rsid w:val="0016389E"/>
    <w:rsid w:val="001767D4"/>
    <w:rsid w:val="00177496"/>
    <w:rsid w:val="00177607"/>
    <w:rsid w:val="00177FB0"/>
    <w:rsid w:val="00180C32"/>
    <w:rsid w:val="001817D6"/>
    <w:rsid w:val="00181A0E"/>
    <w:rsid w:val="001833CF"/>
    <w:rsid w:val="001839F4"/>
    <w:rsid w:val="00185DC0"/>
    <w:rsid w:val="00186230"/>
    <w:rsid w:val="0018682C"/>
    <w:rsid w:val="001910A7"/>
    <w:rsid w:val="001938C6"/>
    <w:rsid w:val="001A0E6C"/>
    <w:rsid w:val="001A2794"/>
    <w:rsid w:val="001A2A1B"/>
    <w:rsid w:val="001A4E0C"/>
    <w:rsid w:val="001A4FBC"/>
    <w:rsid w:val="001A76A5"/>
    <w:rsid w:val="001B1B36"/>
    <w:rsid w:val="001B5134"/>
    <w:rsid w:val="001C01BC"/>
    <w:rsid w:val="001C2E62"/>
    <w:rsid w:val="001D16B3"/>
    <w:rsid w:val="001D1AB6"/>
    <w:rsid w:val="001D25E7"/>
    <w:rsid w:val="001D2AC4"/>
    <w:rsid w:val="001D6279"/>
    <w:rsid w:val="001E65DC"/>
    <w:rsid w:val="001E9F00"/>
    <w:rsid w:val="001F10BF"/>
    <w:rsid w:val="001F12AE"/>
    <w:rsid w:val="001F55A6"/>
    <w:rsid w:val="001F6B40"/>
    <w:rsid w:val="002011AF"/>
    <w:rsid w:val="002045F5"/>
    <w:rsid w:val="00210979"/>
    <w:rsid w:val="00210D21"/>
    <w:rsid w:val="0021183C"/>
    <w:rsid w:val="002124DB"/>
    <w:rsid w:val="00215614"/>
    <w:rsid w:val="002219A4"/>
    <w:rsid w:val="002226FA"/>
    <w:rsid w:val="00224197"/>
    <w:rsid w:val="00225581"/>
    <w:rsid w:val="00226C83"/>
    <w:rsid w:val="002312DC"/>
    <w:rsid w:val="00236679"/>
    <w:rsid w:val="002368AD"/>
    <w:rsid w:val="00236BEF"/>
    <w:rsid w:val="0024055E"/>
    <w:rsid w:val="00240FF7"/>
    <w:rsid w:val="002414BD"/>
    <w:rsid w:val="00241EE3"/>
    <w:rsid w:val="002434B7"/>
    <w:rsid w:val="002443CF"/>
    <w:rsid w:val="00244CAA"/>
    <w:rsid w:val="00245523"/>
    <w:rsid w:val="00246FAD"/>
    <w:rsid w:val="00247B1F"/>
    <w:rsid w:val="00251135"/>
    <w:rsid w:val="002516A6"/>
    <w:rsid w:val="00252302"/>
    <w:rsid w:val="0025289E"/>
    <w:rsid w:val="00255E6E"/>
    <w:rsid w:val="00256849"/>
    <w:rsid w:val="00256BCD"/>
    <w:rsid w:val="0026427D"/>
    <w:rsid w:val="00265B06"/>
    <w:rsid w:val="00265B22"/>
    <w:rsid w:val="00265E60"/>
    <w:rsid w:val="00270E50"/>
    <w:rsid w:val="0027291F"/>
    <w:rsid w:val="00272EDD"/>
    <w:rsid w:val="0027388A"/>
    <w:rsid w:val="00273A9F"/>
    <w:rsid w:val="00276C12"/>
    <w:rsid w:val="00277016"/>
    <w:rsid w:val="00277410"/>
    <w:rsid w:val="0027750F"/>
    <w:rsid w:val="00281B59"/>
    <w:rsid w:val="002833FE"/>
    <w:rsid w:val="002837E8"/>
    <w:rsid w:val="00283869"/>
    <w:rsid w:val="0028496F"/>
    <w:rsid w:val="002919BF"/>
    <w:rsid w:val="00291B04"/>
    <w:rsid w:val="00293C9C"/>
    <w:rsid w:val="00294960"/>
    <w:rsid w:val="00296C07"/>
    <w:rsid w:val="002A0E74"/>
    <w:rsid w:val="002A3A6C"/>
    <w:rsid w:val="002A5AB3"/>
    <w:rsid w:val="002A6816"/>
    <w:rsid w:val="002A79A8"/>
    <w:rsid w:val="002A7F8B"/>
    <w:rsid w:val="002B0191"/>
    <w:rsid w:val="002B1C6D"/>
    <w:rsid w:val="002B1CA5"/>
    <w:rsid w:val="002B4580"/>
    <w:rsid w:val="002B5DEB"/>
    <w:rsid w:val="002B7346"/>
    <w:rsid w:val="002B7995"/>
    <w:rsid w:val="002B79AA"/>
    <w:rsid w:val="002C1255"/>
    <w:rsid w:val="002C14FF"/>
    <w:rsid w:val="002C2739"/>
    <w:rsid w:val="002C3075"/>
    <w:rsid w:val="002C4780"/>
    <w:rsid w:val="002C4A56"/>
    <w:rsid w:val="002C66DE"/>
    <w:rsid w:val="002C6A11"/>
    <w:rsid w:val="002C77FF"/>
    <w:rsid w:val="002D7642"/>
    <w:rsid w:val="002F04A9"/>
    <w:rsid w:val="002F06EF"/>
    <w:rsid w:val="002F1A18"/>
    <w:rsid w:val="002F3B28"/>
    <w:rsid w:val="002F5A07"/>
    <w:rsid w:val="00301914"/>
    <w:rsid w:val="00302CEC"/>
    <w:rsid w:val="003051D0"/>
    <w:rsid w:val="0030568E"/>
    <w:rsid w:val="00306627"/>
    <w:rsid w:val="00306FF5"/>
    <w:rsid w:val="0030719E"/>
    <w:rsid w:val="003130F4"/>
    <w:rsid w:val="0031483A"/>
    <w:rsid w:val="00316792"/>
    <w:rsid w:val="00324403"/>
    <w:rsid w:val="00324D16"/>
    <w:rsid w:val="00325B52"/>
    <w:rsid w:val="00325F17"/>
    <w:rsid w:val="00326236"/>
    <w:rsid w:val="00326748"/>
    <w:rsid w:val="00326C0A"/>
    <w:rsid w:val="003306A2"/>
    <w:rsid w:val="00331770"/>
    <w:rsid w:val="0033424D"/>
    <w:rsid w:val="003446E8"/>
    <w:rsid w:val="00344A3A"/>
    <w:rsid w:val="00345F8A"/>
    <w:rsid w:val="00346FDF"/>
    <w:rsid w:val="00347DFD"/>
    <w:rsid w:val="003512AA"/>
    <w:rsid w:val="003521C6"/>
    <w:rsid w:val="0035483B"/>
    <w:rsid w:val="00356612"/>
    <w:rsid w:val="00360826"/>
    <w:rsid w:val="00362AA7"/>
    <w:rsid w:val="003658A9"/>
    <w:rsid w:val="00365E91"/>
    <w:rsid w:val="00367EDA"/>
    <w:rsid w:val="00371796"/>
    <w:rsid w:val="003723AC"/>
    <w:rsid w:val="00376939"/>
    <w:rsid w:val="00380107"/>
    <w:rsid w:val="00382887"/>
    <w:rsid w:val="00383DB2"/>
    <w:rsid w:val="00384352"/>
    <w:rsid w:val="00384E9D"/>
    <w:rsid w:val="003901CA"/>
    <w:rsid w:val="0039036D"/>
    <w:rsid w:val="003916B4"/>
    <w:rsid w:val="003920BC"/>
    <w:rsid w:val="00395957"/>
    <w:rsid w:val="00397AEF"/>
    <w:rsid w:val="003A017C"/>
    <w:rsid w:val="003A06B8"/>
    <w:rsid w:val="003A1350"/>
    <w:rsid w:val="003A2255"/>
    <w:rsid w:val="003B1ED2"/>
    <w:rsid w:val="003B2D54"/>
    <w:rsid w:val="003B2F80"/>
    <w:rsid w:val="003B63A7"/>
    <w:rsid w:val="003C125A"/>
    <w:rsid w:val="003C25CB"/>
    <w:rsid w:val="003C2B57"/>
    <w:rsid w:val="003C4453"/>
    <w:rsid w:val="003C5209"/>
    <w:rsid w:val="003C6356"/>
    <w:rsid w:val="003D0D4E"/>
    <w:rsid w:val="003D168D"/>
    <w:rsid w:val="003D3215"/>
    <w:rsid w:val="003D40DE"/>
    <w:rsid w:val="003D41C2"/>
    <w:rsid w:val="003D68C0"/>
    <w:rsid w:val="003E0206"/>
    <w:rsid w:val="003E4969"/>
    <w:rsid w:val="003E6268"/>
    <w:rsid w:val="003F0EA1"/>
    <w:rsid w:val="003F10F5"/>
    <w:rsid w:val="003F1365"/>
    <w:rsid w:val="003F363E"/>
    <w:rsid w:val="003F4BCB"/>
    <w:rsid w:val="003F6DDA"/>
    <w:rsid w:val="00401C78"/>
    <w:rsid w:val="00402F0F"/>
    <w:rsid w:val="0040714D"/>
    <w:rsid w:val="004116E3"/>
    <w:rsid w:val="00412989"/>
    <w:rsid w:val="00415A5D"/>
    <w:rsid w:val="0041751E"/>
    <w:rsid w:val="00420E81"/>
    <w:rsid w:val="00422410"/>
    <w:rsid w:val="00422F88"/>
    <w:rsid w:val="00423B02"/>
    <w:rsid w:val="00424A96"/>
    <w:rsid w:val="00424E22"/>
    <w:rsid w:val="00425595"/>
    <w:rsid w:val="004326FE"/>
    <w:rsid w:val="00432D97"/>
    <w:rsid w:val="00434444"/>
    <w:rsid w:val="00434EC5"/>
    <w:rsid w:val="004357C9"/>
    <w:rsid w:val="00435F48"/>
    <w:rsid w:val="00436760"/>
    <w:rsid w:val="0044008E"/>
    <w:rsid w:val="00440F92"/>
    <w:rsid w:val="004470C8"/>
    <w:rsid w:val="004504DE"/>
    <w:rsid w:val="00451FFD"/>
    <w:rsid w:val="00455F56"/>
    <w:rsid w:val="00455FC7"/>
    <w:rsid w:val="004567CF"/>
    <w:rsid w:val="00456BC3"/>
    <w:rsid w:val="0045771C"/>
    <w:rsid w:val="004615CD"/>
    <w:rsid w:val="00461E77"/>
    <w:rsid w:val="0046282B"/>
    <w:rsid w:val="00470BA0"/>
    <w:rsid w:val="00471DBA"/>
    <w:rsid w:val="00473CD0"/>
    <w:rsid w:val="00476369"/>
    <w:rsid w:val="00480647"/>
    <w:rsid w:val="00482870"/>
    <w:rsid w:val="00486871"/>
    <w:rsid w:val="00491B61"/>
    <w:rsid w:val="00494149"/>
    <w:rsid w:val="00496378"/>
    <w:rsid w:val="00496CF0"/>
    <w:rsid w:val="004A061D"/>
    <w:rsid w:val="004A490E"/>
    <w:rsid w:val="004A89CE"/>
    <w:rsid w:val="004B1D51"/>
    <w:rsid w:val="004B5A6B"/>
    <w:rsid w:val="004C005E"/>
    <w:rsid w:val="004C04C3"/>
    <w:rsid w:val="004C2ACC"/>
    <w:rsid w:val="004C5853"/>
    <w:rsid w:val="004C74B5"/>
    <w:rsid w:val="004D1AD0"/>
    <w:rsid w:val="004D1F62"/>
    <w:rsid w:val="004D6703"/>
    <w:rsid w:val="004D6EEF"/>
    <w:rsid w:val="004D6F19"/>
    <w:rsid w:val="004E43A2"/>
    <w:rsid w:val="004F1211"/>
    <w:rsid w:val="004F154E"/>
    <w:rsid w:val="004F46CB"/>
    <w:rsid w:val="004F6F02"/>
    <w:rsid w:val="004F7F9C"/>
    <w:rsid w:val="0050012A"/>
    <w:rsid w:val="005022B9"/>
    <w:rsid w:val="0050309B"/>
    <w:rsid w:val="0050486A"/>
    <w:rsid w:val="00504D8A"/>
    <w:rsid w:val="00505F0D"/>
    <w:rsid w:val="005063BA"/>
    <w:rsid w:val="005120B1"/>
    <w:rsid w:val="005121D2"/>
    <w:rsid w:val="00515284"/>
    <w:rsid w:val="005204C1"/>
    <w:rsid w:val="00520A21"/>
    <w:rsid w:val="00521652"/>
    <w:rsid w:val="00523502"/>
    <w:rsid w:val="00523632"/>
    <w:rsid w:val="005245EA"/>
    <w:rsid w:val="005247D6"/>
    <w:rsid w:val="005278C2"/>
    <w:rsid w:val="00530E8C"/>
    <w:rsid w:val="00532405"/>
    <w:rsid w:val="005329C8"/>
    <w:rsid w:val="005364F6"/>
    <w:rsid w:val="005378C5"/>
    <w:rsid w:val="005420FF"/>
    <w:rsid w:val="005426A8"/>
    <w:rsid w:val="00543336"/>
    <w:rsid w:val="005440E6"/>
    <w:rsid w:val="00545202"/>
    <w:rsid w:val="0055281B"/>
    <w:rsid w:val="00552A54"/>
    <w:rsid w:val="00552F98"/>
    <w:rsid w:val="00557776"/>
    <w:rsid w:val="0056068A"/>
    <w:rsid w:val="00562132"/>
    <w:rsid w:val="00562AB9"/>
    <w:rsid w:val="005671BF"/>
    <w:rsid w:val="0057050A"/>
    <w:rsid w:val="00571F78"/>
    <w:rsid w:val="005749B1"/>
    <w:rsid w:val="00575461"/>
    <w:rsid w:val="00576C16"/>
    <w:rsid w:val="00577D77"/>
    <w:rsid w:val="005816B9"/>
    <w:rsid w:val="00581CBE"/>
    <w:rsid w:val="00582354"/>
    <w:rsid w:val="00582F01"/>
    <w:rsid w:val="00584720"/>
    <w:rsid w:val="00585E6B"/>
    <w:rsid w:val="00586B5A"/>
    <w:rsid w:val="00587ABF"/>
    <w:rsid w:val="00590505"/>
    <w:rsid w:val="00591422"/>
    <w:rsid w:val="00592028"/>
    <w:rsid w:val="005967DA"/>
    <w:rsid w:val="005A27B8"/>
    <w:rsid w:val="005A2A9F"/>
    <w:rsid w:val="005A2F99"/>
    <w:rsid w:val="005A6FF3"/>
    <w:rsid w:val="005B1748"/>
    <w:rsid w:val="005B6FFC"/>
    <w:rsid w:val="005C0C96"/>
    <w:rsid w:val="005C15A5"/>
    <w:rsid w:val="005C312A"/>
    <w:rsid w:val="005C406B"/>
    <w:rsid w:val="005C411F"/>
    <w:rsid w:val="005C4377"/>
    <w:rsid w:val="005C59C8"/>
    <w:rsid w:val="005D06D5"/>
    <w:rsid w:val="005D2728"/>
    <w:rsid w:val="005D40BE"/>
    <w:rsid w:val="005E414C"/>
    <w:rsid w:val="005E4970"/>
    <w:rsid w:val="005E54B7"/>
    <w:rsid w:val="005E7868"/>
    <w:rsid w:val="005F528C"/>
    <w:rsid w:val="005F6551"/>
    <w:rsid w:val="00604C08"/>
    <w:rsid w:val="0060650B"/>
    <w:rsid w:val="006102F3"/>
    <w:rsid w:val="00610EDA"/>
    <w:rsid w:val="006121D3"/>
    <w:rsid w:val="006123BE"/>
    <w:rsid w:val="006202F2"/>
    <w:rsid w:val="0062088D"/>
    <w:rsid w:val="00623E74"/>
    <w:rsid w:val="0062413A"/>
    <w:rsid w:val="00626DC3"/>
    <w:rsid w:val="00627958"/>
    <w:rsid w:val="00633B5F"/>
    <w:rsid w:val="00635F02"/>
    <w:rsid w:val="006374DB"/>
    <w:rsid w:val="00640483"/>
    <w:rsid w:val="00640585"/>
    <w:rsid w:val="00641333"/>
    <w:rsid w:val="00641705"/>
    <w:rsid w:val="00644B6C"/>
    <w:rsid w:val="00644CC6"/>
    <w:rsid w:val="0064533E"/>
    <w:rsid w:val="00647CEB"/>
    <w:rsid w:val="0065226C"/>
    <w:rsid w:val="006530AA"/>
    <w:rsid w:val="00655197"/>
    <w:rsid w:val="00662D4A"/>
    <w:rsid w:val="00663CCB"/>
    <w:rsid w:val="00665C60"/>
    <w:rsid w:val="00667C97"/>
    <w:rsid w:val="00667D8B"/>
    <w:rsid w:val="00673F80"/>
    <w:rsid w:val="00674036"/>
    <w:rsid w:val="00680AEB"/>
    <w:rsid w:val="00683F91"/>
    <w:rsid w:val="0068437C"/>
    <w:rsid w:val="00685C21"/>
    <w:rsid w:val="00686F50"/>
    <w:rsid w:val="00687131"/>
    <w:rsid w:val="0069084C"/>
    <w:rsid w:val="00690C07"/>
    <w:rsid w:val="0069240C"/>
    <w:rsid w:val="00693EF5"/>
    <w:rsid w:val="00694BCB"/>
    <w:rsid w:val="00694FDA"/>
    <w:rsid w:val="006951FD"/>
    <w:rsid w:val="00695512"/>
    <w:rsid w:val="00695F9A"/>
    <w:rsid w:val="006A51AF"/>
    <w:rsid w:val="006A6DE8"/>
    <w:rsid w:val="006B1B88"/>
    <w:rsid w:val="006B4A0F"/>
    <w:rsid w:val="006B4D63"/>
    <w:rsid w:val="006C0B7B"/>
    <w:rsid w:val="006D03A3"/>
    <w:rsid w:val="006D1337"/>
    <w:rsid w:val="006D4C14"/>
    <w:rsid w:val="006D61BF"/>
    <w:rsid w:val="006E2A1B"/>
    <w:rsid w:val="006E4EE8"/>
    <w:rsid w:val="006F0327"/>
    <w:rsid w:val="006F06B1"/>
    <w:rsid w:val="006F299D"/>
    <w:rsid w:val="006F64A0"/>
    <w:rsid w:val="006F6723"/>
    <w:rsid w:val="006F6BF3"/>
    <w:rsid w:val="006F7379"/>
    <w:rsid w:val="006F7400"/>
    <w:rsid w:val="006F7E21"/>
    <w:rsid w:val="00701F4F"/>
    <w:rsid w:val="0070210B"/>
    <w:rsid w:val="00703EC4"/>
    <w:rsid w:val="00704308"/>
    <w:rsid w:val="00713B48"/>
    <w:rsid w:val="00714FB9"/>
    <w:rsid w:val="0071696C"/>
    <w:rsid w:val="007179FF"/>
    <w:rsid w:val="007225CB"/>
    <w:rsid w:val="00725C6C"/>
    <w:rsid w:val="00730B22"/>
    <w:rsid w:val="00730BB5"/>
    <w:rsid w:val="00731EAF"/>
    <w:rsid w:val="007326A7"/>
    <w:rsid w:val="00732D6C"/>
    <w:rsid w:val="00734994"/>
    <w:rsid w:val="0073591C"/>
    <w:rsid w:val="0073664E"/>
    <w:rsid w:val="007413F6"/>
    <w:rsid w:val="00742263"/>
    <w:rsid w:val="007504B6"/>
    <w:rsid w:val="00753488"/>
    <w:rsid w:val="007548A6"/>
    <w:rsid w:val="007572B5"/>
    <w:rsid w:val="007573C2"/>
    <w:rsid w:val="00760DB0"/>
    <w:rsid w:val="0076110A"/>
    <w:rsid w:val="00762302"/>
    <w:rsid w:val="00762531"/>
    <w:rsid w:val="00766C05"/>
    <w:rsid w:val="00766ECB"/>
    <w:rsid w:val="007709E7"/>
    <w:rsid w:val="007734A7"/>
    <w:rsid w:val="00777BA8"/>
    <w:rsid w:val="00781A0B"/>
    <w:rsid w:val="007842B4"/>
    <w:rsid w:val="0078499D"/>
    <w:rsid w:val="007919F2"/>
    <w:rsid w:val="00791E22"/>
    <w:rsid w:val="007936AD"/>
    <w:rsid w:val="007949F7"/>
    <w:rsid w:val="00794DD2"/>
    <w:rsid w:val="00795C28"/>
    <w:rsid w:val="00797EA1"/>
    <w:rsid w:val="007A3CB7"/>
    <w:rsid w:val="007A4C3F"/>
    <w:rsid w:val="007A5E9C"/>
    <w:rsid w:val="007A7E1B"/>
    <w:rsid w:val="007B1A0F"/>
    <w:rsid w:val="007B43B5"/>
    <w:rsid w:val="007B64E4"/>
    <w:rsid w:val="007B7894"/>
    <w:rsid w:val="007C1445"/>
    <w:rsid w:val="007C28C9"/>
    <w:rsid w:val="007C374B"/>
    <w:rsid w:val="007C4125"/>
    <w:rsid w:val="007C608B"/>
    <w:rsid w:val="007C7746"/>
    <w:rsid w:val="007D27BF"/>
    <w:rsid w:val="007D2811"/>
    <w:rsid w:val="007D3998"/>
    <w:rsid w:val="007D4D65"/>
    <w:rsid w:val="007D4DEA"/>
    <w:rsid w:val="007D576C"/>
    <w:rsid w:val="007D59DE"/>
    <w:rsid w:val="007D5C9B"/>
    <w:rsid w:val="007D6122"/>
    <w:rsid w:val="007D76EE"/>
    <w:rsid w:val="007E242F"/>
    <w:rsid w:val="007E2667"/>
    <w:rsid w:val="007E7776"/>
    <w:rsid w:val="007F4ED2"/>
    <w:rsid w:val="00802037"/>
    <w:rsid w:val="00802495"/>
    <w:rsid w:val="00802B14"/>
    <w:rsid w:val="00807A62"/>
    <w:rsid w:val="00810713"/>
    <w:rsid w:val="00811731"/>
    <w:rsid w:val="00811FCF"/>
    <w:rsid w:val="008128E8"/>
    <w:rsid w:val="008130AB"/>
    <w:rsid w:val="0081338E"/>
    <w:rsid w:val="008152E0"/>
    <w:rsid w:val="00816110"/>
    <w:rsid w:val="0081632F"/>
    <w:rsid w:val="00816EEF"/>
    <w:rsid w:val="00816EFD"/>
    <w:rsid w:val="00820806"/>
    <w:rsid w:val="008212E8"/>
    <w:rsid w:val="008213B7"/>
    <w:rsid w:val="00821448"/>
    <w:rsid w:val="008220D8"/>
    <w:rsid w:val="00822B62"/>
    <w:rsid w:val="0082321D"/>
    <w:rsid w:val="008242D0"/>
    <w:rsid w:val="0082678D"/>
    <w:rsid w:val="008268B0"/>
    <w:rsid w:val="0082690B"/>
    <w:rsid w:val="0082780C"/>
    <w:rsid w:val="008319CB"/>
    <w:rsid w:val="008321C8"/>
    <w:rsid w:val="0083351B"/>
    <w:rsid w:val="008403B8"/>
    <w:rsid w:val="00840DD7"/>
    <w:rsid w:val="008415A1"/>
    <w:rsid w:val="00841DFC"/>
    <w:rsid w:val="0084429E"/>
    <w:rsid w:val="00844CF6"/>
    <w:rsid w:val="0084776C"/>
    <w:rsid w:val="00847CF2"/>
    <w:rsid w:val="008501AA"/>
    <w:rsid w:val="00850406"/>
    <w:rsid w:val="008524F0"/>
    <w:rsid w:val="00862BC0"/>
    <w:rsid w:val="0086381D"/>
    <w:rsid w:val="008649E4"/>
    <w:rsid w:val="0086B3CB"/>
    <w:rsid w:val="00872AA2"/>
    <w:rsid w:val="00872DD3"/>
    <w:rsid w:val="0087392C"/>
    <w:rsid w:val="008861BF"/>
    <w:rsid w:val="008864C9"/>
    <w:rsid w:val="00887A43"/>
    <w:rsid w:val="00887B7A"/>
    <w:rsid w:val="008904BD"/>
    <w:rsid w:val="008917CA"/>
    <w:rsid w:val="008919E2"/>
    <w:rsid w:val="00894893"/>
    <w:rsid w:val="00895D42"/>
    <w:rsid w:val="008A0966"/>
    <w:rsid w:val="008A26E9"/>
    <w:rsid w:val="008A4C75"/>
    <w:rsid w:val="008A6277"/>
    <w:rsid w:val="008B04A5"/>
    <w:rsid w:val="008B1FCA"/>
    <w:rsid w:val="008B22A6"/>
    <w:rsid w:val="008B26DD"/>
    <w:rsid w:val="008B3032"/>
    <w:rsid w:val="008B35E8"/>
    <w:rsid w:val="008C09E6"/>
    <w:rsid w:val="008C1E8C"/>
    <w:rsid w:val="008C2495"/>
    <w:rsid w:val="008C38AC"/>
    <w:rsid w:val="008C4ACF"/>
    <w:rsid w:val="008C77AE"/>
    <w:rsid w:val="008D3056"/>
    <w:rsid w:val="008D3A5D"/>
    <w:rsid w:val="008D400C"/>
    <w:rsid w:val="008D57D1"/>
    <w:rsid w:val="008D6A10"/>
    <w:rsid w:val="008E04DB"/>
    <w:rsid w:val="008E05DD"/>
    <w:rsid w:val="008E17EA"/>
    <w:rsid w:val="008E3B3A"/>
    <w:rsid w:val="008E4F90"/>
    <w:rsid w:val="008E5EEE"/>
    <w:rsid w:val="008E6685"/>
    <w:rsid w:val="008E7196"/>
    <w:rsid w:val="008F20E4"/>
    <w:rsid w:val="008F3B73"/>
    <w:rsid w:val="008F579F"/>
    <w:rsid w:val="008F6A42"/>
    <w:rsid w:val="008F6FFC"/>
    <w:rsid w:val="008F71DD"/>
    <w:rsid w:val="00900723"/>
    <w:rsid w:val="00901A90"/>
    <w:rsid w:val="00903641"/>
    <w:rsid w:val="00903CDE"/>
    <w:rsid w:val="00904E39"/>
    <w:rsid w:val="009051BC"/>
    <w:rsid w:val="00906463"/>
    <w:rsid w:val="00911C09"/>
    <w:rsid w:val="00912632"/>
    <w:rsid w:val="009179C9"/>
    <w:rsid w:val="00920621"/>
    <w:rsid w:val="00922C1F"/>
    <w:rsid w:val="009262CC"/>
    <w:rsid w:val="009313D6"/>
    <w:rsid w:val="009338A1"/>
    <w:rsid w:val="009373EC"/>
    <w:rsid w:val="009375C1"/>
    <w:rsid w:val="00937FF4"/>
    <w:rsid w:val="0094246E"/>
    <w:rsid w:val="009433B9"/>
    <w:rsid w:val="009435A3"/>
    <w:rsid w:val="00943E1A"/>
    <w:rsid w:val="00944819"/>
    <w:rsid w:val="009456EA"/>
    <w:rsid w:val="00946563"/>
    <w:rsid w:val="00951707"/>
    <w:rsid w:val="00951EFB"/>
    <w:rsid w:val="00953394"/>
    <w:rsid w:val="00956427"/>
    <w:rsid w:val="00961603"/>
    <w:rsid w:val="00964B23"/>
    <w:rsid w:val="009652A8"/>
    <w:rsid w:val="0097477E"/>
    <w:rsid w:val="0098177B"/>
    <w:rsid w:val="0098203A"/>
    <w:rsid w:val="00982885"/>
    <w:rsid w:val="00987242"/>
    <w:rsid w:val="009873FE"/>
    <w:rsid w:val="00990B9D"/>
    <w:rsid w:val="00991CB2"/>
    <w:rsid w:val="0099213F"/>
    <w:rsid w:val="00997C4B"/>
    <w:rsid w:val="009A00CA"/>
    <w:rsid w:val="009A2C69"/>
    <w:rsid w:val="009B0305"/>
    <w:rsid w:val="009B5B50"/>
    <w:rsid w:val="009B69C6"/>
    <w:rsid w:val="009C0537"/>
    <w:rsid w:val="009C1C19"/>
    <w:rsid w:val="009C3AD6"/>
    <w:rsid w:val="009C3D9B"/>
    <w:rsid w:val="009C3E1A"/>
    <w:rsid w:val="009C50D0"/>
    <w:rsid w:val="009C63A0"/>
    <w:rsid w:val="009C7B22"/>
    <w:rsid w:val="009D17EA"/>
    <w:rsid w:val="009D2716"/>
    <w:rsid w:val="009D2748"/>
    <w:rsid w:val="009D41F7"/>
    <w:rsid w:val="009D6A2D"/>
    <w:rsid w:val="009D7098"/>
    <w:rsid w:val="009E27D9"/>
    <w:rsid w:val="009E4865"/>
    <w:rsid w:val="009E55BA"/>
    <w:rsid w:val="009E59FD"/>
    <w:rsid w:val="009F1471"/>
    <w:rsid w:val="009F182D"/>
    <w:rsid w:val="009F26B9"/>
    <w:rsid w:val="009F6853"/>
    <w:rsid w:val="00A003CD"/>
    <w:rsid w:val="00A01886"/>
    <w:rsid w:val="00A02816"/>
    <w:rsid w:val="00A02898"/>
    <w:rsid w:val="00A02E6C"/>
    <w:rsid w:val="00A03631"/>
    <w:rsid w:val="00A03C2B"/>
    <w:rsid w:val="00A04567"/>
    <w:rsid w:val="00A0522D"/>
    <w:rsid w:val="00A05DFD"/>
    <w:rsid w:val="00A06C84"/>
    <w:rsid w:val="00A11AF5"/>
    <w:rsid w:val="00A11FDF"/>
    <w:rsid w:val="00A12A59"/>
    <w:rsid w:val="00A12A90"/>
    <w:rsid w:val="00A1327D"/>
    <w:rsid w:val="00A132D6"/>
    <w:rsid w:val="00A1372D"/>
    <w:rsid w:val="00A17A1F"/>
    <w:rsid w:val="00A22F97"/>
    <w:rsid w:val="00A23081"/>
    <w:rsid w:val="00A23926"/>
    <w:rsid w:val="00A26179"/>
    <w:rsid w:val="00A26C28"/>
    <w:rsid w:val="00A274B6"/>
    <w:rsid w:val="00A27B93"/>
    <w:rsid w:val="00A3011E"/>
    <w:rsid w:val="00A319C8"/>
    <w:rsid w:val="00A34E69"/>
    <w:rsid w:val="00A35462"/>
    <w:rsid w:val="00A372DA"/>
    <w:rsid w:val="00A40BDF"/>
    <w:rsid w:val="00A53304"/>
    <w:rsid w:val="00A53689"/>
    <w:rsid w:val="00A53862"/>
    <w:rsid w:val="00A53874"/>
    <w:rsid w:val="00A538F5"/>
    <w:rsid w:val="00A56701"/>
    <w:rsid w:val="00A57322"/>
    <w:rsid w:val="00A60D9A"/>
    <w:rsid w:val="00A610F8"/>
    <w:rsid w:val="00A62236"/>
    <w:rsid w:val="00A63711"/>
    <w:rsid w:val="00A6609A"/>
    <w:rsid w:val="00A67B40"/>
    <w:rsid w:val="00A72100"/>
    <w:rsid w:val="00A7237D"/>
    <w:rsid w:val="00A76417"/>
    <w:rsid w:val="00A8036E"/>
    <w:rsid w:val="00A8314B"/>
    <w:rsid w:val="00A83805"/>
    <w:rsid w:val="00A85A03"/>
    <w:rsid w:val="00A9025D"/>
    <w:rsid w:val="00A90C88"/>
    <w:rsid w:val="00A90CC3"/>
    <w:rsid w:val="00A91333"/>
    <w:rsid w:val="00A91FF0"/>
    <w:rsid w:val="00A93FC6"/>
    <w:rsid w:val="00A953B0"/>
    <w:rsid w:val="00A95C69"/>
    <w:rsid w:val="00A96FC1"/>
    <w:rsid w:val="00A97CF1"/>
    <w:rsid w:val="00AA0F1D"/>
    <w:rsid w:val="00AA330E"/>
    <w:rsid w:val="00AA43CA"/>
    <w:rsid w:val="00AB19A7"/>
    <w:rsid w:val="00AB1CA1"/>
    <w:rsid w:val="00AB3FF4"/>
    <w:rsid w:val="00AB53AF"/>
    <w:rsid w:val="00AB5E4E"/>
    <w:rsid w:val="00AB639C"/>
    <w:rsid w:val="00AB6761"/>
    <w:rsid w:val="00AC04F3"/>
    <w:rsid w:val="00AC41F5"/>
    <w:rsid w:val="00AC55BE"/>
    <w:rsid w:val="00AC7A5D"/>
    <w:rsid w:val="00AD03F0"/>
    <w:rsid w:val="00AD067F"/>
    <w:rsid w:val="00AD45FB"/>
    <w:rsid w:val="00AE0393"/>
    <w:rsid w:val="00AE31FD"/>
    <w:rsid w:val="00AE3A49"/>
    <w:rsid w:val="00AE5980"/>
    <w:rsid w:val="00AE61AB"/>
    <w:rsid w:val="00AE7831"/>
    <w:rsid w:val="00AE7891"/>
    <w:rsid w:val="00AE78B8"/>
    <w:rsid w:val="00AF078A"/>
    <w:rsid w:val="00AF733D"/>
    <w:rsid w:val="00B01B0C"/>
    <w:rsid w:val="00B07490"/>
    <w:rsid w:val="00B1005B"/>
    <w:rsid w:val="00B12279"/>
    <w:rsid w:val="00B12F51"/>
    <w:rsid w:val="00B13989"/>
    <w:rsid w:val="00B1450B"/>
    <w:rsid w:val="00B23064"/>
    <w:rsid w:val="00B23652"/>
    <w:rsid w:val="00B24B29"/>
    <w:rsid w:val="00B25C17"/>
    <w:rsid w:val="00B27A01"/>
    <w:rsid w:val="00B30BC5"/>
    <w:rsid w:val="00B36A11"/>
    <w:rsid w:val="00B37F94"/>
    <w:rsid w:val="00B43AEB"/>
    <w:rsid w:val="00B4763F"/>
    <w:rsid w:val="00B47BA3"/>
    <w:rsid w:val="00B50E86"/>
    <w:rsid w:val="00B52549"/>
    <w:rsid w:val="00B53519"/>
    <w:rsid w:val="00B54484"/>
    <w:rsid w:val="00B55621"/>
    <w:rsid w:val="00B60217"/>
    <w:rsid w:val="00B60EF4"/>
    <w:rsid w:val="00B61C34"/>
    <w:rsid w:val="00B62491"/>
    <w:rsid w:val="00B6392A"/>
    <w:rsid w:val="00B64A12"/>
    <w:rsid w:val="00B65944"/>
    <w:rsid w:val="00B65DF2"/>
    <w:rsid w:val="00B66351"/>
    <w:rsid w:val="00B73783"/>
    <w:rsid w:val="00B772FC"/>
    <w:rsid w:val="00B77AC8"/>
    <w:rsid w:val="00B80249"/>
    <w:rsid w:val="00B818A2"/>
    <w:rsid w:val="00B85970"/>
    <w:rsid w:val="00B861A7"/>
    <w:rsid w:val="00B86360"/>
    <w:rsid w:val="00B8CA33"/>
    <w:rsid w:val="00B92264"/>
    <w:rsid w:val="00B922FF"/>
    <w:rsid w:val="00B95D4E"/>
    <w:rsid w:val="00BA193E"/>
    <w:rsid w:val="00BA200F"/>
    <w:rsid w:val="00BA270F"/>
    <w:rsid w:val="00BA42D5"/>
    <w:rsid w:val="00BA7143"/>
    <w:rsid w:val="00BA7183"/>
    <w:rsid w:val="00BB4C6A"/>
    <w:rsid w:val="00BB5ACD"/>
    <w:rsid w:val="00BC4012"/>
    <w:rsid w:val="00BC64D9"/>
    <w:rsid w:val="00BC6E21"/>
    <w:rsid w:val="00BC7A95"/>
    <w:rsid w:val="00BD1542"/>
    <w:rsid w:val="00BD30AD"/>
    <w:rsid w:val="00BD4CD5"/>
    <w:rsid w:val="00BD4FF0"/>
    <w:rsid w:val="00BE0D09"/>
    <w:rsid w:val="00BE3512"/>
    <w:rsid w:val="00BE7715"/>
    <w:rsid w:val="00BF05AE"/>
    <w:rsid w:val="00BF0A4E"/>
    <w:rsid w:val="00C049AE"/>
    <w:rsid w:val="00C07281"/>
    <w:rsid w:val="00C07755"/>
    <w:rsid w:val="00C11EC0"/>
    <w:rsid w:val="00C132D7"/>
    <w:rsid w:val="00C13452"/>
    <w:rsid w:val="00C15DC2"/>
    <w:rsid w:val="00C167EA"/>
    <w:rsid w:val="00C1A44C"/>
    <w:rsid w:val="00C207C8"/>
    <w:rsid w:val="00C248AF"/>
    <w:rsid w:val="00C25B4E"/>
    <w:rsid w:val="00C327FE"/>
    <w:rsid w:val="00C33CF2"/>
    <w:rsid w:val="00C34D2B"/>
    <w:rsid w:val="00C359EE"/>
    <w:rsid w:val="00C36C40"/>
    <w:rsid w:val="00C36D35"/>
    <w:rsid w:val="00C3718F"/>
    <w:rsid w:val="00C43B76"/>
    <w:rsid w:val="00C452FC"/>
    <w:rsid w:val="00C45753"/>
    <w:rsid w:val="00C475EA"/>
    <w:rsid w:val="00C47AF9"/>
    <w:rsid w:val="00C51381"/>
    <w:rsid w:val="00C52006"/>
    <w:rsid w:val="00C53BD1"/>
    <w:rsid w:val="00C552B0"/>
    <w:rsid w:val="00C56494"/>
    <w:rsid w:val="00C6729D"/>
    <w:rsid w:val="00C67F92"/>
    <w:rsid w:val="00C73698"/>
    <w:rsid w:val="00C7400D"/>
    <w:rsid w:val="00C752D7"/>
    <w:rsid w:val="00C76C92"/>
    <w:rsid w:val="00C77EC9"/>
    <w:rsid w:val="00C82A5A"/>
    <w:rsid w:val="00C82C9C"/>
    <w:rsid w:val="00C8526B"/>
    <w:rsid w:val="00C85849"/>
    <w:rsid w:val="00C863DA"/>
    <w:rsid w:val="00C86697"/>
    <w:rsid w:val="00C87A68"/>
    <w:rsid w:val="00C914B1"/>
    <w:rsid w:val="00C91BF8"/>
    <w:rsid w:val="00C91DA3"/>
    <w:rsid w:val="00C938F4"/>
    <w:rsid w:val="00C9447B"/>
    <w:rsid w:val="00C95764"/>
    <w:rsid w:val="00C959EA"/>
    <w:rsid w:val="00CA0D4B"/>
    <w:rsid w:val="00CA1635"/>
    <w:rsid w:val="00CA32B7"/>
    <w:rsid w:val="00CA5881"/>
    <w:rsid w:val="00CA67F7"/>
    <w:rsid w:val="00CA69BB"/>
    <w:rsid w:val="00CA7857"/>
    <w:rsid w:val="00CB463B"/>
    <w:rsid w:val="00CB6A07"/>
    <w:rsid w:val="00CB6ED9"/>
    <w:rsid w:val="00CC4072"/>
    <w:rsid w:val="00CC4FA7"/>
    <w:rsid w:val="00CC5CDD"/>
    <w:rsid w:val="00CC79C6"/>
    <w:rsid w:val="00CD0FED"/>
    <w:rsid w:val="00CD77B1"/>
    <w:rsid w:val="00CF027B"/>
    <w:rsid w:val="00CF0357"/>
    <w:rsid w:val="00CF17E7"/>
    <w:rsid w:val="00CF1F73"/>
    <w:rsid w:val="00CF2DBF"/>
    <w:rsid w:val="00CF3225"/>
    <w:rsid w:val="00CF7DA8"/>
    <w:rsid w:val="00CF7DBB"/>
    <w:rsid w:val="00D01C96"/>
    <w:rsid w:val="00D04195"/>
    <w:rsid w:val="00D056BC"/>
    <w:rsid w:val="00D05F7C"/>
    <w:rsid w:val="00D060BE"/>
    <w:rsid w:val="00D06F09"/>
    <w:rsid w:val="00D10076"/>
    <w:rsid w:val="00D10528"/>
    <w:rsid w:val="00D10D7F"/>
    <w:rsid w:val="00D11EDE"/>
    <w:rsid w:val="00D14959"/>
    <w:rsid w:val="00D15D60"/>
    <w:rsid w:val="00D169FE"/>
    <w:rsid w:val="00D21330"/>
    <w:rsid w:val="00D23455"/>
    <w:rsid w:val="00D24C73"/>
    <w:rsid w:val="00D322AE"/>
    <w:rsid w:val="00D33706"/>
    <w:rsid w:val="00D33FC1"/>
    <w:rsid w:val="00D349C2"/>
    <w:rsid w:val="00D364A1"/>
    <w:rsid w:val="00D401A3"/>
    <w:rsid w:val="00D42AE7"/>
    <w:rsid w:val="00D440CC"/>
    <w:rsid w:val="00D465A6"/>
    <w:rsid w:val="00D46A4B"/>
    <w:rsid w:val="00D50256"/>
    <w:rsid w:val="00D50446"/>
    <w:rsid w:val="00D50648"/>
    <w:rsid w:val="00D509BD"/>
    <w:rsid w:val="00D5347B"/>
    <w:rsid w:val="00D54692"/>
    <w:rsid w:val="00D55394"/>
    <w:rsid w:val="00D60CF7"/>
    <w:rsid w:val="00D60D54"/>
    <w:rsid w:val="00D6159D"/>
    <w:rsid w:val="00D6252B"/>
    <w:rsid w:val="00D65D19"/>
    <w:rsid w:val="00D70DD4"/>
    <w:rsid w:val="00D734F2"/>
    <w:rsid w:val="00D75857"/>
    <w:rsid w:val="00D7730B"/>
    <w:rsid w:val="00D7764F"/>
    <w:rsid w:val="00D808B3"/>
    <w:rsid w:val="00D84B0C"/>
    <w:rsid w:val="00D879F5"/>
    <w:rsid w:val="00D87C7E"/>
    <w:rsid w:val="00D93755"/>
    <w:rsid w:val="00D9392A"/>
    <w:rsid w:val="00DA0C15"/>
    <w:rsid w:val="00DA14EB"/>
    <w:rsid w:val="00DA172A"/>
    <w:rsid w:val="00DA3BB2"/>
    <w:rsid w:val="00DA3DAC"/>
    <w:rsid w:val="00DA4EA3"/>
    <w:rsid w:val="00DA6AC9"/>
    <w:rsid w:val="00DA6E1F"/>
    <w:rsid w:val="00DA7857"/>
    <w:rsid w:val="00DB0135"/>
    <w:rsid w:val="00DB12B7"/>
    <w:rsid w:val="00DB1EF4"/>
    <w:rsid w:val="00DB272A"/>
    <w:rsid w:val="00DB375D"/>
    <w:rsid w:val="00DB47A0"/>
    <w:rsid w:val="00DB69BC"/>
    <w:rsid w:val="00DC3327"/>
    <w:rsid w:val="00DC4634"/>
    <w:rsid w:val="00DC7D89"/>
    <w:rsid w:val="00DC7F58"/>
    <w:rsid w:val="00DD0136"/>
    <w:rsid w:val="00DD0431"/>
    <w:rsid w:val="00DD17DF"/>
    <w:rsid w:val="00DD2707"/>
    <w:rsid w:val="00DD2A92"/>
    <w:rsid w:val="00DD3367"/>
    <w:rsid w:val="00DD4167"/>
    <w:rsid w:val="00DD5401"/>
    <w:rsid w:val="00DD6A03"/>
    <w:rsid w:val="00DE203D"/>
    <w:rsid w:val="00DE44A3"/>
    <w:rsid w:val="00DF0357"/>
    <w:rsid w:val="00DF06F0"/>
    <w:rsid w:val="00DF0DFA"/>
    <w:rsid w:val="00DF128E"/>
    <w:rsid w:val="00DF12F7"/>
    <w:rsid w:val="00DF3837"/>
    <w:rsid w:val="00DF3F24"/>
    <w:rsid w:val="00DF507B"/>
    <w:rsid w:val="00DF5D52"/>
    <w:rsid w:val="00DF742F"/>
    <w:rsid w:val="00DF7FD5"/>
    <w:rsid w:val="00E04BBC"/>
    <w:rsid w:val="00E110C1"/>
    <w:rsid w:val="00E11278"/>
    <w:rsid w:val="00E11C5E"/>
    <w:rsid w:val="00E15C20"/>
    <w:rsid w:val="00E17A18"/>
    <w:rsid w:val="00E22C23"/>
    <w:rsid w:val="00E2314F"/>
    <w:rsid w:val="00E24E38"/>
    <w:rsid w:val="00E24F1F"/>
    <w:rsid w:val="00E256C8"/>
    <w:rsid w:val="00E300F5"/>
    <w:rsid w:val="00E30B12"/>
    <w:rsid w:val="00E31F10"/>
    <w:rsid w:val="00E324BD"/>
    <w:rsid w:val="00E3285F"/>
    <w:rsid w:val="00E32ED5"/>
    <w:rsid w:val="00E34C0A"/>
    <w:rsid w:val="00E36C4C"/>
    <w:rsid w:val="00E3723D"/>
    <w:rsid w:val="00E422B6"/>
    <w:rsid w:val="00E469CC"/>
    <w:rsid w:val="00E47BA4"/>
    <w:rsid w:val="00E47F27"/>
    <w:rsid w:val="00E51E67"/>
    <w:rsid w:val="00E52FE4"/>
    <w:rsid w:val="00E53871"/>
    <w:rsid w:val="00E5392B"/>
    <w:rsid w:val="00E54118"/>
    <w:rsid w:val="00E548C0"/>
    <w:rsid w:val="00E55798"/>
    <w:rsid w:val="00E55E5E"/>
    <w:rsid w:val="00E568FD"/>
    <w:rsid w:val="00E600E2"/>
    <w:rsid w:val="00E62A89"/>
    <w:rsid w:val="00E640E5"/>
    <w:rsid w:val="00E66A35"/>
    <w:rsid w:val="00E67E36"/>
    <w:rsid w:val="00E70C9C"/>
    <w:rsid w:val="00E71FF1"/>
    <w:rsid w:val="00E73699"/>
    <w:rsid w:val="00E746C3"/>
    <w:rsid w:val="00E74925"/>
    <w:rsid w:val="00E76B4F"/>
    <w:rsid w:val="00E84DCA"/>
    <w:rsid w:val="00E85FEE"/>
    <w:rsid w:val="00E91EF2"/>
    <w:rsid w:val="00E91F99"/>
    <w:rsid w:val="00E92C07"/>
    <w:rsid w:val="00E93862"/>
    <w:rsid w:val="00E96C82"/>
    <w:rsid w:val="00E979C9"/>
    <w:rsid w:val="00EA011F"/>
    <w:rsid w:val="00EA02D3"/>
    <w:rsid w:val="00EA11A6"/>
    <w:rsid w:val="00EA3877"/>
    <w:rsid w:val="00EA7770"/>
    <w:rsid w:val="00EB491E"/>
    <w:rsid w:val="00EB4F1D"/>
    <w:rsid w:val="00EB538A"/>
    <w:rsid w:val="00EB646C"/>
    <w:rsid w:val="00EB7683"/>
    <w:rsid w:val="00EB7B54"/>
    <w:rsid w:val="00EC1A6C"/>
    <w:rsid w:val="00EC2016"/>
    <w:rsid w:val="00EC7D8C"/>
    <w:rsid w:val="00ED1CEA"/>
    <w:rsid w:val="00ED1E40"/>
    <w:rsid w:val="00ED1FD1"/>
    <w:rsid w:val="00ED22DC"/>
    <w:rsid w:val="00ED23CF"/>
    <w:rsid w:val="00ED30E8"/>
    <w:rsid w:val="00ED645A"/>
    <w:rsid w:val="00EE2A3B"/>
    <w:rsid w:val="00EE2BF8"/>
    <w:rsid w:val="00EE42D2"/>
    <w:rsid w:val="00EE5094"/>
    <w:rsid w:val="00EF2152"/>
    <w:rsid w:val="00EF3BE8"/>
    <w:rsid w:val="00EF7D47"/>
    <w:rsid w:val="00F02ADC"/>
    <w:rsid w:val="00F0414F"/>
    <w:rsid w:val="00F053BC"/>
    <w:rsid w:val="00F05409"/>
    <w:rsid w:val="00F0576A"/>
    <w:rsid w:val="00F07D90"/>
    <w:rsid w:val="00F107FB"/>
    <w:rsid w:val="00F11EC4"/>
    <w:rsid w:val="00F160FC"/>
    <w:rsid w:val="00F2177B"/>
    <w:rsid w:val="00F21D2E"/>
    <w:rsid w:val="00F2567F"/>
    <w:rsid w:val="00F258DC"/>
    <w:rsid w:val="00F2653F"/>
    <w:rsid w:val="00F26D65"/>
    <w:rsid w:val="00F27C2C"/>
    <w:rsid w:val="00F32A65"/>
    <w:rsid w:val="00F33E4B"/>
    <w:rsid w:val="00F34FD2"/>
    <w:rsid w:val="00F35D29"/>
    <w:rsid w:val="00F36307"/>
    <w:rsid w:val="00F4221A"/>
    <w:rsid w:val="00F42EEF"/>
    <w:rsid w:val="00F4459E"/>
    <w:rsid w:val="00F463F3"/>
    <w:rsid w:val="00F46692"/>
    <w:rsid w:val="00F47815"/>
    <w:rsid w:val="00F51A66"/>
    <w:rsid w:val="00F52C19"/>
    <w:rsid w:val="00F54DC3"/>
    <w:rsid w:val="00F5632B"/>
    <w:rsid w:val="00F56C60"/>
    <w:rsid w:val="00F57BEA"/>
    <w:rsid w:val="00F60EFD"/>
    <w:rsid w:val="00F6167A"/>
    <w:rsid w:val="00F61A50"/>
    <w:rsid w:val="00F65267"/>
    <w:rsid w:val="00F65BA7"/>
    <w:rsid w:val="00F66357"/>
    <w:rsid w:val="00F67538"/>
    <w:rsid w:val="00F7100D"/>
    <w:rsid w:val="00F81DD5"/>
    <w:rsid w:val="00F83234"/>
    <w:rsid w:val="00F862A4"/>
    <w:rsid w:val="00F863C6"/>
    <w:rsid w:val="00F9317B"/>
    <w:rsid w:val="00FA3399"/>
    <w:rsid w:val="00FA3489"/>
    <w:rsid w:val="00FA370D"/>
    <w:rsid w:val="00FA623C"/>
    <w:rsid w:val="00FA79FA"/>
    <w:rsid w:val="00FB04BF"/>
    <w:rsid w:val="00FB0A7C"/>
    <w:rsid w:val="00FB2641"/>
    <w:rsid w:val="00FB769F"/>
    <w:rsid w:val="00FB7AD5"/>
    <w:rsid w:val="00FC0640"/>
    <w:rsid w:val="00FC1A18"/>
    <w:rsid w:val="00FC1EB3"/>
    <w:rsid w:val="00FC39D1"/>
    <w:rsid w:val="00FC3B04"/>
    <w:rsid w:val="00FC6DC2"/>
    <w:rsid w:val="00FC776E"/>
    <w:rsid w:val="00FD0012"/>
    <w:rsid w:val="00FD0CDF"/>
    <w:rsid w:val="00FD2560"/>
    <w:rsid w:val="00FD37F3"/>
    <w:rsid w:val="00FD3B12"/>
    <w:rsid w:val="00FD45C6"/>
    <w:rsid w:val="00FDDDC6"/>
    <w:rsid w:val="00FE0097"/>
    <w:rsid w:val="00FE1853"/>
    <w:rsid w:val="00FE2596"/>
    <w:rsid w:val="00FE454D"/>
    <w:rsid w:val="00FE6785"/>
    <w:rsid w:val="00FF02C5"/>
    <w:rsid w:val="00FF38B7"/>
    <w:rsid w:val="00FF524C"/>
    <w:rsid w:val="00FF6FE6"/>
    <w:rsid w:val="0129C40A"/>
    <w:rsid w:val="012D44AC"/>
    <w:rsid w:val="0130F88C"/>
    <w:rsid w:val="0133006C"/>
    <w:rsid w:val="0138545A"/>
    <w:rsid w:val="013E0133"/>
    <w:rsid w:val="014248F8"/>
    <w:rsid w:val="015E3BBF"/>
    <w:rsid w:val="017F57AD"/>
    <w:rsid w:val="01820BDC"/>
    <w:rsid w:val="018642BB"/>
    <w:rsid w:val="018B7FB2"/>
    <w:rsid w:val="01BACF22"/>
    <w:rsid w:val="01C0C838"/>
    <w:rsid w:val="01D415BD"/>
    <w:rsid w:val="01D9599C"/>
    <w:rsid w:val="01F183EF"/>
    <w:rsid w:val="01FA7C19"/>
    <w:rsid w:val="022C1685"/>
    <w:rsid w:val="0247C069"/>
    <w:rsid w:val="024C289D"/>
    <w:rsid w:val="024D30C9"/>
    <w:rsid w:val="02668580"/>
    <w:rsid w:val="027AB4EA"/>
    <w:rsid w:val="028738FD"/>
    <w:rsid w:val="0299285E"/>
    <w:rsid w:val="02B8F5C2"/>
    <w:rsid w:val="02BFCFD3"/>
    <w:rsid w:val="02CA54D7"/>
    <w:rsid w:val="02D3A68F"/>
    <w:rsid w:val="02F8DABB"/>
    <w:rsid w:val="02FE3A41"/>
    <w:rsid w:val="03106FBA"/>
    <w:rsid w:val="031F9B80"/>
    <w:rsid w:val="03226547"/>
    <w:rsid w:val="03255624"/>
    <w:rsid w:val="03279FB4"/>
    <w:rsid w:val="03394243"/>
    <w:rsid w:val="03518C48"/>
    <w:rsid w:val="03701BE7"/>
    <w:rsid w:val="0374189A"/>
    <w:rsid w:val="038FAD52"/>
    <w:rsid w:val="039D1B68"/>
    <w:rsid w:val="03A1C7D1"/>
    <w:rsid w:val="03A8D5AF"/>
    <w:rsid w:val="03AABCC4"/>
    <w:rsid w:val="03B70A9A"/>
    <w:rsid w:val="03C4AB2D"/>
    <w:rsid w:val="03F2878D"/>
    <w:rsid w:val="0406DDA3"/>
    <w:rsid w:val="04097AC9"/>
    <w:rsid w:val="040EA426"/>
    <w:rsid w:val="042A2764"/>
    <w:rsid w:val="04500DAD"/>
    <w:rsid w:val="047CC302"/>
    <w:rsid w:val="04B1D42B"/>
    <w:rsid w:val="04D442A4"/>
    <w:rsid w:val="04DEDAEF"/>
    <w:rsid w:val="04EC5F50"/>
    <w:rsid w:val="0500C09F"/>
    <w:rsid w:val="052B2F21"/>
    <w:rsid w:val="052C2A8A"/>
    <w:rsid w:val="054DBF19"/>
    <w:rsid w:val="05795F6E"/>
    <w:rsid w:val="058A2DE6"/>
    <w:rsid w:val="05B49301"/>
    <w:rsid w:val="05D31691"/>
    <w:rsid w:val="05D974D6"/>
    <w:rsid w:val="05F0E7CC"/>
    <w:rsid w:val="05F238E1"/>
    <w:rsid w:val="0609F540"/>
    <w:rsid w:val="0617687F"/>
    <w:rsid w:val="0623A9B5"/>
    <w:rsid w:val="062F94BD"/>
    <w:rsid w:val="063EB9A7"/>
    <w:rsid w:val="06435CE1"/>
    <w:rsid w:val="064DA48C"/>
    <w:rsid w:val="066E330F"/>
    <w:rsid w:val="0693DA2C"/>
    <w:rsid w:val="06B03E98"/>
    <w:rsid w:val="06BA4624"/>
    <w:rsid w:val="06BC1307"/>
    <w:rsid w:val="06C23283"/>
    <w:rsid w:val="06DB873D"/>
    <w:rsid w:val="06F5247C"/>
    <w:rsid w:val="06F85E56"/>
    <w:rsid w:val="0708B57B"/>
    <w:rsid w:val="070E9322"/>
    <w:rsid w:val="0714DD91"/>
    <w:rsid w:val="071C3D65"/>
    <w:rsid w:val="07283F22"/>
    <w:rsid w:val="07319DE5"/>
    <w:rsid w:val="07418AF8"/>
    <w:rsid w:val="075A2B1B"/>
    <w:rsid w:val="075B890E"/>
    <w:rsid w:val="07821DF6"/>
    <w:rsid w:val="0783C1FD"/>
    <w:rsid w:val="07990586"/>
    <w:rsid w:val="079A3162"/>
    <w:rsid w:val="07B1BC40"/>
    <w:rsid w:val="07C34FD8"/>
    <w:rsid w:val="07CEBD87"/>
    <w:rsid w:val="07D0C93A"/>
    <w:rsid w:val="07D945F6"/>
    <w:rsid w:val="07DE6D10"/>
    <w:rsid w:val="07F39BBA"/>
    <w:rsid w:val="07F406E3"/>
    <w:rsid w:val="07FB10D7"/>
    <w:rsid w:val="07FD0755"/>
    <w:rsid w:val="080E96F7"/>
    <w:rsid w:val="0819BB4E"/>
    <w:rsid w:val="081AC69C"/>
    <w:rsid w:val="081DD20F"/>
    <w:rsid w:val="082E737C"/>
    <w:rsid w:val="0830018E"/>
    <w:rsid w:val="083A47EB"/>
    <w:rsid w:val="084A6E61"/>
    <w:rsid w:val="0862030E"/>
    <w:rsid w:val="08636CAB"/>
    <w:rsid w:val="0871E215"/>
    <w:rsid w:val="0877D370"/>
    <w:rsid w:val="087F0C79"/>
    <w:rsid w:val="08BEFEB3"/>
    <w:rsid w:val="08BFEDBC"/>
    <w:rsid w:val="08C8F711"/>
    <w:rsid w:val="08FE9A16"/>
    <w:rsid w:val="09010DB8"/>
    <w:rsid w:val="0907723F"/>
    <w:rsid w:val="091D2FB1"/>
    <w:rsid w:val="0921AEDF"/>
    <w:rsid w:val="092AD074"/>
    <w:rsid w:val="093601C3"/>
    <w:rsid w:val="0951CF57"/>
    <w:rsid w:val="095A2705"/>
    <w:rsid w:val="0977061E"/>
    <w:rsid w:val="0999153B"/>
    <w:rsid w:val="09A26F3A"/>
    <w:rsid w:val="09A2F4F6"/>
    <w:rsid w:val="09B2EA09"/>
    <w:rsid w:val="09BA6FB0"/>
    <w:rsid w:val="09D57D29"/>
    <w:rsid w:val="09DCDE55"/>
    <w:rsid w:val="09E577E7"/>
    <w:rsid w:val="09EB72D6"/>
    <w:rsid w:val="0A0C8BA6"/>
    <w:rsid w:val="0A0EE3D6"/>
    <w:rsid w:val="0A209070"/>
    <w:rsid w:val="0A31B9ED"/>
    <w:rsid w:val="0A39A24D"/>
    <w:rsid w:val="0A473431"/>
    <w:rsid w:val="0A549772"/>
    <w:rsid w:val="0A54A34A"/>
    <w:rsid w:val="0A5ABE40"/>
    <w:rsid w:val="0A6A1058"/>
    <w:rsid w:val="0A8C4C69"/>
    <w:rsid w:val="0A8E14C3"/>
    <w:rsid w:val="0A995CDE"/>
    <w:rsid w:val="0A9ED7DD"/>
    <w:rsid w:val="0AA342A0"/>
    <w:rsid w:val="0AAF9B55"/>
    <w:rsid w:val="0ABE0A35"/>
    <w:rsid w:val="0AC4D161"/>
    <w:rsid w:val="0AC96F30"/>
    <w:rsid w:val="0AD034A5"/>
    <w:rsid w:val="0AE95D02"/>
    <w:rsid w:val="0B0869FC"/>
    <w:rsid w:val="0B147F72"/>
    <w:rsid w:val="0B2FC702"/>
    <w:rsid w:val="0B37409F"/>
    <w:rsid w:val="0B390E80"/>
    <w:rsid w:val="0B4EEE8D"/>
    <w:rsid w:val="0B5443B5"/>
    <w:rsid w:val="0B58405C"/>
    <w:rsid w:val="0B655DF2"/>
    <w:rsid w:val="0B814848"/>
    <w:rsid w:val="0BB84A60"/>
    <w:rsid w:val="0BDE198D"/>
    <w:rsid w:val="0C04B5F4"/>
    <w:rsid w:val="0C2DB260"/>
    <w:rsid w:val="0C33556F"/>
    <w:rsid w:val="0C583B5E"/>
    <w:rsid w:val="0C5AAA51"/>
    <w:rsid w:val="0C62D6BB"/>
    <w:rsid w:val="0C65DD0D"/>
    <w:rsid w:val="0C8B7C45"/>
    <w:rsid w:val="0C99025D"/>
    <w:rsid w:val="0CA18786"/>
    <w:rsid w:val="0CAF9B19"/>
    <w:rsid w:val="0CBD28A2"/>
    <w:rsid w:val="0CD50250"/>
    <w:rsid w:val="0CD6C60D"/>
    <w:rsid w:val="0CDD39CD"/>
    <w:rsid w:val="0CFC6032"/>
    <w:rsid w:val="0D367226"/>
    <w:rsid w:val="0D5C3DD8"/>
    <w:rsid w:val="0D5FA0BB"/>
    <w:rsid w:val="0D695AAF"/>
    <w:rsid w:val="0D89A94A"/>
    <w:rsid w:val="0D9780A6"/>
    <w:rsid w:val="0DF9CD51"/>
    <w:rsid w:val="0E0766AF"/>
    <w:rsid w:val="0E08D9A2"/>
    <w:rsid w:val="0E5C1B08"/>
    <w:rsid w:val="0E7B0196"/>
    <w:rsid w:val="0E7D6F0B"/>
    <w:rsid w:val="0E80AD3A"/>
    <w:rsid w:val="0E9074B5"/>
    <w:rsid w:val="0E98ECFD"/>
    <w:rsid w:val="0EBC2D37"/>
    <w:rsid w:val="0EC01BCC"/>
    <w:rsid w:val="0ED22C79"/>
    <w:rsid w:val="0EF6B48A"/>
    <w:rsid w:val="0F219C12"/>
    <w:rsid w:val="0F2B6381"/>
    <w:rsid w:val="0F704997"/>
    <w:rsid w:val="0FB0B10D"/>
    <w:rsid w:val="0FB5047D"/>
    <w:rsid w:val="0FFBEBF6"/>
    <w:rsid w:val="1019A8DC"/>
    <w:rsid w:val="102C7BAD"/>
    <w:rsid w:val="103628BA"/>
    <w:rsid w:val="107FE9BA"/>
    <w:rsid w:val="10852222"/>
    <w:rsid w:val="109736CF"/>
    <w:rsid w:val="109D10EA"/>
    <w:rsid w:val="10A0FB71"/>
    <w:rsid w:val="10B09118"/>
    <w:rsid w:val="10CF2168"/>
    <w:rsid w:val="10D9693D"/>
    <w:rsid w:val="10EC1EF2"/>
    <w:rsid w:val="10F7E490"/>
    <w:rsid w:val="110764EE"/>
    <w:rsid w:val="110BE56E"/>
    <w:rsid w:val="110C173D"/>
    <w:rsid w:val="11128424"/>
    <w:rsid w:val="112CE06B"/>
    <w:rsid w:val="112FABD7"/>
    <w:rsid w:val="11301CD5"/>
    <w:rsid w:val="113853D1"/>
    <w:rsid w:val="11444382"/>
    <w:rsid w:val="114FB3E0"/>
    <w:rsid w:val="115DA23C"/>
    <w:rsid w:val="1164DFCA"/>
    <w:rsid w:val="11684048"/>
    <w:rsid w:val="1178EE03"/>
    <w:rsid w:val="1179429C"/>
    <w:rsid w:val="118911E1"/>
    <w:rsid w:val="119094A4"/>
    <w:rsid w:val="1193F6AD"/>
    <w:rsid w:val="1199A6F5"/>
    <w:rsid w:val="11A63429"/>
    <w:rsid w:val="11AD3380"/>
    <w:rsid w:val="11B22AB9"/>
    <w:rsid w:val="11C9B0EB"/>
    <w:rsid w:val="11D616D4"/>
    <w:rsid w:val="11E2FBB6"/>
    <w:rsid w:val="11E3CC01"/>
    <w:rsid w:val="11FA1581"/>
    <w:rsid w:val="12025B65"/>
    <w:rsid w:val="120CA083"/>
    <w:rsid w:val="120ED0C5"/>
    <w:rsid w:val="12410B3F"/>
    <w:rsid w:val="124453B6"/>
    <w:rsid w:val="12635F01"/>
    <w:rsid w:val="12691E44"/>
    <w:rsid w:val="126AF1C9"/>
    <w:rsid w:val="127348DD"/>
    <w:rsid w:val="12747069"/>
    <w:rsid w:val="127482A7"/>
    <w:rsid w:val="1291F3D9"/>
    <w:rsid w:val="12BB0D2D"/>
    <w:rsid w:val="12C09F4B"/>
    <w:rsid w:val="12C24B90"/>
    <w:rsid w:val="12FD1F02"/>
    <w:rsid w:val="130C420A"/>
    <w:rsid w:val="130CE7A6"/>
    <w:rsid w:val="1330E8D4"/>
    <w:rsid w:val="1332A41A"/>
    <w:rsid w:val="1332A8E0"/>
    <w:rsid w:val="1340DD34"/>
    <w:rsid w:val="1348F39A"/>
    <w:rsid w:val="1352B2FF"/>
    <w:rsid w:val="135657A0"/>
    <w:rsid w:val="1365A10B"/>
    <w:rsid w:val="137DCBC8"/>
    <w:rsid w:val="13837E97"/>
    <w:rsid w:val="138BF5B6"/>
    <w:rsid w:val="13971025"/>
    <w:rsid w:val="13A5D11C"/>
    <w:rsid w:val="13AC4CBD"/>
    <w:rsid w:val="13CA55B9"/>
    <w:rsid w:val="13CD2E6B"/>
    <w:rsid w:val="13E78FB4"/>
    <w:rsid w:val="13E8BF1D"/>
    <w:rsid w:val="13FB16AE"/>
    <w:rsid w:val="14042A12"/>
    <w:rsid w:val="14202ABB"/>
    <w:rsid w:val="143161CC"/>
    <w:rsid w:val="14450B3F"/>
    <w:rsid w:val="14A69997"/>
    <w:rsid w:val="14B4B4ED"/>
    <w:rsid w:val="14CE782B"/>
    <w:rsid w:val="14D83C87"/>
    <w:rsid w:val="14DC216E"/>
    <w:rsid w:val="14F5D0D3"/>
    <w:rsid w:val="15199C29"/>
    <w:rsid w:val="153BC3CA"/>
    <w:rsid w:val="153F9AF3"/>
    <w:rsid w:val="154B1D05"/>
    <w:rsid w:val="154B49C6"/>
    <w:rsid w:val="1564E3B0"/>
    <w:rsid w:val="1571D9E3"/>
    <w:rsid w:val="15BD014A"/>
    <w:rsid w:val="15C4011C"/>
    <w:rsid w:val="15E49B1A"/>
    <w:rsid w:val="160132A1"/>
    <w:rsid w:val="1603E3AD"/>
    <w:rsid w:val="162B3AB2"/>
    <w:rsid w:val="163D01B3"/>
    <w:rsid w:val="164D4C55"/>
    <w:rsid w:val="1676268A"/>
    <w:rsid w:val="16AA16CE"/>
    <w:rsid w:val="16B67426"/>
    <w:rsid w:val="16D52D42"/>
    <w:rsid w:val="16DA48D2"/>
    <w:rsid w:val="16EB6615"/>
    <w:rsid w:val="17088271"/>
    <w:rsid w:val="17537534"/>
    <w:rsid w:val="176384F6"/>
    <w:rsid w:val="176717B5"/>
    <w:rsid w:val="1769AB78"/>
    <w:rsid w:val="176F8A36"/>
    <w:rsid w:val="1775027B"/>
    <w:rsid w:val="1776A672"/>
    <w:rsid w:val="177DFFAA"/>
    <w:rsid w:val="177FB97D"/>
    <w:rsid w:val="1799FA7D"/>
    <w:rsid w:val="17A7629A"/>
    <w:rsid w:val="17CBDFB5"/>
    <w:rsid w:val="1818C11D"/>
    <w:rsid w:val="18280F80"/>
    <w:rsid w:val="18281CCD"/>
    <w:rsid w:val="183D2695"/>
    <w:rsid w:val="184CCECF"/>
    <w:rsid w:val="184E20AE"/>
    <w:rsid w:val="18503F2F"/>
    <w:rsid w:val="185747EB"/>
    <w:rsid w:val="185AFF78"/>
    <w:rsid w:val="185FAE98"/>
    <w:rsid w:val="18624D2D"/>
    <w:rsid w:val="1866D13B"/>
    <w:rsid w:val="186BC2A8"/>
    <w:rsid w:val="187336E7"/>
    <w:rsid w:val="18763661"/>
    <w:rsid w:val="1881D86B"/>
    <w:rsid w:val="1883BF6F"/>
    <w:rsid w:val="189CD214"/>
    <w:rsid w:val="18AE18C7"/>
    <w:rsid w:val="18BD0A3E"/>
    <w:rsid w:val="18D2A2F2"/>
    <w:rsid w:val="18D87A1D"/>
    <w:rsid w:val="18DEE3F6"/>
    <w:rsid w:val="18EECD35"/>
    <w:rsid w:val="18FDCC58"/>
    <w:rsid w:val="190B5A97"/>
    <w:rsid w:val="19154477"/>
    <w:rsid w:val="191796E7"/>
    <w:rsid w:val="191A8567"/>
    <w:rsid w:val="191F1F08"/>
    <w:rsid w:val="19437616"/>
    <w:rsid w:val="19442C16"/>
    <w:rsid w:val="194E71CE"/>
    <w:rsid w:val="19786002"/>
    <w:rsid w:val="197EF7B9"/>
    <w:rsid w:val="199EDAFC"/>
    <w:rsid w:val="19AB85BB"/>
    <w:rsid w:val="19DDF22F"/>
    <w:rsid w:val="19F07D01"/>
    <w:rsid w:val="1A065AFB"/>
    <w:rsid w:val="1A234792"/>
    <w:rsid w:val="1A41CAF9"/>
    <w:rsid w:val="1A4499E3"/>
    <w:rsid w:val="1A44E259"/>
    <w:rsid w:val="1A4804B2"/>
    <w:rsid w:val="1A4C1D24"/>
    <w:rsid w:val="1A51A66E"/>
    <w:rsid w:val="1A5D57FB"/>
    <w:rsid w:val="1A75187F"/>
    <w:rsid w:val="1A89AF23"/>
    <w:rsid w:val="1AB5E00E"/>
    <w:rsid w:val="1AB63A3A"/>
    <w:rsid w:val="1ABAEF69"/>
    <w:rsid w:val="1ABE9600"/>
    <w:rsid w:val="1ACEF6BA"/>
    <w:rsid w:val="1B043A60"/>
    <w:rsid w:val="1B05CFAE"/>
    <w:rsid w:val="1B08D593"/>
    <w:rsid w:val="1B47A2B9"/>
    <w:rsid w:val="1B51FD9B"/>
    <w:rsid w:val="1B55E91A"/>
    <w:rsid w:val="1B5A0BC0"/>
    <w:rsid w:val="1B63CD4F"/>
    <w:rsid w:val="1B84E7CD"/>
    <w:rsid w:val="1B92A03A"/>
    <w:rsid w:val="1BC3258A"/>
    <w:rsid w:val="1BCB7A14"/>
    <w:rsid w:val="1BCD15FB"/>
    <w:rsid w:val="1C29700A"/>
    <w:rsid w:val="1C2F5C55"/>
    <w:rsid w:val="1C3D8739"/>
    <w:rsid w:val="1C59E93A"/>
    <w:rsid w:val="1C9081C8"/>
    <w:rsid w:val="1C9ED1CD"/>
    <w:rsid w:val="1CA1DB26"/>
    <w:rsid w:val="1CBC8DD9"/>
    <w:rsid w:val="1CD7710B"/>
    <w:rsid w:val="1CDEAF5C"/>
    <w:rsid w:val="1CF80096"/>
    <w:rsid w:val="1CF81A14"/>
    <w:rsid w:val="1CFBC10F"/>
    <w:rsid w:val="1D0B5CF3"/>
    <w:rsid w:val="1D0F38CD"/>
    <w:rsid w:val="1D20B701"/>
    <w:rsid w:val="1D24909C"/>
    <w:rsid w:val="1D24AA3B"/>
    <w:rsid w:val="1D3E30C2"/>
    <w:rsid w:val="1D55FF62"/>
    <w:rsid w:val="1D6B4735"/>
    <w:rsid w:val="1D8194FB"/>
    <w:rsid w:val="1D84282B"/>
    <w:rsid w:val="1D850E1F"/>
    <w:rsid w:val="1D8DA3AA"/>
    <w:rsid w:val="1D9450B8"/>
    <w:rsid w:val="1DADEB2F"/>
    <w:rsid w:val="1DC658C1"/>
    <w:rsid w:val="1DCB06F6"/>
    <w:rsid w:val="1DD7BABC"/>
    <w:rsid w:val="1DE303E0"/>
    <w:rsid w:val="1DE61DCC"/>
    <w:rsid w:val="1E09B4B7"/>
    <w:rsid w:val="1E0A69C2"/>
    <w:rsid w:val="1E1A02EC"/>
    <w:rsid w:val="1E2727EC"/>
    <w:rsid w:val="1E2EDC06"/>
    <w:rsid w:val="1E32FA67"/>
    <w:rsid w:val="1E4EAB47"/>
    <w:rsid w:val="1E711E67"/>
    <w:rsid w:val="1E790347"/>
    <w:rsid w:val="1E852331"/>
    <w:rsid w:val="1E878AED"/>
    <w:rsid w:val="1EA85DAE"/>
    <w:rsid w:val="1EBD5462"/>
    <w:rsid w:val="1EC1DD49"/>
    <w:rsid w:val="1EC5ED98"/>
    <w:rsid w:val="1ECC3ADC"/>
    <w:rsid w:val="1EE73912"/>
    <w:rsid w:val="1EE985E5"/>
    <w:rsid w:val="1EEBCC99"/>
    <w:rsid w:val="1EF344A7"/>
    <w:rsid w:val="1EFB1C39"/>
    <w:rsid w:val="1EFE6780"/>
    <w:rsid w:val="1F199405"/>
    <w:rsid w:val="1F1FF88C"/>
    <w:rsid w:val="1F2E01F1"/>
    <w:rsid w:val="1F3A3719"/>
    <w:rsid w:val="1F3B14D7"/>
    <w:rsid w:val="1F418E20"/>
    <w:rsid w:val="1F49F17B"/>
    <w:rsid w:val="1F8A271E"/>
    <w:rsid w:val="1F8E608C"/>
    <w:rsid w:val="1F927F25"/>
    <w:rsid w:val="1F97C94A"/>
    <w:rsid w:val="1FAB8261"/>
    <w:rsid w:val="1FAC86AD"/>
    <w:rsid w:val="1FAD8372"/>
    <w:rsid w:val="1FB6178D"/>
    <w:rsid w:val="1FBCDAC4"/>
    <w:rsid w:val="1FD940D1"/>
    <w:rsid w:val="1FDD1785"/>
    <w:rsid w:val="1FF5E70B"/>
    <w:rsid w:val="2003A405"/>
    <w:rsid w:val="200926C6"/>
    <w:rsid w:val="200B63B4"/>
    <w:rsid w:val="2019EBB4"/>
    <w:rsid w:val="201E869B"/>
    <w:rsid w:val="2031B34B"/>
    <w:rsid w:val="203A4CD4"/>
    <w:rsid w:val="204B2717"/>
    <w:rsid w:val="204D6233"/>
    <w:rsid w:val="2050FDF1"/>
    <w:rsid w:val="207B6A68"/>
    <w:rsid w:val="2092E3C5"/>
    <w:rsid w:val="20974415"/>
    <w:rsid w:val="209E3C2F"/>
    <w:rsid w:val="20C303FB"/>
    <w:rsid w:val="20CC1CD5"/>
    <w:rsid w:val="20D009A9"/>
    <w:rsid w:val="20EA5AB4"/>
    <w:rsid w:val="21248A66"/>
    <w:rsid w:val="213399AB"/>
    <w:rsid w:val="2137F22A"/>
    <w:rsid w:val="213B58CE"/>
    <w:rsid w:val="21538178"/>
    <w:rsid w:val="215D98ED"/>
    <w:rsid w:val="2167EA2F"/>
    <w:rsid w:val="217262A5"/>
    <w:rsid w:val="21732019"/>
    <w:rsid w:val="218F0964"/>
    <w:rsid w:val="218FEEF9"/>
    <w:rsid w:val="218FFEFC"/>
    <w:rsid w:val="21B45F0B"/>
    <w:rsid w:val="21BB7AB2"/>
    <w:rsid w:val="21D76393"/>
    <w:rsid w:val="21ECCE52"/>
    <w:rsid w:val="21EE9F0F"/>
    <w:rsid w:val="21F148EB"/>
    <w:rsid w:val="21F19003"/>
    <w:rsid w:val="21FCED02"/>
    <w:rsid w:val="220BD497"/>
    <w:rsid w:val="2215B48A"/>
    <w:rsid w:val="22274ADE"/>
    <w:rsid w:val="222B613C"/>
    <w:rsid w:val="2240640D"/>
    <w:rsid w:val="224372B2"/>
    <w:rsid w:val="22495CE6"/>
    <w:rsid w:val="224DD8EF"/>
    <w:rsid w:val="226C70CA"/>
    <w:rsid w:val="22885F72"/>
    <w:rsid w:val="22A70BE2"/>
    <w:rsid w:val="22AC31DF"/>
    <w:rsid w:val="22ACA0D6"/>
    <w:rsid w:val="22C09417"/>
    <w:rsid w:val="22F29958"/>
    <w:rsid w:val="2310F510"/>
    <w:rsid w:val="231AA7FA"/>
    <w:rsid w:val="231FE302"/>
    <w:rsid w:val="2336E689"/>
    <w:rsid w:val="234D79B2"/>
    <w:rsid w:val="235C4338"/>
    <w:rsid w:val="236FD640"/>
    <w:rsid w:val="2379FDE6"/>
    <w:rsid w:val="237E842E"/>
    <w:rsid w:val="237EC657"/>
    <w:rsid w:val="238E6F86"/>
    <w:rsid w:val="23926501"/>
    <w:rsid w:val="239D533D"/>
    <w:rsid w:val="23A6155F"/>
    <w:rsid w:val="23B3F732"/>
    <w:rsid w:val="23B57F15"/>
    <w:rsid w:val="23C1C1D5"/>
    <w:rsid w:val="23C32CFF"/>
    <w:rsid w:val="23CF6A7C"/>
    <w:rsid w:val="23E3031D"/>
    <w:rsid w:val="23EEB69E"/>
    <w:rsid w:val="23F0E40B"/>
    <w:rsid w:val="2401876A"/>
    <w:rsid w:val="243C94BB"/>
    <w:rsid w:val="244560AB"/>
    <w:rsid w:val="24624C27"/>
    <w:rsid w:val="2463E14B"/>
    <w:rsid w:val="2472E10C"/>
    <w:rsid w:val="24809950"/>
    <w:rsid w:val="2484E7E9"/>
    <w:rsid w:val="2491EACC"/>
    <w:rsid w:val="24968F7C"/>
    <w:rsid w:val="24B71EFA"/>
    <w:rsid w:val="24BF95F1"/>
    <w:rsid w:val="24C5700C"/>
    <w:rsid w:val="24C95A93"/>
    <w:rsid w:val="24D288CF"/>
    <w:rsid w:val="24D6D42B"/>
    <w:rsid w:val="24ECACDA"/>
    <w:rsid w:val="24EEB7AD"/>
    <w:rsid w:val="24FD9B14"/>
    <w:rsid w:val="25035DF0"/>
    <w:rsid w:val="250DF63D"/>
    <w:rsid w:val="25184CCD"/>
    <w:rsid w:val="252CC1AB"/>
    <w:rsid w:val="253747D7"/>
    <w:rsid w:val="25524F71"/>
    <w:rsid w:val="2559C465"/>
    <w:rsid w:val="256CA2A4"/>
    <w:rsid w:val="2577F407"/>
    <w:rsid w:val="25A78109"/>
    <w:rsid w:val="25C8C3F0"/>
    <w:rsid w:val="25D775CB"/>
    <w:rsid w:val="25DC4F60"/>
    <w:rsid w:val="25E0CCE6"/>
    <w:rsid w:val="25E7D2BC"/>
    <w:rsid w:val="25EDA7CD"/>
    <w:rsid w:val="25FF7310"/>
    <w:rsid w:val="26034ADC"/>
    <w:rsid w:val="260B5F82"/>
    <w:rsid w:val="261085C4"/>
    <w:rsid w:val="26155BDB"/>
    <w:rsid w:val="2629AFDD"/>
    <w:rsid w:val="2630C3B4"/>
    <w:rsid w:val="263B8ED0"/>
    <w:rsid w:val="2647195A"/>
    <w:rsid w:val="2668EBD0"/>
    <w:rsid w:val="267C987C"/>
    <w:rsid w:val="268292BE"/>
    <w:rsid w:val="2682A2AD"/>
    <w:rsid w:val="268B7FDC"/>
    <w:rsid w:val="26A7604B"/>
    <w:rsid w:val="26F75126"/>
    <w:rsid w:val="271A5E2B"/>
    <w:rsid w:val="2724D154"/>
    <w:rsid w:val="273457C2"/>
    <w:rsid w:val="27636A87"/>
    <w:rsid w:val="276A1FB6"/>
    <w:rsid w:val="278DEA68"/>
    <w:rsid w:val="279CAAC8"/>
    <w:rsid w:val="27C2F531"/>
    <w:rsid w:val="27CCA8C0"/>
    <w:rsid w:val="27FA49F9"/>
    <w:rsid w:val="280D2848"/>
    <w:rsid w:val="28167599"/>
    <w:rsid w:val="283AC208"/>
    <w:rsid w:val="285B0B76"/>
    <w:rsid w:val="285B2229"/>
    <w:rsid w:val="2865875B"/>
    <w:rsid w:val="287C4AEE"/>
    <w:rsid w:val="28876D0F"/>
    <w:rsid w:val="288BAC65"/>
    <w:rsid w:val="2892AEDF"/>
    <w:rsid w:val="28AC62C2"/>
    <w:rsid w:val="28C93694"/>
    <w:rsid w:val="28EA9BCA"/>
    <w:rsid w:val="29216CCF"/>
    <w:rsid w:val="292C99E0"/>
    <w:rsid w:val="2955D7AB"/>
    <w:rsid w:val="295B0F28"/>
    <w:rsid w:val="296EE840"/>
    <w:rsid w:val="29902F5D"/>
    <w:rsid w:val="299AEFB2"/>
    <w:rsid w:val="29A17568"/>
    <w:rsid w:val="29C2C733"/>
    <w:rsid w:val="29E74C5E"/>
    <w:rsid w:val="29E859C1"/>
    <w:rsid w:val="2A0143F6"/>
    <w:rsid w:val="2A0A2B34"/>
    <w:rsid w:val="2A17BF5B"/>
    <w:rsid w:val="2A22C1CF"/>
    <w:rsid w:val="2A297B11"/>
    <w:rsid w:val="2A2D90B4"/>
    <w:rsid w:val="2A326E83"/>
    <w:rsid w:val="2A4CF4BB"/>
    <w:rsid w:val="2A5BCD34"/>
    <w:rsid w:val="2A70DF6D"/>
    <w:rsid w:val="2A922531"/>
    <w:rsid w:val="2AC99AEA"/>
    <w:rsid w:val="2ACC5E04"/>
    <w:rsid w:val="2AE58661"/>
    <w:rsid w:val="2AE6453F"/>
    <w:rsid w:val="2B057919"/>
    <w:rsid w:val="2B0AB8A1"/>
    <w:rsid w:val="2B3315F5"/>
    <w:rsid w:val="2B3D0E23"/>
    <w:rsid w:val="2B45E44F"/>
    <w:rsid w:val="2B478087"/>
    <w:rsid w:val="2B562000"/>
    <w:rsid w:val="2B5D28BC"/>
    <w:rsid w:val="2B605E54"/>
    <w:rsid w:val="2B609BE4"/>
    <w:rsid w:val="2B748CA1"/>
    <w:rsid w:val="2B882A68"/>
    <w:rsid w:val="2B88C571"/>
    <w:rsid w:val="2B8C4F53"/>
    <w:rsid w:val="2B97DA0F"/>
    <w:rsid w:val="2BA50C75"/>
    <w:rsid w:val="2BB681EE"/>
    <w:rsid w:val="2BEE58E6"/>
    <w:rsid w:val="2BF68E0E"/>
    <w:rsid w:val="2BF82CB2"/>
    <w:rsid w:val="2C095117"/>
    <w:rsid w:val="2C34BE73"/>
    <w:rsid w:val="2C4869D9"/>
    <w:rsid w:val="2C65945A"/>
    <w:rsid w:val="2C6E42C5"/>
    <w:rsid w:val="2C7A5B97"/>
    <w:rsid w:val="2C7C21EE"/>
    <w:rsid w:val="2C83A39C"/>
    <w:rsid w:val="2CA01297"/>
    <w:rsid w:val="2CD95650"/>
    <w:rsid w:val="2CE2E527"/>
    <w:rsid w:val="2CF88150"/>
    <w:rsid w:val="2D0089C6"/>
    <w:rsid w:val="2D00C0D3"/>
    <w:rsid w:val="2D02926F"/>
    <w:rsid w:val="2D44B3C2"/>
    <w:rsid w:val="2D462F13"/>
    <w:rsid w:val="2D4A29D0"/>
    <w:rsid w:val="2D4BBD67"/>
    <w:rsid w:val="2D5EFB14"/>
    <w:rsid w:val="2D6CF4EF"/>
    <w:rsid w:val="2D7100EA"/>
    <w:rsid w:val="2D79DCB4"/>
    <w:rsid w:val="2D7BBE94"/>
    <w:rsid w:val="2D9A4BF5"/>
    <w:rsid w:val="2DB3048F"/>
    <w:rsid w:val="2DBA7842"/>
    <w:rsid w:val="2DFD41B1"/>
    <w:rsid w:val="2E0A3C95"/>
    <w:rsid w:val="2E11B945"/>
    <w:rsid w:val="2E1D6E58"/>
    <w:rsid w:val="2E6B0A38"/>
    <w:rsid w:val="2E83C39D"/>
    <w:rsid w:val="2E8A9E2B"/>
    <w:rsid w:val="2E8C424D"/>
    <w:rsid w:val="2EC2F866"/>
    <w:rsid w:val="2ECD2217"/>
    <w:rsid w:val="2ED819B0"/>
    <w:rsid w:val="2EE3E026"/>
    <w:rsid w:val="2EF3E250"/>
    <w:rsid w:val="2EFF5069"/>
    <w:rsid w:val="2F27D7F7"/>
    <w:rsid w:val="2F503DF2"/>
    <w:rsid w:val="2F57AFAF"/>
    <w:rsid w:val="2F8C9EF9"/>
    <w:rsid w:val="2F9719D4"/>
    <w:rsid w:val="2F9C1EE1"/>
    <w:rsid w:val="2F9CAD00"/>
    <w:rsid w:val="2FA28085"/>
    <w:rsid w:val="2FA47238"/>
    <w:rsid w:val="2FA8A547"/>
    <w:rsid w:val="2FA94D93"/>
    <w:rsid w:val="2FA98699"/>
    <w:rsid w:val="2FAB13BB"/>
    <w:rsid w:val="2FB5E5C6"/>
    <w:rsid w:val="2FE72899"/>
    <w:rsid w:val="3008C966"/>
    <w:rsid w:val="300F3EA9"/>
    <w:rsid w:val="30183A2D"/>
    <w:rsid w:val="30237617"/>
    <w:rsid w:val="303A2351"/>
    <w:rsid w:val="303C2BCE"/>
    <w:rsid w:val="304FF778"/>
    <w:rsid w:val="30656ED2"/>
    <w:rsid w:val="3067C563"/>
    <w:rsid w:val="3070E267"/>
    <w:rsid w:val="307F5F45"/>
    <w:rsid w:val="308F1F3C"/>
    <w:rsid w:val="30A93599"/>
    <w:rsid w:val="30B6CAAC"/>
    <w:rsid w:val="30CCF7DB"/>
    <w:rsid w:val="30E2BD49"/>
    <w:rsid w:val="30E4ECFB"/>
    <w:rsid w:val="30F29D3E"/>
    <w:rsid w:val="312550C2"/>
    <w:rsid w:val="31347DCC"/>
    <w:rsid w:val="3136A51E"/>
    <w:rsid w:val="3165CA55"/>
    <w:rsid w:val="3178E7DB"/>
    <w:rsid w:val="318FC299"/>
    <w:rsid w:val="31A56593"/>
    <w:rsid w:val="31C7CDD4"/>
    <w:rsid w:val="31D93829"/>
    <w:rsid w:val="31E74FDB"/>
    <w:rsid w:val="31FD0824"/>
    <w:rsid w:val="32249633"/>
    <w:rsid w:val="32286D88"/>
    <w:rsid w:val="322F0AAC"/>
    <w:rsid w:val="32561DBA"/>
    <w:rsid w:val="326177DD"/>
    <w:rsid w:val="327E8DAA"/>
    <w:rsid w:val="3282D240"/>
    <w:rsid w:val="328D5A14"/>
    <w:rsid w:val="329032C6"/>
    <w:rsid w:val="329A6E6E"/>
    <w:rsid w:val="329EF455"/>
    <w:rsid w:val="32AC8AAA"/>
    <w:rsid w:val="32BD563F"/>
    <w:rsid w:val="32CA352A"/>
    <w:rsid w:val="32CADEAE"/>
    <w:rsid w:val="32D04E2D"/>
    <w:rsid w:val="32DF5D6F"/>
    <w:rsid w:val="32E0A7DB"/>
    <w:rsid w:val="333A1B46"/>
    <w:rsid w:val="334B35E0"/>
    <w:rsid w:val="3350782C"/>
    <w:rsid w:val="3372509D"/>
    <w:rsid w:val="33876ADD"/>
    <w:rsid w:val="33BC4AC8"/>
    <w:rsid w:val="33C2F12B"/>
    <w:rsid w:val="33D0BA59"/>
    <w:rsid w:val="33D5A802"/>
    <w:rsid w:val="33E35889"/>
    <w:rsid w:val="33ECC1CA"/>
    <w:rsid w:val="33F0B7BA"/>
    <w:rsid w:val="33F89686"/>
    <w:rsid w:val="33F96ACB"/>
    <w:rsid w:val="33FFEB99"/>
    <w:rsid w:val="34111F03"/>
    <w:rsid w:val="3411F43A"/>
    <w:rsid w:val="34192C00"/>
    <w:rsid w:val="341F60F7"/>
    <w:rsid w:val="343F8003"/>
    <w:rsid w:val="344F98C9"/>
    <w:rsid w:val="344FE1F6"/>
    <w:rsid w:val="3460ED93"/>
    <w:rsid w:val="346144C9"/>
    <w:rsid w:val="34661390"/>
    <w:rsid w:val="347C60DD"/>
    <w:rsid w:val="349E6E0A"/>
    <w:rsid w:val="34B629CC"/>
    <w:rsid w:val="34CFD6E9"/>
    <w:rsid w:val="34D98D72"/>
    <w:rsid w:val="34DDA741"/>
    <w:rsid w:val="34FC41E3"/>
    <w:rsid w:val="34FC697D"/>
    <w:rsid w:val="3508256A"/>
    <w:rsid w:val="35261D18"/>
    <w:rsid w:val="353E9BD6"/>
    <w:rsid w:val="354C9B3A"/>
    <w:rsid w:val="3566622F"/>
    <w:rsid w:val="35736301"/>
    <w:rsid w:val="35912701"/>
    <w:rsid w:val="35A55DDA"/>
    <w:rsid w:val="35AB4882"/>
    <w:rsid w:val="35C2CDF8"/>
    <w:rsid w:val="35E38AA0"/>
    <w:rsid w:val="35E7E937"/>
    <w:rsid w:val="35FDD5D4"/>
    <w:rsid w:val="3601D5EC"/>
    <w:rsid w:val="361F85A1"/>
    <w:rsid w:val="36260E94"/>
    <w:rsid w:val="3648F0FD"/>
    <w:rsid w:val="365E3BDA"/>
    <w:rsid w:val="3666D013"/>
    <w:rsid w:val="366E0359"/>
    <w:rsid w:val="366FD5C2"/>
    <w:rsid w:val="36780AEA"/>
    <w:rsid w:val="367993E9"/>
    <w:rsid w:val="367CC3F0"/>
    <w:rsid w:val="369BA119"/>
    <w:rsid w:val="36A3DDA5"/>
    <w:rsid w:val="36D3E8FC"/>
    <w:rsid w:val="36D778CB"/>
    <w:rsid w:val="36D9FE06"/>
    <w:rsid w:val="36DB1ECF"/>
    <w:rsid w:val="3711DD31"/>
    <w:rsid w:val="371C92C4"/>
    <w:rsid w:val="3734D04C"/>
    <w:rsid w:val="374B55CB"/>
    <w:rsid w:val="374CEC50"/>
    <w:rsid w:val="37542E7F"/>
    <w:rsid w:val="3759EC53"/>
    <w:rsid w:val="3773AF4A"/>
    <w:rsid w:val="378D3E65"/>
    <w:rsid w:val="37A2C98A"/>
    <w:rsid w:val="37AAE10C"/>
    <w:rsid w:val="37B4B9E4"/>
    <w:rsid w:val="37E5AF38"/>
    <w:rsid w:val="37F83D34"/>
    <w:rsid w:val="37FF970D"/>
    <w:rsid w:val="38421D9B"/>
    <w:rsid w:val="384F9C7E"/>
    <w:rsid w:val="385770D3"/>
    <w:rsid w:val="3887C353"/>
    <w:rsid w:val="38CA9B0D"/>
    <w:rsid w:val="38CECE71"/>
    <w:rsid w:val="38DBCF96"/>
    <w:rsid w:val="38EEFC9D"/>
    <w:rsid w:val="38F5016C"/>
    <w:rsid w:val="38F69C38"/>
    <w:rsid w:val="38FBAE15"/>
    <w:rsid w:val="3904FCF4"/>
    <w:rsid w:val="390656F8"/>
    <w:rsid w:val="390B0BA7"/>
    <w:rsid w:val="391D8B9C"/>
    <w:rsid w:val="391F2B93"/>
    <w:rsid w:val="39228C80"/>
    <w:rsid w:val="3972BEE9"/>
    <w:rsid w:val="397AB5EB"/>
    <w:rsid w:val="398F17BA"/>
    <w:rsid w:val="399119A0"/>
    <w:rsid w:val="3999C963"/>
    <w:rsid w:val="39A8C739"/>
    <w:rsid w:val="39BE5726"/>
    <w:rsid w:val="3A03ABED"/>
    <w:rsid w:val="3A34459C"/>
    <w:rsid w:val="3A530962"/>
    <w:rsid w:val="3A666B6E"/>
    <w:rsid w:val="3A814E00"/>
    <w:rsid w:val="3A83E00E"/>
    <w:rsid w:val="3A9281ED"/>
    <w:rsid w:val="3A952803"/>
    <w:rsid w:val="3A9A440F"/>
    <w:rsid w:val="3AA4F79E"/>
    <w:rsid w:val="3ABCE88F"/>
    <w:rsid w:val="3B19B892"/>
    <w:rsid w:val="3B33C068"/>
    <w:rsid w:val="3B3DA3F9"/>
    <w:rsid w:val="3B4CCBB7"/>
    <w:rsid w:val="3B74CD56"/>
    <w:rsid w:val="3B9E297E"/>
    <w:rsid w:val="3BA4D7CA"/>
    <w:rsid w:val="3BF9F578"/>
    <w:rsid w:val="3C0E507C"/>
    <w:rsid w:val="3C38CF45"/>
    <w:rsid w:val="3C5202D6"/>
    <w:rsid w:val="3C5ECA37"/>
    <w:rsid w:val="3C5FA029"/>
    <w:rsid w:val="3C6697AC"/>
    <w:rsid w:val="3C6BFF78"/>
    <w:rsid w:val="3C6F7EED"/>
    <w:rsid w:val="3C7C7AFB"/>
    <w:rsid w:val="3C8AAEA2"/>
    <w:rsid w:val="3C998264"/>
    <w:rsid w:val="3C9AA973"/>
    <w:rsid w:val="3CB2AAC1"/>
    <w:rsid w:val="3CD11F23"/>
    <w:rsid w:val="3CD7DDF0"/>
    <w:rsid w:val="3D025862"/>
    <w:rsid w:val="3D053A87"/>
    <w:rsid w:val="3D077B62"/>
    <w:rsid w:val="3D0F8B03"/>
    <w:rsid w:val="3D1D3222"/>
    <w:rsid w:val="3D21251E"/>
    <w:rsid w:val="3D24FFFE"/>
    <w:rsid w:val="3D25E936"/>
    <w:rsid w:val="3D295097"/>
    <w:rsid w:val="3D29DA79"/>
    <w:rsid w:val="3D37B0B7"/>
    <w:rsid w:val="3D45C5C9"/>
    <w:rsid w:val="3D4D1E18"/>
    <w:rsid w:val="3D50226C"/>
    <w:rsid w:val="3D5249FD"/>
    <w:rsid w:val="3D57ACA4"/>
    <w:rsid w:val="3D598D93"/>
    <w:rsid w:val="3D60D81A"/>
    <w:rsid w:val="3D64067B"/>
    <w:rsid w:val="3D6E544B"/>
    <w:rsid w:val="3D721522"/>
    <w:rsid w:val="3D76233F"/>
    <w:rsid w:val="3D7C2CFF"/>
    <w:rsid w:val="3D980B8A"/>
    <w:rsid w:val="3DB779DA"/>
    <w:rsid w:val="3DC3F9AA"/>
    <w:rsid w:val="3DC92DD7"/>
    <w:rsid w:val="3DCEE67A"/>
    <w:rsid w:val="3DE7CC56"/>
    <w:rsid w:val="3DF350CF"/>
    <w:rsid w:val="3DFCC92A"/>
    <w:rsid w:val="3E0595D3"/>
    <w:rsid w:val="3E12CD7D"/>
    <w:rsid w:val="3E19EA29"/>
    <w:rsid w:val="3E203F59"/>
    <w:rsid w:val="3E3552C5"/>
    <w:rsid w:val="3E4CAFB8"/>
    <w:rsid w:val="3E689D04"/>
    <w:rsid w:val="3E6FD23D"/>
    <w:rsid w:val="3E72DFBC"/>
    <w:rsid w:val="3E8622B4"/>
    <w:rsid w:val="3E95D60D"/>
    <w:rsid w:val="3E9C452C"/>
    <w:rsid w:val="3F073D53"/>
    <w:rsid w:val="3F1025F1"/>
    <w:rsid w:val="3F2B0333"/>
    <w:rsid w:val="3F536753"/>
    <w:rsid w:val="3F66897D"/>
    <w:rsid w:val="3FADEE9F"/>
    <w:rsid w:val="3FB36F3A"/>
    <w:rsid w:val="3FE164BE"/>
    <w:rsid w:val="400A1A5E"/>
    <w:rsid w:val="4019A748"/>
    <w:rsid w:val="40208BD4"/>
    <w:rsid w:val="40779D47"/>
    <w:rsid w:val="409A24B9"/>
    <w:rsid w:val="40A161A0"/>
    <w:rsid w:val="40A4A23A"/>
    <w:rsid w:val="40BE91C9"/>
    <w:rsid w:val="40BFA5EA"/>
    <w:rsid w:val="40BFDE18"/>
    <w:rsid w:val="40CA5587"/>
    <w:rsid w:val="40D1BCA2"/>
    <w:rsid w:val="40E022FB"/>
    <w:rsid w:val="4100CE99"/>
    <w:rsid w:val="410A94B8"/>
    <w:rsid w:val="413F7A7E"/>
    <w:rsid w:val="41607CC4"/>
    <w:rsid w:val="416143DA"/>
    <w:rsid w:val="4164A871"/>
    <w:rsid w:val="417CF112"/>
    <w:rsid w:val="41B5117F"/>
    <w:rsid w:val="41C240D2"/>
    <w:rsid w:val="41D24723"/>
    <w:rsid w:val="41D5D7A8"/>
    <w:rsid w:val="41DBFFEC"/>
    <w:rsid w:val="420F3EE6"/>
    <w:rsid w:val="421ED929"/>
    <w:rsid w:val="42233CD7"/>
    <w:rsid w:val="422F3E2D"/>
    <w:rsid w:val="4238B29F"/>
    <w:rsid w:val="42644966"/>
    <w:rsid w:val="42645984"/>
    <w:rsid w:val="427502F0"/>
    <w:rsid w:val="4292706E"/>
    <w:rsid w:val="42938E20"/>
    <w:rsid w:val="42E120DF"/>
    <w:rsid w:val="42E2DF0B"/>
    <w:rsid w:val="42E53ED3"/>
    <w:rsid w:val="42E68D1D"/>
    <w:rsid w:val="43080C4D"/>
    <w:rsid w:val="43234D0B"/>
    <w:rsid w:val="433028BA"/>
    <w:rsid w:val="433C0967"/>
    <w:rsid w:val="43568DF2"/>
    <w:rsid w:val="436B6591"/>
    <w:rsid w:val="436E217E"/>
    <w:rsid w:val="4371341A"/>
    <w:rsid w:val="437E0555"/>
    <w:rsid w:val="4380F126"/>
    <w:rsid w:val="438CB8FD"/>
    <w:rsid w:val="439BDEF0"/>
    <w:rsid w:val="43C10C8D"/>
    <w:rsid w:val="43C21B77"/>
    <w:rsid w:val="43CC1F81"/>
    <w:rsid w:val="43DA21F0"/>
    <w:rsid w:val="43E40804"/>
    <w:rsid w:val="43E4FF97"/>
    <w:rsid w:val="43EA4A92"/>
    <w:rsid w:val="44151C89"/>
    <w:rsid w:val="4415BA91"/>
    <w:rsid w:val="4417C3BD"/>
    <w:rsid w:val="442AA7BA"/>
    <w:rsid w:val="443F25AF"/>
    <w:rsid w:val="4446D682"/>
    <w:rsid w:val="446C7D34"/>
    <w:rsid w:val="446C9FD1"/>
    <w:rsid w:val="4483D4B3"/>
    <w:rsid w:val="44886CEF"/>
    <w:rsid w:val="44A51C2A"/>
    <w:rsid w:val="44AAC05E"/>
    <w:rsid w:val="44B93BD5"/>
    <w:rsid w:val="44C9271E"/>
    <w:rsid w:val="44E3F206"/>
    <w:rsid w:val="44E6F6B6"/>
    <w:rsid w:val="44E894DE"/>
    <w:rsid w:val="44F09443"/>
    <w:rsid w:val="4501CF1A"/>
    <w:rsid w:val="451496F7"/>
    <w:rsid w:val="4530EE87"/>
    <w:rsid w:val="45537274"/>
    <w:rsid w:val="45560E40"/>
    <w:rsid w:val="457A0A1D"/>
    <w:rsid w:val="45A2A903"/>
    <w:rsid w:val="45BA1CEB"/>
    <w:rsid w:val="45D3C312"/>
    <w:rsid w:val="45D4E66F"/>
    <w:rsid w:val="45DC9FA5"/>
    <w:rsid w:val="45F2DE3B"/>
    <w:rsid w:val="45FC2C87"/>
    <w:rsid w:val="4605C0C1"/>
    <w:rsid w:val="460D89ED"/>
    <w:rsid w:val="4610970C"/>
    <w:rsid w:val="46148503"/>
    <w:rsid w:val="461725CE"/>
    <w:rsid w:val="4618FC93"/>
    <w:rsid w:val="464064AA"/>
    <w:rsid w:val="4650481A"/>
    <w:rsid w:val="4671F137"/>
    <w:rsid w:val="4684E163"/>
    <w:rsid w:val="469EA737"/>
    <w:rsid w:val="46AE7E70"/>
    <w:rsid w:val="46D76FD7"/>
    <w:rsid w:val="46D7EBEE"/>
    <w:rsid w:val="46D921EF"/>
    <w:rsid w:val="46E401C8"/>
    <w:rsid w:val="46EF6944"/>
    <w:rsid w:val="46F6FB96"/>
    <w:rsid w:val="46FE0A6C"/>
    <w:rsid w:val="470B0210"/>
    <w:rsid w:val="4714D863"/>
    <w:rsid w:val="47206EBF"/>
    <w:rsid w:val="4721C025"/>
    <w:rsid w:val="47445085"/>
    <w:rsid w:val="475F70C5"/>
    <w:rsid w:val="476A8B7F"/>
    <w:rsid w:val="4797FCE8"/>
    <w:rsid w:val="47A7884E"/>
    <w:rsid w:val="47B0B3EA"/>
    <w:rsid w:val="47B4DC94"/>
    <w:rsid w:val="47B6502E"/>
    <w:rsid w:val="47D0DC75"/>
    <w:rsid w:val="47D18BBE"/>
    <w:rsid w:val="47E42291"/>
    <w:rsid w:val="47EF26B0"/>
    <w:rsid w:val="47EFAB4E"/>
    <w:rsid w:val="482A227B"/>
    <w:rsid w:val="486C1CFB"/>
    <w:rsid w:val="4874F250"/>
    <w:rsid w:val="4879F48D"/>
    <w:rsid w:val="48BA940E"/>
    <w:rsid w:val="48DCFFEE"/>
    <w:rsid w:val="48E867A8"/>
    <w:rsid w:val="48F31581"/>
    <w:rsid w:val="49041A22"/>
    <w:rsid w:val="49058490"/>
    <w:rsid w:val="4915FE0F"/>
    <w:rsid w:val="4917524D"/>
    <w:rsid w:val="492AB908"/>
    <w:rsid w:val="494B9A60"/>
    <w:rsid w:val="4956520F"/>
    <w:rsid w:val="495787FE"/>
    <w:rsid w:val="49719C4B"/>
    <w:rsid w:val="49801D3B"/>
    <w:rsid w:val="499BD697"/>
    <w:rsid w:val="49A5D7AA"/>
    <w:rsid w:val="49B2A299"/>
    <w:rsid w:val="49B4949F"/>
    <w:rsid w:val="49BEAD67"/>
    <w:rsid w:val="49D5DBBC"/>
    <w:rsid w:val="49E17B9F"/>
    <w:rsid w:val="49EE51E6"/>
    <w:rsid w:val="49F032AA"/>
    <w:rsid w:val="4A1360F8"/>
    <w:rsid w:val="4A16108B"/>
    <w:rsid w:val="4A1CD321"/>
    <w:rsid w:val="4A6EFA4C"/>
    <w:rsid w:val="4AA3DACF"/>
    <w:rsid w:val="4AC18F03"/>
    <w:rsid w:val="4ACFFFCE"/>
    <w:rsid w:val="4AD4361A"/>
    <w:rsid w:val="4AE59A04"/>
    <w:rsid w:val="4B087D37"/>
    <w:rsid w:val="4B1BC353"/>
    <w:rsid w:val="4B3C3530"/>
    <w:rsid w:val="4B45625A"/>
    <w:rsid w:val="4B4E6C3C"/>
    <w:rsid w:val="4B4EA98F"/>
    <w:rsid w:val="4B979649"/>
    <w:rsid w:val="4BA6F0D5"/>
    <w:rsid w:val="4BD03C50"/>
    <w:rsid w:val="4BF00B11"/>
    <w:rsid w:val="4BFAC51A"/>
    <w:rsid w:val="4BFF7708"/>
    <w:rsid w:val="4C1EE48A"/>
    <w:rsid w:val="4C275E1D"/>
    <w:rsid w:val="4C2AC328"/>
    <w:rsid w:val="4C3DC36C"/>
    <w:rsid w:val="4C4C5161"/>
    <w:rsid w:val="4C6C354A"/>
    <w:rsid w:val="4C8E2B5F"/>
    <w:rsid w:val="4CAC3783"/>
    <w:rsid w:val="4CB03C07"/>
    <w:rsid w:val="4CB8F47A"/>
    <w:rsid w:val="4CBB948D"/>
    <w:rsid w:val="4CC26117"/>
    <w:rsid w:val="4CCAA248"/>
    <w:rsid w:val="4CE3DCBB"/>
    <w:rsid w:val="4CEC3561"/>
    <w:rsid w:val="4CF023F2"/>
    <w:rsid w:val="4D0B6D7C"/>
    <w:rsid w:val="4D0F482C"/>
    <w:rsid w:val="4D125D81"/>
    <w:rsid w:val="4D1574B2"/>
    <w:rsid w:val="4D1B80A6"/>
    <w:rsid w:val="4D281039"/>
    <w:rsid w:val="4D3B0787"/>
    <w:rsid w:val="4D3CC31B"/>
    <w:rsid w:val="4D5485C3"/>
    <w:rsid w:val="4D55E2B2"/>
    <w:rsid w:val="4D5C6E61"/>
    <w:rsid w:val="4D7152AE"/>
    <w:rsid w:val="4D885689"/>
    <w:rsid w:val="4D924881"/>
    <w:rsid w:val="4DA4C9E7"/>
    <w:rsid w:val="4DA7182D"/>
    <w:rsid w:val="4DB5C755"/>
    <w:rsid w:val="4DD6F82D"/>
    <w:rsid w:val="4DF24129"/>
    <w:rsid w:val="4DF97A24"/>
    <w:rsid w:val="4E114CD5"/>
    <w:rsid w:val="4E40E590"/>
    <w:rsid w:val="4E4C84BC"/>
    <w:rsid w:val="4E5DE485"/>
    <w:rsid w:val="4E60ACBF"/>
    <w:rsid w:val="4E8184F4"/>
    <w:rsid w:val="4E83B393"/>
    <w:rsid w:val="4E8FF348"/>
    <w:rsid w:val="4E994099"/>
    <w:rsid w:val="4ECB270E"/>
    <w:rsid w:val="4ECB8F46"/>
    <w:rsid w:val="4EE55F50"/>
    <w:rsid w:val="4EEB1208"/>
    <w:rsid w:val="4F12CE76"/>
    <w:rsid w:val="4F185E8B"/>
    <w:rsid w:val="4F2173E7"/>
    <w:rsid w:val="4F21CCFF"/>
    <w:rsid w:val="4F27DE08"/>
    <w:rsid w:val="4F331915"/>
    <w:rsid w:val="4F350BBD"/>
    <w:rsid w:val="4F4C4172"/>
    <w:rsid w:val="4F659420"/>
    <w:rsid w:val="4F739EC1"/>
    <w:rsid w:val="4F98D5A4"/>
    <w:rsid w:val="4F9CC9C1"/>
    <w:rsid w:val="4F9FC103"/>
    <w:rsid w:val="4FA32314"/>
    <w:rsid w:val="4FA464E5"/>
    <w:rsid w:val="4FB69143"/>
    <w:rsid w:val="4FB92C2D"/>
    <w:rsid w:val="4FBE6D57"/>
    <w:rsid w:val="4FD0B628"/>
    <w:rsid w:val="4FE116E2"/>
    <w:rsid w:val="4FE746F0"/>
    <w:rsid w:val="50433CCE"/>
    <w:rsid w:val="504732EE"/>
    <w:rsid w:val="50643AD0"/>
    <w:rsid w:val="507D4C1C"/>
    <w:rsid w:val="508535CC"/>
    <w:rsid w:val="508C6F7B"/>
    <w:rsid w:val="509C3FD7"/>
    <w:rsid w:val="50A03BFB"/>
    <w:rsid w:val="50C36A85"/>
    <w:rsid w:val="50C3AE69"/>
    <w:rsid w:val="50E10DBC"/>
    <w:rsid w:val="50FB113B"/>
    <w:rsid w:val="51192215"/>
    <w:rsid w:val="5121A57C"/>
    <w:rsid w:val="5122A432"/>
    <w:rsid w:val="51457070"/>
    <w:rsid w:val="51497F8B"/>
    <w:rsid w:val="514D52F9"/>
    <w:rsid w:val="5161BE58"/>
    <w:rsid w:val="516F8420"/>
    <w:rsid w:val="518206DA"/>
    <w:rsid w:val="51831751"/>
    <w:rsid w:val="518BEF3E"/>
    <w:rsid w:val="518CC09B"/>
    <w:rsid w:val="519E1E6F"/>
    <w:rsid w:val="51B418E5"/>
    <w:rsid w:val="51B731C1"/>
    <w:rsid w:val="51BAF521"/>
    <w:rsid w:val="51D5D5F8"/>
    <w:rsid w:val="51EB58E5"/>
    <w:rsid w:val="51FBEAF2"/>
    <w:rsid w:val="5203E8CF"/>
    <w:rsid w:val="520E1297"/>
    <w:rsid w:val="5210F2BD"/>
    <w:rsid w:val="522B0828"/>
    <w:rsid w:val="522BA51E"/>
    <w:rsid w:val="52351C26"/>
    <w:rsid w:val="5254C72A"/>
    <w:rsid w:val="526B2A97"/>
    <w:rsid w:val="5279ADDE"/>
    <w:rsid w:val="52BBEEF7"/>
    <w:rsid w:val="52C62219"/>
    <w:rsid w:val="530759AC"/>
    <w:rsid w:val="531CBDBC"/>
    <w:rsid w:val="531E882A"/>
    <w:rsid w:val="532835FE"/>
    <w:rsid w:val="532E37E3"/>
    <w:rsid w:val="5332C4DB"/>
    <w:rsid w:val="534A1CD3"/>
    <w:rsid w:val="53833E8F"/>
    <w:rsid w:val="538B9D8C"/>
    <w:rsid w:val="53A518B6"/>
    <w:rsid w:val="53AEAFAB"/>
    <w:rsid w:val="53B202BA"/>
    <w:rsid w:val="53C92AC9"/>
    <w:rsid w:val="53FB4F2B"/>
    <w:rsid w:val="54024B2A"/>
    <w:rsid w:val="54034433"/>
    <w:rsid w:val="541D717A"/>
    <w:rsid w:val="544D4B50"/>
    <w:rsid w:val="5461F27A"/>
    <w:rsid w:val="5464BEE3"/>
    <w:rsid w:val="548277AE"/>
    <w:rsid w:val="54935F66"/>
    <w:rsid w:val="54A32A64"/>
    <w:rsid w:val="54BC5609"/>
    <w:rsid w:val="54C0DA2F"/>
    <w:rsid w:val="54C4E84C"/>
    <w:rsid w:val="5519E3DB"/>
    <w:rsid w:val="551BE532"/>
    <w:rsid w:val="5587990F"/>
    <w:rsid w:val="5596E6B0"/>
    <w:rsid w:val="55B34063"/>
    <w:rsid w:val="55C47FD3"/>
    <w:rsid w:val="55FC4510"/>
    <w:rsid w:val="5610EF8B"/>
    <w:rsid w:val="56186B68"/>
    <w:rsid w:val="562220FC"/>
    <w:rsid w:val="56262AC7"/>
    <w:rsid w:val="5638AD66"/>
    <w:rsid w:val="56435D83"/>
    <w:rsid w:val="5643ECCD"/>
    <w:rsid w:val="56650470"/>
    <w:rsid w:val="568A8863"/>
    <w:rsid w:val="568CC8C5"/>
    <w:rsid w:val="56A5F122"/>
    <w:rsid w:val="56A6348B"/>
    <w:rsid w:val="56CC7F27"/>
    <w:rsid w:val="56D86927"/>
    <w:rsid w:val="56E24E69"/>
    <w:rsid w:val="56E39BCA"/>
    <w:rsid w:val="5713BA2E"/>
    <w:rsid w:val="571F883D"/>
    <w:rsid w:val="572BFE48"/>
    <w:rsid w:val="572F4E03"/>
    <w:rsid w:val="5777A734"/>
    <w:rsid w:val="57837A03"/>
    <w:rsid w:val="5799933C"/>
    <w:rsid w:val="57B7F871"/>
    <w:rsid w:val="57B83A3A"/>
    <w:rsid w:val="57C76964"/>
    <w:rsid w:val="57D45AA4"/>
    <w:rsid w:val="57DA50A2"/>
    <w:rsid w:val="57E6A68C"/>
    <w:rsid w:val="57FDAC17"/>
    <w:rsid w:val="58299E02"/>
    <w:rsid w:val="582F47B6"/>
    <w:rsid w:val="58478C7E"/>
    <w:rsid w:val="58502F25"/>
    <w:rsid w:val="58545F9D"/>
    <w:rsid w:val="58583232"/>
    <w:rsid w:val="5861E621"/>
    <w:rsid w:val="587D7BBF"/>
    <w:rsid w:val="5882D760"/>
    <w:rsid w:val="588573DD"/>
    <w:rsid w:val="58888254"/>
    <w:rsid w:val="58981A71"/>
    <w:rsid w:val="58C25C3E"/>
    <w:rsid w:val="58D27350"/>
    <w:rsid w:val="58D91A78"/>
    <w:rsid w:val="58E49555"/>
    <w:rsid w:val="58E7E8AB"/>
    <w:rsid w:val="5918AEB5"/>
    <w:rsid w:val="591F4C91"/>
    <w:rsid w:val="592690FC"/>
    <w:rsid w:val="59677170"/>
    <w:rsid w:val="597276E8"/>
    <w:rsid w:val="59877CF8"/>
    <w:rsid w:val="5992C581"/>
    <w:rsid w:val="59977782"/>
    <w:rsid w:val="59BFA414"/>
    <w:rsid w:val="59C2F911"/>
    <w:rsid w:val="59E9D4F3"/>
    <w:rsid w:val="59EBFF86"/>
    <w:rsid w:val="59F229F8"/>
    <w:rsid w:val="59FC2234"/>
    <w:rsid w:val="5A030FED"/>
    <w:rsid w:val="5A031FFB"/>
    <w:rsid w:val="5A08B280"/>
    <w:rsid w:val="5A155A36"/>
    <w:rsid w:val="5A1BF0D5"/>
    <w:rsid w:val="5A228F4E"/>
    <w:rsid w:val="5A2A6CF5"/>
    <w:rsid w:val="5A2A93AF"/>
    <w:rsid w:val="5A2ED401"/>
    <w:rsid w:val="5A44730E"/>
    <w:rsid w:val="5A69BD1D"/>
    <w:rsid w:val="5A71117D"/>
    <w:rsid w:val="5A85B444"/>
    <w:rsid w:val="5A96B52E"/>
    <w:rsid w:val="5A9ED231"/>
    <w:rsid w:val="5AB3E1B4"/>
    <w:rsid w:val="5B31D2F2"/>
    <w:rsid w:val="5B356341"/>
    <w:rsid w:val="5B64A647"/>
    <w:rsid w:val="5B77C3A1"/>
    <w:rsid w:val="5BB9531A"/>
    <w:rsid w:val="5BE8DA06"/>
    <w:rsid w:val="5BECA180"/>
    <w:rsid w:val="5BF9EDB3"/>
    <w:rsid w:val="5C190094"/>
    <w:rsid w:val="5C1A98C1"/>
    <w:rsid w:val="5C3AAD40"/>
    <w:rsid w:val="5C501DF8"/>
    <w:rsid w:val="5C55158A"/>
    <w:rsid w:val="5C5BD4BC"/>
    <w:rsid w:val="5C5F2110"/>
    <w:rsid w:val="5C61CEFE"/>
    <w:rsid w:val="5C77FAD9"/>
    <w:rsid w:val="5C7A7AB1"/>
    <w:rsid w:val="5C8B8110"/>
    <w:rsid w:val="5C99CFC2"/>
    <w:rsid w:val="5C9C0401"/>
    <w:rsid w:val="5C9F7BB5"/>
    <w:rsid w:val="5CA00A90"/>
    <w:rsid w:val="5CC90183"/>
    <w:rsid w:val="5CCDB070"/>
    <w:rsid w:val="5CEB846C"/>
    <w:rsid w:val="5D040351"/>
    <w:rsid w:val="5D08AB84"/>
    <w:rsid w:val="5D1E8B56"/>
    <w:rsid w:val="5D3C6994"/>
    <w:rsid w:val="5D4F9EDC"/>
    <w:rsid w:val="5D6ED19B"/>
    <w:rsid w:val="5D71549C"/>
    <w:rsid w:val="5D7BE708"/>
    <w:rsid w:val="5D7EB27C"/>
    <w:rsid w:val="5D7FB4ED"/>
    <w:rsid w:val="5DA23171"/>
    <w:rsid w:val="5DBAC01E"/>
    <w:rsid w:val="5DD64E67"/>
    <w:rsid w:val="5DD67DA1"/>
    <w:rsid w:val="5DDE18B5"/>
    <w:rsid w:val="5E2E46A3"/>
    <w:rsid w:val="5E4631BD"/>
    <w:rsid w:val="5E7E2555"/>
    <w:rsid w:val="5E8D8D00"/>
    <w:rsid w:val="5E986DB3"/>
    <w:rsid w:val="5E9FBA35"/>
    <w:rsid w:val="5EA34DD5"/>
    <w:rsid w:val="5EAC0E13"/>
    <w:rsid w:val="5EB3CA4C"/>
    <w:rsid w:val="5EBC18B6"/>
    <w:rsid w:val="5EFD6C35"/>
    <w:rsid w:val="5F225763"/>
    <w:rsid w:val="5F3816E4"/>
    <w:rsid w:val="5F3FB0DC"/>
    <w:rsid w:val="5F600607"/>
    <w:rsid w:val="5F74A448"/>
    <w:rsid w:val="5F7887B4"/>
    <w:rsid w:val="5F7F3213"/>
    <w:rsid w:val="5F89B5EE"/>
    <w:rsid w:val="5F8A2D27"/>
    <w:rsid w:val="5F9CE42D"/>
    <w:rsid w:val="5FBBE56E"/>
    <w:rsid w:val="6006B906"/>
    <w:rsid w:val="60092991"/>
    <w:rsid w:val="600DBB80"/>
    <w:rsid w:val="600F319E"/>
    <w:rsid w:val="601CB533"/>
    <w:rsid w:val="60244134"/>
    <w:rsid w:val="6047D08C"/>
    <w:rsid w:val="6052B805"/>
    <w:rsid w:val="606B63B8"/>
    <w:rsid w:val="608D6136"/>
    <w:rsid w:val="609085C2"/>
    <w:rsid w:val="60D1D633"/>
    <w:rsid w:val="60DB3A6B"/>
    <w:rsid w:val="60E6208D"/>
    <w:rsid w:val="60EB2E18"/>
    <w:rsid w:val="60FBDFCC"/>
    <w:rsid w:val="6106C52A"/>
    <w:rsid w:val="613693DD"/>
    <w:rsid w:val="614807FE"/>
    <w:rsid w:val="614DEBD4"/>
    <w:rsid w:val="614EA4EC"/>
    <w:rsid w:val="614FAC14"/>
    <w:rsid w:val="61506231"/>
    <w:rsid w:val="6172ECD8"/>
    <w:rsid w:val="617F9FE0"/>
    <w:rsid w:val="61861C08"/>
    <w:rsid w:val="619E0470"/>
    <w:rsid w:val="61A128A1"/>
    <w:rsid w:val="61B4FB6A"/>
    <w:rsid w:val="61BE5052"/>
    <w:rsid w:val="61F14895"/>
    <w:rsid w:val="61FAB78A"/>
    <w:rsid w:val="620BBCCC"/>
    <w:rsid w:val="620C75CA"/>
    <w:rsid w:val="620CC339"/>
    <w:rsid w:val="6213F7D7"/>
    <w:rsid w:val="624048E9"/>
    <w:rsid w:val="625E7C7E"/>
    <w:rsid w:val="6263ACCA"/>
    <w:rsid w:val="6273D5B1"/>
    <w:rsid w:val="6275A294"/>
    <w:rsid w:val="62780D9D"/>
    <w:rsid w:val="627C71FD"/>
    <w:rsid w:val="6283EDD4"/>
    <w:rsid w:val="62C55277"/>
    <w:rsid w:val="62C98D41"/>
    <w:rsid w:val="62CB1640"/>
    <w:rsid w:val="62CD4528"/>
    <w:rsid w:val="62D063EB"/>
    <w:rsid w:val="62D161B8"/>
    <w:rsid w:val="62E0F95F"/>
    <w:rsid w:val="6306F0B9"/>
    <w:rsid w:val="63119533"/>
    <w:rsid w:val="63331B5B"/>
    <w:rsid w:val="633CED6F"/>
    <w:rsid w:val="633FE2C7"/>
    <w:rsid w:val="634527C2"/>
    <w:rsid w:val="6357D856"/>
    <w:rsid w:val="6363D5E1"/>
    <w:rsid w:val="636A7260"/>
    <w:rsid w:val="636E858F"/>
    <w:rsid w:val="637861B4"/>
    <w:rsid w:val="639B1753"/>
    <w:rsid w:val="63A7C886"/>
    <w:rsid w:val="63ACBC8B"/>
    <w:rsid w:val="63D0140A"/>
    <w:rsid w:val="63D78E80"/>
    <w:rsid w:val="63EF266D"/>
    <w:rsid w:val="640FA612"/>
    <w:rsid w:val="641FA9AB"/>
    <w:rsid w:val="642297B7"/>
    <w:rsid w:val="645FC412"/>
    <w:rsid w:val="646C7829"/>
    <w:rsid w:val="64A18BC4"/>
    <w:rsid w:val="64B6E865"/>
    <w:rsid w:val="64C67C42"/>
    <w:rsid w:val="64DD7CD2"/>
    <w:rsid w:val="64E51BE6"/>
    <w:rsid w:val="64F359C0"/>
    <w:rsid w:val="6502B3DB"/>
    <w:rsid w:val="65063C9F"/>
    <w:rsid w:val="6506FC4E"/>
    <w:rsid w:val="656342D6"/>
    <w:rsid w:val="656882E6"/>
    <w:rsid w:val="6568F3EE"/>
    <w:rsid w:val="656B39DD"/>
    <w:rsid w:val="656B564B"/>
    <w:rsid w:val="656CADB9"/>
    <w:rsid w:val="6592840D"/>
    <w:rsid w:val="65972EFC"/>
    <w:rsid w:val="65AD4356"/>
    <w:rsid w:val="65B363F9"/>
    <w:rsid w:val="65C7514D"/>
    <w:rsid w:val="65DEAD21"/>
    <w:rsid w:val="65E2BCDA"/>
    <w:rsid w:val="65FADF21"/>
    <w:rsid w:val="65FCDF05"/>
    <w:rsid w:val="65FF1EAA"/>
    <w:rsid w:val="6602B130"/>
    <w:rsid w:val="66094CC3"/>
    <w:rsid w:val="662D56A4"/>
    <w:rsid w:val="663E917B"/>
    <w:rsid w:val="6648C546"/>
    <w:rsid w:val="6663C396"/>
    <w:rsid w:val="6686E352"/>
    <w:rsid w:val="66979043"/>
    <w:rsid w:val="66A26426"/>
    <w:rsid w:val="66D5DF48"/>
    <w:rsid w:val="66D7CB26"/>
    <w:rsid w:val="6703287B"/>
    <w:rsid w:val="6707B4CC"/>
    <w:rsid w:val="671F4745"/>
    <w:rsid w:val="6732F820"/>
    <w:rsid w:val="674F345A"/>
    <w:rsid w:val="6751013D"/>
    <w:rsid w:val="67790FD1"/>
    <w:rsid w:val="677AD745"/>
    <w:rsid w:val="67839999"/>
    <w:rsid w:val="678C8211"/>
    <w:rsid w:val="679E8763"/>
    <w:rsid w:val="67B18663"/>
    <w:rsid w:val="67D07E20"/>
    <w:rsid w:val="67E2FC69"/>
    <w:rsid w:val="680F4439"/>
    <w:rsid w:val="68514EDA"/>
    <w:rsid w:val="685DC9EA"/>
    <w:rsid w:val="6860D7CC"/>
    <w:rsid w:val="68742177"/>
    <w:rsid w:val="687C8854"/>
    <w:rsid w:val="688E28D6"/>
    <w:rsid w:val="688FDA68"/>
    <w:rsid w:val="6894B18B"/>
    <w:rsid w:val="68983CD2"/>
    <w:rsid w:val="68984498"/>
    <w:rsid w:val="689BC9DC"/>
    <w:rsid w:val="68A409FB"/>
    <w:rsid w:val="68C9428F"/>
    <w:rsid w:val="68C978B6"/>
    <w:rsid w:val="68EA89E9"/>
    <w:rsid w:val="68FBBE78"/>
    <w:rsid w:val="690DC0C4"/>
    <w:rsid w:val="691F69FA"/>
    <w:rsid w:val="692793EE"/>
    <w:rsid w:val="692E3040"/>
    <w:rsid w:val="69311B9B"/>
    <w:rsid w:val="6944D464"/>
    <w:rsid w:val="6965043C"/>
    <w:rsid w:val="699A24B3"/>
    <w:rsid w:val="69E45C1E"/>
    <w:rsid w:val="69F055BF"/>
    <w:rsid w:val="69F2170A"/>
    <w:rsid w:val="69FE1327"/>
    <w:rsid w:val="6A0F8A21"/>
    <w:rsid w:val="6A12C2A8"/>
    <w:rsid w:val="6A13CE9A"/>
    <w:rsid w:val="6A1BE1C8"/>
    <w:rsid w:val="6A27C62A"/>
    <w:rsid w:val="6A2D0C04"/>
    <w:rsid w:val="6A2F1204"/>
    <w:rsid w:val="6A417F4B"/>
    <w:rsid w:val="6A681659"/>
    <w:rsid w:val="6A6E67B1"/>
    <w:rsid w:val="6A82135C"/>
    <w:rsid w:val="6A91022D"/>
    <w:rsid w:val="6A92017E"/>
    <w:rsid w:val="6AACE28E"/>
    <w:rsid w:val="6AD2A642"/>
    <w:rsid w:val="6AFB7C31"/>
    <w:rsid w:val="6B46DE49"/>
    <w:rsid w:val="6B63D163"/>
    <w:rsid w:val="6B769924"/>
    <w:rsid w:val="6B7EFD0C"/>
    <w:rsid w:val="6B817250"/>
    <w:rsid w:val="6BA65471"/>
    <w:rsid w:val="6BB53A13"/>
    <w:rsid w:val="6BC8BBE6"/>
    <w:rsid w:val="6BD13916"/>
    <w:rsid w:val="6BE162BA"/>
    <w:rsid w:val="6BE998F3"/>
    <w:rsid w:val="6BF76D7E"/>
    <w:rsid w:val="6BFDC3E8"/>
    <w:rsid w:val="6C11075D"/>
    <w:rsid w:val="6C1837BB"/>
    <w:rsid w:val="6C341168"/>
    <w:rsid w:val="6C383CD5"/>
    <w:rsid w:val="6C3CB665"/>
    <w:rsid w:val="6C452B88"/>
    <w:rsid w:val="6C5295C7"/>
    <w:rsid w:val="6C5952BF"/>
    <w:rsid w:val="6C623ED8"/>
    <w:rsid w:val="6C660447"/>
    <w:rsid w:val="6C692CAB"/>
    <w:rsid w:val="6C7CD4CB"/>
    <w:rsid w:val="6C826973"/>
    <w:rsid w:val="6CCDE2C8"/>
    <w:rsid w:val="6CE37865"/>
    <w:rsid w:val="6CF9157A"/>
    <w:rsid w:val="6D114E84"/>
    <w:rsid w:val="6D119791"/>
    <w:rsid w:val="6D16F825"/>
    <w:rsid w:val="6D1ACD6D"/>
    <w:rsid w:val="6D206A7B"/>
    <w:rsid w:val="6D2AB5E6"/>
    <w:rsid w:val="6D328C8D"/>
    <w:rsid w:val="6D5C44F4"/>
    <w:rsid w:val="6D5C4522"/>
    <w:rsid w:val="6D5D404A"/>
    <w:rsid w:val="6D66B2C6"/>
    <w:rsid w:val="6D6D0977"/>
    <w:rsid w:val="6D78E275"/>
    <w:rsid w:val="6D7BD51D"/>
    <w:rsid w:val="6D920AD2"/>
    <w:rsid w:val="6D9B0F0D"/>
    <w:rsid w:val="6DC0108C"/>
    <w:rsid w:val="6DE962BD"/>
    <w:rsid w:val="6E052926"/>
    <w:rsid w:val="6E145EA8"/>
    <w:rsid w:val="6E248156"/>
    <w:rsid w:val="6E2A9D02"/>
    <w:rsid w:val="6E36FBD9"/>
    <w:rsid w:val="6E4D8714"/>
    <w:rsid w:val="6E4E1FDB"/>
    <w:rsid w:val="6E4EF59D"/>
    <w:rsid w:val="6E6FD198"/>
    <w:rsid w:val="6E7C6AC4"/>
    <w:rsid w:val="6E888DDA"/>
    <w:rsid w:val="6E9E5E6D"/>
    <w:rsid w:val="6EA0753B"/>
    <w:rsid w:val="6ECD0B6E"/>
    <w:rsid w:val="6EE8637D"/>
    <w:rsid w:val="6EF6768A"/>
    <w:rsid w:val="6EF9E420"/>
    <w:rsid w:val="6F08557A"/>
    <w:rsid w:val="6F0B8925"/>
    <w:rsid w:val="6F0F85D8"/>
    <w:rsid w:val="6F18436F"/>
    <w:rsid w:val="6F1E8F2E"/>
    <w:rsid w:val="6F3888A6"/>
    <w:rsid w:val="6F4AEB0E"/>
    <w:rsid w:val="6F907708"/>
    <w:rsid w:val="6F9B1FFD"/>
    <w:rsid w:val="6F9E58B3"/>
    <w:rsid w:val="6FA4F32D"/>
    <w:rsid w:val="6FB3AF90"/>
    <w:rsid w:val="6FC83F3D"/>
    <w:rsid w:val="6FE75649"/>
    <w:rsid w:val="6FF82135"/>
    <w:rsid w:val="6FFE6CB8"/>
    <w:rsid w:val="700339A1"/>
    <w:rsid w:val="701398C6"/>
    <w:rsid w:val="703DD096"/>
    <w:rsid w:val="704F8CD8"/>
    <w:rsid w:val="7053239C"/>
    <w:rsid w:val="705EE3D9"/>
    <w:rsid w:val="705F5AC1"/>
    <w:rsid w:val="706670E2"/>
    <w:rsid w:val="706B9E4D"/>
    <w:rsid w:val="70771331"/>
    <w:rsid w:val="7081A4CE"/>
    <w:rsid w:val="708A1C41"/>
    <w:rsid w:val="7096E5AC"/>
    <w:rsid w:val="709AEC4D"/>
    <w:rsid w:val="709D0B61"/>
    <w:rsid w:val="70AE9712"/>
    <w:rsid w:val="70B72AC0"/>
    <w:rsid w:val="70C9AB94"/>
    <w:rsid w:val="70CD76D7"/>
    <w:rsid w:val="70DAAE04"/>
    <w:rsid w:val="70DF9B3B"/>
    <w:rsid w:val="70EC198D"/>
    <w:rsid w:val="70F0A2BB"/>
    <w:rsid w:val="710D7393"/>
    <w:rsid w:val="71228325"/>
    <w:rsid w:val="713614DA"/>
    <w:rsid w:val="7148A666"/>
    <w:rsid w:val="715184DB"/>
    <w:rsid w:val="71640F9E"/>
    <w:rsid w:val="7166AE92"/>
    <w:rsid w:val="7187EED3"/>
    <w:rsid w:val="719A6C7F"/>
    <w:rsid w:val="71A40DE0"/>
    <w:rsid w:val="71C04D85"/>
    <w:rsid w:val="71D931B8"/>
    <w:rsid w:val="71E75A00"/>
    <w:rsid w:val="71F4C46E"/>
    <w:rsid w:val="71FD28EF"/>
    <w:rsid w:val="7218710B"/>
    <w:rsid w:val="722006CF"/>
    <w:rsid w:val="723D4F49"/>
    <w:rsid w:val="7245D3EC"/>
    <w:rsid w:val="724ECFAF"/>
    <w:rsid w:val="7268F6DF"/>
    <w:rsid w:val="727185D8"/>
    <w:rsid w:val="727A6591"/>
    <w:rsid w:val="727B1D65"/>
    <w:rsid w:val="7291E701"/>
    <w:rsid w:val="729DDD64"/>
    <w:rsid w:val="72A6F8C9"/>
    <w:rsid w:val="72A78290"/>
    <w:rsid w:val="72C8F8EE"/>
    <w:rsid w:val="72CE7634"/>
    <w:rsid w:val="72CEF6A3"/>
    <w:rsid w:val="72EAEBAB"/>
    <w:rsid w:val="730D1A28"/>
    <w:rsid w:val="731447CF"/>
    <w:rsid w:val="73250209"/>
    <w:rsid w:val="732919B7"/>
    <w:rsid w:val="732CA1B8"/>
    <w:rsid w:val="73379DE6"/>
    <w:rsid w:val="733CDE34"/>
    <w:rsid w:val="7340168B"/>
    <w:rsid w:val="736660F4"/>
    <w:rsid w:val="736CFCA0"/>
    <w:rsid w:val="73895D1D"/>
    <w:rsid w:val="739643D7"/>
    <w:rsid w:val="739E389A"/>
    <w:rsid w:val="73A0BC07"/>
    <w:rsid w:val="73CD0443"/>
    <w:rsid w:val="73E12E9C"/>
    <w:rsid w:val="73E637D4"/>
    <w:rsid w:val="73EB542E"/>
    <w:rsid w:val="73EE55DE"/>
    <w:rsid w:val="7409B22E"/>
    <w:rsid w:val="74148F05"/>
    <w:rsid w:val="741A8DBA"/>
    <w:rsid w:val="74206B3C"/>
    <w:rsid w:val="742F1828"/>
    <w:rsid w:val="7440A907"/>
    <w:rsid w:val="7448D24E"/>
    <w:rsid w:val="746A4695"/>
    <w:rsid w:val="74786450"/>
    <w:rsid w:val="74894261"/>
    <w:rsid w:val="748B571C"/>
    <w:rsid w:val="74BF49CA"/>
    <w:rsid w:val="74C00A24"/>
    <w:rsid w:val="74D9CBCA"/>
    <w:rsid w:val="74DAE461"/>
    <w:rsid w:val="74EB3DFD"/>
    <w:rsid w:val="752E8245"/>
    <w:rsid w:val="75341090"/>
    <w:rsid w:val="75370DB2"/>
    <w:rsid w:val="75579481"/>
    <w:rsid w:val="755F6807"/>
    <w:rsid w:val="7563F6D8"/>
    <w:rsid w:val="758F28C2"/>
    <w:rsid w:val="759A9AD1"/>
    <w:rsid w:val="75A00F88"/>
    <w:rsid w:val="75CAE889"/>
    <w:rsid w:val="75DF13F9"/>
    <w:rsid w:val="75E7B5C2"/>
    <w:rsid w:val="760616F6"/>
    <w:rsid w:val="76339812"/>
    <w:rsid w:val="7654B545"/>
    <w:rsid w:val="765B1A2B"/>
    <w:rsid w:val="765DD11F"/>
    <w:rsid w:val="76A08340"/>
    <w:rsid w:val="76A241EE"/>
    <w:rsid w:val="76ACA2DB"/>
    <w:rsid w:val="76C7C6F7"/>
    <w:rsid w:val="76D8F234"/>
    <w:rsid w:val="77121B57"/>
    <w:rsid w:val="771B20F6"/>
    <w:rsid w:val="77454D81"/>
    <w:rsid w:val="7759FF8E"/>
    <w:rsid w:val="77658A02"/>
    <w:rsid w:val="77670737"/>
    <w:rsid w:val="777849C9"/>
    <w:rsid w:val="77C621C4"/>
    <w:rsid w:val="7804786C"/>
    <w:rsid w:val="781387AE"/>
    <w:rsid w:val="782DE318"/>
    <w:rsid w:val="783AB28B"/>
    <w:rsid w:val="783EE070"/>
    <w:rsid w:val="786BF9E2"/>
    <w:rsid w:val="787A5E45"/>
    <w:rsid w:val="78908D69"/>
    <w:rsid w:val="78A212DF"/>
    <w:rsid w:val="78AAC072"/>
    <w:rsid w:val="78BB8F4C"/>
    <w:rsid w:val="78C05091"/>
    <w:rsid w:val="78E8F48F"/>
    <w:rsid w:val="7916D5C1"/>
    <w:rsid w:val="793DB7B8"/>
    <w:rsid w:val="793E0A56"/>
    <w:rsid w:val="794E943D"/>
    <w:rsid w:val="796AE513"/>
    <w:rsid w:val="798CC349"/>
    <w:rsid w:val="7991A844"/>
    <w:rsid w:val="7992857B"/>
    <w:rsid w:val="79950CDB"/>
    <w:rsid w:val="7999E5CA"/>
    <w:rsid w:val="79A048CD"/>
    <w:rsid w:val="79DF5BCE"/>
    <w:rsid w:val="7A0F5039"/>
    <w:rsid w:val="7A18524E"/>
    <w:rsid w:val="7A30B7B5"/>
    <w:rsid w:val="7A377D21"/>
    <w:rsid w:val="7A391681"/>
    <w:rsid w:val="7A430EAF"/>
    <w:rsid w:val="7A53110A"/>
    <w:rsid w:val="7A7B1E2B"/>
    <w:rsid w:val="7A892B9C"/>
    <w:rsid w:val="7ADE5D6C"/>
    <w:rsid w:val="7ADE953C"/>
    <w:rsid w:val="7AE7A5D4"/>
    <w:rsid w:val="7B39058A"/>
    <w:rsid w:val="7B571A03"/>
    <w:rsid w:val="7B7DC712"/>
    <w:rsid w:val="7B8411A6"/>
    <w:rsid w:val="7B938F73"/>
    <w:rsid w:val="7BA803DD"/>
    <w:rsid w:val="7BADBE28"/>
    <w:rsid w:val="7BBC91BC"/>
    <w:rsid w:val="7BCA3BD2"/>
    <w:rsid w:val="7BCDD963"/>
    <w:rsid w:val="7BD195F8"/>
    <w:rsid w:val="7BF02FEB"/>
    <w:rsid w:val="7BF053D3"/>
    <w:rsid w:val="7BF16521"/>
    <w:rsid w:val="7BF89D7A"/>
    <w:rsid w:val="7BFF97FB"/>
    <w:rsid w:val="7C035A0E"/>
    <w:rsid w:val="7C1FA0EA"/>
    <w:rsid w:val="7C265B04"/>
    <w:rsid w:val="7C2F5583"/>
    <w:rsid w:val="7C3510E1"/>
    <w:rsid w:val="7C38C947"/>
    <w:rsid w:val="7C4A3C71"/>
    <w:rsid w:val="7C4A732E"/>
    <w:rsid w:val="7C6535CC"/>
    <w:rsid w:val="7C8A3818"/>
    <w:rsid w:val="7CA86683"/>
    <w:rsid w:val="7CB29FAB"/>
    <w:rsid w:val="7CC48CEF"/>
    <w:rsid w:val="7CC5FB76"/>
    <w:rsid w:val="7CEC0D65"/>
    <w:rsid w:val="7D0959B2"/>
    <w:rsid w:val="7D2F41FA"/>
    <w:rsid w:val="7D47C91C"/>
    <w:rsid w:val="7D531CC4"/>
    <w:rsid w:val="7D7144DB"/>
    <w:rsid w:val="7D79EBFF"/>
    <w:rsid w:val="7D97F617"/>
    <w:rsid w:val="7DAE28D7"/>
    <w:rsid w:val="7DB632EC"/>
    <w:rsid w:val="7DB7CBF9"/>
    <w:rsid w:val="7DBDDFA3"/>
    <w:rsid w:val="7DCAC15D"/>
    <w:rsid w:val="7DCB0E3D"/>
    <w:rsid w:val="7DD5FA6E"/>
    <w:rsid w:val="7DEF2768"/>
    <w:rsid w:val="7E051EF8"/>
    <w:rsid w:val="7E0B6EAE"/>
    <w:rsid w:val="7E2452B9"/>
    <w:rsid w:val="7E3BF87D"/>
    <w:rsid w:val="7E431F64"/>
    <w:rsid w:val="7E4468CF"/>
    <w:rsid w:val="7E5DB8CE"/>
    <w:rsid w:val="7E62A4C6"/>
    <w:rsid w:val="7E91CD09"/>
    <w:rsid w:val="7E93ED9C"/>
    <w:rsid w:val="7EBE2ED6"/>
    <w:rsid w:val="7EE191BC"/>
    <w:rsid w:val="7EE431E9"/>
    <w:rsid w:val="7EFC937D"/>
    <w:rsid w:val="7F15BC60"/>
    <w:rsid w:val="7F210223"/>
    <w:rsid w:val="7F2EC7B4"/>
    <w:rsid w:val="7F341DF3"/>
    <w:rsid w:val="7F43FEFD"/>
    <w:rsid w:val="7F5ABEE7"/>
    <w:rsid w:val="7F6119E0"/>
    <w:rsid w:val="7F6BE890"/>
    <w:rsid w:val="7F766B16"/>
    <w:rsid w:val="7F90DBE6"/>
    <w:rsid w:val="7F9D2E9D"/>
    <w:rsid w:val="7FA8119B"/>
    <w:rsid w:val="7FAF79E9"/>
    <w:rsid w:val="7FDABC16"/>
    <w:rsid w:val="7FF3418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411B2"/>
  <w14:defaultImageDpi w14:val="32767"/>
  <w15:chartTrackingRefBased/>
  <w15:docId w15:val="{8315EF9A-AA3F-7B46-861C-C43103785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53488"/>
    <w:rPr>
      <w:rFonts w:ascii="ArtegraSans-Regular" w:eastAsia="Times New Roman" w:hAnsi="ArtegraSans-Regular"/>
      <w:sz w:val="22"/>
      <w:szCs w:val="24"/>
      <w:lang w:eastAsia="en-GB"/>
    </w:rPr>
  </w:style>
  <w:style w:type="paragraph" w:styleId="Heading1">
    <w:name w:val="heading 1"/>
    <w:basedOn w:val="Normal"/>
    <w:next w:val="BodyText"/>
    <w:link w:val="Heading1Char"/>
    <w:uiPriority w:val="9"/>
    <w:qFormat/>
    <w:rsid w:val="00105E8F"/>
    <w:pPr>
      <w:keepNext/>
      <w:keepLines/>
      <w:pageBreakBefore/>
      <w:spacing w:before="80" w:after="80"/>
      <w:outlineLvl w:val="0"/>
    </w:pPr>
    <w:rPr>
      <w:rFonts w:ascii="ArtegraSansAlt-Bold" w:hAnsi="ArtegraSansAlt-Bold" w:cs="Times New Roman (Headings CS)"/>
      <w:b/>
      <w:caps/>
      <w:color w:val="ED6C22" w:themeColor="accent1"/>
      <w:sz w:val="38"/>
      <w:szCs w:val="38"/>
    </w:rPr>
  </w:style>
  <w:style w:type="paragraph" w:styleId="Heading2">
    <w:name w:val="heading 2"/>
    <w:basedOn w:val="Normal"/>
    <w:next w:val="BodyText"/>
    <w:link w:val="Heading2Char"/>
    <w:uiPriority w:val="9"/>
    <w:unhideWhenUsed/>
    <w:qFormat/>
    <w:rsid w:val="0081338E"/>
    <w:pPr>
      <w:keepNext/>
      <w:keepLines/>
      <w:spacing w:before="320" w:after="160"/>
      <w:outlineLvl w:val="1"/>
    </w:pPr>
    <w:rPr>
      <w:rFonts w:ascii="ArtegraSans-Medium" w:hAnsi="ArtegraSans-Medium"/>
      <w:color w:val="ED6C22" w:themeColor="accent1"/>
      <w:sz w:val="30"/>
      <w:szCs w:val="30"/>
    </w:rPr>
  </w:style>
  <w:style w:type="paragraph" w:styleId="Heading3">
    <w:name w:val="heading 3"/>
    <w:basedOn w:val="Normal"/>
    <w:next w:val="BodyText"/>
    <w:link w:val="Heading3Char"/>
    <w:uiPriority w:val="9"/>
    <w:unhideWhenUsed/>
    <w:qFormat/>
    <w:rsid w:val="0062413A"/>
    <w:pPr>
      <w:keepNext/>
      <w:keepLines/>
      <w:spacing w:before="500" w:after="200"/>
      <w:outlineLvl w:val="2"/>
    </w:pPr>
    <w:rPr>
      <w:rFonts w:ascii="ArtegraSans-SemiBold" w:hAnsi="ArtegraSans-SemiBold"/>
      <w:b/>
      <w:color w:val="ED6C22" w:themeColor="accent1"/>
      <w:sz w:val="30"/>
      <w:szCs w:val="32"/>
    </w:rPr>
  </w:style>
  <w:style w:type="paragraph" w:styleId="Heading4">
    <w:name w:val="heading 4"/>
    <w:basedOn w:val="Normal"/>
    <w:next w:val="BodyText"/>
    <w:link w:val="Heading4Char"/>
    <w:uiPriority w:val="9"/>
    <w:unhideWhenUsed/>
    <w:qFormat/>
    <w:rsid w:val="0062413A"/>
    <w:pPr>
      <w:keepNext/>
      <w:keepLines/>
      <w:spacing w:before="400" w:after="120"/>
      <w:outlineLvl w:val="3"/>
    </w:pPr>
    <w:rPr>
      <w:rFonts w:ascii="ArtegraSans-MediumItalic" w:hAnsi="ArtegraSans-MediumItalic"/>
      <w:i/>
      <w:iCs/>
      <w:color w:val="ED6C22" w:themeColor="accent1"/>
    </w:rPr>
  </w:style>
  <w:style w:type="paragraph" w:styleId="Heading5">
    <w:name w:val="heading 5"/>
    <w:basedOn w:val="Normal"/>
    <w:next w:val="BodyText"/>
    <w:link w:val="Heading5Char"/>
    <w:uiPriority w:val="9"/>
    <w:unhideWhenUsed/>
    <w:qFormat/>
    <w:rsid w:val="0062413A"/>
    <w:pPr>
      <w:keepNext/>
      <w:keepLines/>
      <w:spacing w:before="200" w:after="120"/>
      <w:outlineLvl w:val="4"/>
    </w:pPr>
    <w:rPr>
      <w:rFonts w:ascii="ArtegraSans-Medium" w:hAnsi="ArtegraSans-Medium"/>
      <w:color w:val="ED6C22" w:themeColor="accent1"/>
    </w:rPr>
  </w:style>
  <w:style w:type="paragraph" w:styleId="Heading6">
    <w:name w:val="heading 6"/>
    <w:basedOn w:val="Normal"/>
    <w:next w:val="BodyText"/>
    <w:link w:val="Heading6Char"/>
    <w:uiPriority w:val="9"/>
    <w:unhideWhenUsed/>
    <w:qFormat/>
    <w:rsid w:val="0062413A"/>
    <w:pPr>
      <w:keepNext/>
      <w:keepLines/>
      <w:spacing w:before="40"/>
      <w:outlineLvl w:val="5"/>
    </w:pPr>
    <w:rPr>
      <w:color w:val="ED6C22" w:themeColor="accent1"/>
    </w:rPr>
  </w:style>
  <w:style w:type="paragraph" w:styleId="Heading7">
    <w:name w:val="heading 7"/>
    <w:basedOn w:val="Normal"/>
    <w:next w:val="BodyText"/>
    <w:link w:val="Heading7Char"/>
    <w:uiPriority w:val="9"/>
    <w:unhideWhenUsed/>
    <w:rsid w:val="0062413A"/>
    <w:pPr>
      <w:keepNext/>
      <w:keepLines/>
      <w:spacing w:before="400" w:after="120"/>
      <w:outlineLvl w:val="6"/>
    </w:pPr>
    <w:rPr>
      <w:rFonts w:ascii="ArtegraSans-MediumItalic" w:hAnsi="ArtegraSans-MediumItalic"/>
      <w:i/>
      <w:iCs/>
      <w:color w:val="ED6C22" w:themeColor="accent1"/>
    </w:rPr>
  </w:style>
  <w:style w:type="paragraph" w:styleId="Heading8">
    <w:name w:val="heading 8"/>
    <w:basedOn w:val="Normal"/>
    <w:next w:val="BodyText"/>
    <w:link w:val="Heading8Char"/>
    <w:uiPriority w:val="9"/>
    <w:unhideWhenUsed/>
    <w:rsid w:val="0062413A"/>
    <w:pPr>
      <w:keepNext/>
      <w:keepLines/>
      <w:spacing w:before="400" w:after="120"/>
      <w:outlineLvl w:val="7"/>
    </w:pPr>
    <w:rPr>
      <w:rFonts w:ascii="ArtegraSans-Medium" w:hAnsi="ArtegraSans-Medium"/>
      <w:color w:val="ED6C22" w:themeColor="accent1"/>
      <w:sz w:val="21"/>
      <w:szCs w:val="21"/>
    </w:rPr>
  </w:style>
  <w:style w:type="paragraph" w:styleId="Heading9">
    <w:name w:val="heading 9"/>
    <w:basedOn w:val="BodyText"/>
    <w:next w:val="BodyText"/>
    <w:link w:val="Heading9Char"/>
    <w:uiPriority w:val="9"/>
    <w:unhideWhenUsed/>
    <w:rsid w:val="00AE31FD"/>
    <w:pPr>
      <w:outlineLvl w:val="8"/>
    </w:pPr>
    <w:rPr>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2">
    <w:name w:val="Title 2"/>
    <w:link w:val="Title2Char"/>
    <w:qFormat/>
    <w:rsid w:val="00753488"/>
    <w:rPr>
      <w:rFonts w:ascii="ArtegraSans-Medium" w:eastAsia="Times New Roman" w:hAnsi="ArtegraSans-Medium" w:cs="Arial"/>
      <w:caps/>
      <w:color w:val="F3971A" w:themeColor="accent2"/>
      <w:kern w:val="28"/>
      <w:sz w:val="50"/>
      <w:szCs w:val="50"/>
    </w:rPr>
  </w:style>
  <w:style w:type="paragraph" w:styleId="Title">
    <w:name w:val="Title"/>
    <w:basedOn w:val="Normal"/>
    <w:next w:val="Title2"/>
    <w:link w:val="TitleChar"/>
    <w:uiPriority w:val="10"/>
    <w:qFormat/>
    <w:rsid w:val="0028496F"/>
    <w:pPr>
      <w:suppressAutoHyphens/>
      <w:autoSpaceDE w:val="0"/>
      <w:autoSpaceDN w:val="0"/>
      <w:adjustRightInd w:val="0"/>
      <w:spacing w:line="288" w:lineRule="auto"/>
      <w:textAlignment w:val="center"/>
    </w:pPr>
    <w:rPr>
      <w:rFonts w:ascii="ArtegraSansAlt-SemiBold" w:eastAsia="Calibri" w:hAnsi="ArtegraSansAlt-SemiBold" w:cs="ArtegraSansAlt-SemiBold"/>
      <w:b/>
      <w:bCs/>
      <w:color w:val="000000"/>
      <w:spacing w:val="5"/>
      <w:sz w:val="48"/>
      <w:szCs w:val="48"/>
      <w:u w:val="thick"/>
      <w:lang w:val="en-US" w:eastAsia="en-US"/>
    </w:rPr>
  </w:style>
  <w:style w:type="character" w:customStyle="1" w:styleId="TitleChar">
    <w:name w:val="Title Char"/>
    <w:link w:val="Title"/>
    <w:uiPriority w:val="10"/>
    <w:rsid w:val="0028496F"/>
    <w:rPr>
      <w:rFonts w:ascii="ArtegraSansAlt-SemiBold" w:hAnsi="ArtegraSansAlt-SemiBold" w:cs="ArtegraSansAlt-SemiBold"/>
      <w:b/>
      <w:bCs/>
      <w:color w:val="000000"/>
      <w:spacing w:val="5"/>
      <w:sz w:val="48"/>
      <w:szCs w:val="48"/>
      <w:u w:val="thick"/>
      <w:lang w:val="en-US"/>
    </w:rPr>
  </w:style>
  <w:style w:type="paragraph" w:customStyle="1" w:styleId="TitleAuthor">
    <w:name w:val="Title Author"/>
    <w:basedOn w:val="Normal"/>
    <w:qFormat/>
    <w:rsid w:val="008B35E8"/>
    <w:pPr>
      <w:pBdr>
        <w:top w:val="single" w:sz="4" w:space="10" w:color="auto"/>
      </w:pBdr>
      <w:tabs>
        <w:tab w:val="left" w:pos="1276"/>
      </w:tabs>
      <w:spacing w:before="600"/>
    </w:pPr>
    <w:rPr>
      <w:sz w:val="20"/>
    </w:rPr>
  </w:style>
  <w:style w:type="paragraph" w:styleId="Bibliography">
    <w:name w:val="Bibliography"/>
    <w:basedOn w:val="Normal"/>
    <w:next w:val="Normal"/>
    <w:uiPriority w:val="37"/>
    <w:unhideWhenUsed/>
    <w:rsid w:val="00015BF5"/>
  </w:style>
  <w:style w:type="paragraph" w:styleId="TableofFigures">
    <w:name w:val="table of figures"/>
    <w:basedOn w:val="Normal"/>
    <w:next w:val="Normal"/>
    <w:uiPriority w:val="99"/>
    <w:unhideWhenUsed/>
    <w:rsid w:val="00015BF5"/>
  </w:style>
  <w:style w:type="character" w:customStyle="1" w:styleId="Heading1Char">
    <w:name w:val="Heading 1 Char"/>
    <w:link w:val="Heading1"/>
    <w:uiPriority w:val="9"/>
    <w:rsid w:val="00105E8F"/>
    <w:rPr>
      <w:rFonts w:ascii="ArtegraSansAlt-Bold" w:eastAsia="Times New Roman" w:hAnsi="ArtegraSansAlt-Bold" w:cs="Times New Roman (Headings CS)"/>
      <w:b/>
      <w:caps/>
      <w:color w:val="ED6C22" w:themeColor="accent1"/>
      <w:sz w:val="38"/>
      <w:szCs w:val="38"/>
      <w:lang w:eastAsia="en-GB"/>
    </w:rPr>
  </w:style>
  <w:style w:type="paragraph" w:styleId="BodyText">
    <w:name w:val="Body Text"/>
    <w:basedOn w:val="Normal"/>
    <w:link w:val="BodyTextChar"/>
    <w:uiPriority w:val="99"/>
    <w:unhideWhenUsed/>
    <w:qFormat/>
    <w:rsid w:val="004A490E"/>
    <w:pPr>
      <w:spacing w:line="269" w:lineRule="auto"/>
    </w:pPr>
    <w:rPr>
      <w:szCs w:val="22"/>
    </w:rPr>
  </w:style>
  <w:style w:type="character" w:customStyle="1" w:styleId="BodyTextChar">
    <w:name w:val="Body Text Char"/>
    <w:basedOn w:val="DefaultParagraphFont"/>
    <w:link w:val="BodyText"/>
    <w:uiPriority w:val="99"/>
    <w:rsid w:val="004A490E"/>
    <w:rPr>
      <w:rFonts w:ascii="ArtegraSans-Regular" w:eastAsia="Times New Roman" w:hAnsi="ArtegraSans-Regular"/>
      <w:sz w:val="22"/>
      <w:szCs w:val="22"/>
      <w:lang w:eastAsia="en-GB"/>
    </w:rPr>
  </w:style>
  <w:style w:type="paragraph" w:customStyle="1" w:styleId="HeadingTOC">
    <w:name w:val="Heading TOC"/>
    <w:basedOn w:val="Heading1"/>
    <w:next w:val="BodyText"/>
    <w:qFormat/>
    <w:rsid w:val="00753488"/>
    <w:rPr>
      <w:b w:val="0"/>
      <w:sz w:val="34"/>
      <w:szCs w:val="34"/>
    </w:rPr>
  </w:style>
  <w:style w:type="character" w:customStyle="1" w:styleId="Heading2Char">
    <w:name w:val="Heading 2 Char"/>
    <w:link w:val="Heading2"/>
    <w:uiPriority w:val="9"/>
    <w:rsid w:val="0081338E"/>
    <w:rPr>
      <w:rFonts w:ascii="ArtegraSans-Medium" w:eastAsia="Times New Roman" w:hAnsi="ArtegraSans-Medium"/>
      <w:color w:val="ED6C22" w:themeColor="accent1"/>
      <w:sz w:val="30"/>
      <w:szCs w:val="30"/>
      <w:lang w:eastAsia="en-GB"/>
    </w:rPr>
  </w:style>
  <w:style w:type="character" w:customStyle="1" w:styleId="Heading3Char">
    <w:name w:val="Heading 3 Char"/>
    <w:link w:val="Heading3"/>
    <w:uiPriority w:val="9"/>
    <w:rsid w:val="0062413A"/>
    <w:rPr>
      <w:rFonts w:ascii="ArtegraSans-SemiBold" w:eastAsia="Times New Roman" w:hAnsi="ArtegraSans-SemiBold"/>
      <w:b/>
      <w:color w:val="ED6C22" w:themeColor="accent1"/>
      <w:sz w:val="30"/>
      <w:szCs w:val="32"/>
      <w:lang w:eastAsia="en-GB"/>
    </w:rPr>
  </w:style>
  <w:style w:type="character" w:customStyle="1" w:styleId="Heading4Char">
    <w:name w:val="Heading 4 Char"/>
    <w:link w:val="Heading4"/>
    <w:uiPriority w:val="9"/>
    <w:rsid w:val="0062413A"/>
    <w:rPr>
      <w:rFonts w:ascii="ArtegraSans-MediumItalic" w:eastAsia="Times New Roman" w:hAnsi="ArtegraSans-MediumItalic"/>
      <w:i/>
      <w:iCs/>
      <w:color w:val="ED6C22" w:themeColor="accent1"/>
      <w:sz w:val="22"/>
      <w:szCs w:val="24"/>
      <w:lang w:eastAsia="en-GB"/>
    </w:rPr>
  </w:style>
  <w:style w:type="paragraph" w:styleId="TOC1">
    <w:name w:val="toc 1"/>
    <w:next w:val="Normal"/>
    <w:link w:val="TOC1Char"/>
    <w:autoRedefine/>
    <w:uiPriority w:val="39"/>
    <w:unhideWhenUsed/>
    <w:rsid w:val="0062413A"/>
    <w:pPr>
      <w:tabs>
        <w:tab w:val="right" w:leader="dot" w:pos="10460"/>
      </w:tabs>
      <w:spacing w:before="240" w:after="240"/>
    </w:pPr>
    <w:rPr>
      <w:rFonts w:ascii="ArtegraSans-Bold" w:hAnsi="ArtegraSans-Bold"/>
      <w:b/>
      <w:bCs/>
      <w:caps/>
      <w:noProof/>
      <w:color w:val="ED6C22" w:themeColor="accent1"/>
      <w:sz w:val="22"/>
      <w:szCs w:val="22"/>
      <w:lang w:val="en-GB"/>
    </w:rPr>
  </w:style>
  <w:style w:type="paragraph" w:styleId="TOC2">
    <w:name w:val="toc 2"/>
    <w:next w:val="Normal"/>
    <w:autoRedefine/>
    <w:uiPriority w:val="39"/>
    <w:unhideWhenUsed/>
    <w:rsid w:val="00753488"/>
    <w:pPr>
      <w:tabs>
        <w:tab w:val="right" w:leader="dot" w:pos="10461"/>
      </w:tabs>
      <w:spacing w:before="120" w:after="120"/>
    </w:pPr>
    <w:rPr>
      <w:rFonts w:ascii="ArtegraSans-Medium" w:hAnsi="ArtegraSans-Medium" w:cs="Times New Roman (Body CS)"/>
      <w:bCs/>
      <w:noProof/>
      <w:color w:val="F3971A" w:themeColor="accent2"/>
      <w:sz w:val="24"/>
      <w:szCs w:val="22"/>
      <w:lang w:val="en-GB"/>
    </w:rPr>
  </w:style>
  <w:style w:type="paragraph" w:styleId="TOC3">
    <w:name w:val="toc 3"/>
    <w:next w:val="Normal"/>
    <w:autoRedefine/>
    <w:uiPriority w:val="39"/>
    <w:unhideWhenUsed/>
    <w:rsid w:val="00753488"/>
    <w:pPr>
      <w:tabs>
        <w:tab w:val="right" w:pos="10461"/>
      </w:tabs>
    </w:pPr>
    <w:rPr>
      <w:rFonts w:ascii="ArtegraSans-Regular" w:hAnsi="ArtegraSans-Regular" w:cs="Times New Roman (Body CS)"/>
      <w:noProof/>
      <w:color w:val="F3971A" w:themeColor="accent2"/>
      <w:sz w:val="24"/>
      <w:szCs w:val="22"/>
      <w:lang w:val="en-GB"/>
    </w:rPr>
  </w:style>
  <w:style w:type="paragraph" w:styleId="TOC4">
    <w:name w:val="toc 4"/>
    <w:next w:val="Normal"/>
    <w:autoRedefine/>
    <w:uiPriority w:val="39"/>
    <w:unhideWhenUsed/>
    <w:rsid w:val="00753488"/>
    <w:rPr>
      <w:rFonts w:ascii="ArtegraSans-Regular" w:hAnsi="ArtegraSans-Regular"/>
      <w:sz w:val="22"/>
      <w:szCs w:val="22"/>
    </w:rPr>
  </w:style>
  <w:style w:type="paragraph" w:styleId="TOC5">
    <w:name w:val="toc 5"/>
    <w:basedOn w:val="Normal"/>
    <w:next w:val="Normal"/>
    <w:autoRedefine/>
    <w:uiPriority w:val="39"/>
    <w:unhideWhenUsed/>
    <w:rsid w:val="008C2495"/>
    <w:pPr>
      <w:tabs>
        <w:tab w:val="right" w:leader="dot" w:pos="10188"/>
      </w:tabs>
    </w:pPr>
    <w:rPr>
      <w:noProof/>
      <w:color w:val="F3971A" w:themeColor="accent2"/>
    </w:rPr>
  </w:style>
  <w:style w:type="paragraph" w:styleId="TOC6">
    <w:name w:val="toc 6"/>
    <w:basedOn w:val="Normal"/>
    <w:next w:val="Normal"/>
    <w:autoRedefine/>
    <w:uiPriority w:val="39"/>
    <w:unhideWhenUsed/>
    <w:rsid w:val="008E3B3A"/>
  </w:style>
  <w:style w:type="paragraph" w:styleId="TOC7">
    <w:name w:val="toc 7"/>
    <w:basedOn w:val="Normal"/>
    <w:next w:val="Normal"/>
    <w:autoRedefine/>
    <w:uiPriority w:val="39"/>
    <w:unhideWhenUsed/>
    <w:rsid w:val="008E3B3A"/>
  </w:style>
  <w:style w:type="paragraph" w:styleId="TOC8">
    <w:name w:val="toc 8"/>
    <w:basedOn w:val="Normal"/>
    <w:next w:val="Normal"/>
    <w:autoRedefine/>
    <w:uiPriority w:val="39"/>
    <w:unhideWhenUsed/>
    <w:rsid w:val="008E3B3A"/>
  </w:style>
  <w:style w:type="paragraph" w:styleId="TOC9">
    <w:name w:val="toc 9"/>
    <w:basedOn w:val="Normal"/>
    <w:next w:val="Normal"/>
    <w:autoRedefine/>
    <w:uiPriority w:val="39"/>
    <w:unhideWhenUsed/>
    <w:rsid w:val="008E3B3A"/>
  </w:style>
  <w:style w:type="character" w:styleId="Hyperlink">
    <w:name w:val="Hyperlink"/>
    <w:uiPriority w:val="99"/>
    <w:unhideWhenUsed/>
    <w:qFormat/>
    <w:rsid w:val="00185DC0"/>
    <w:rPr>
      <w:rFonts w:ascii="ArtegraSans-SemiBold" w:hAnsi="ArtegraSans-SemiBold"/>
      <w:b/>
      <w:bCs/>
      <w:i w:val="0"/>
      <w:color w:val="ED6C22" w:themeColor="accent1"/>
      <w:u w:val="single"/>
    </w:rPr>
  </w:style>
  <w:style w:type="paragraph" w:styleId="TableofAuthorities">
    <w:name w:val="table of authorities"/>
    <w:basedOn w:val="Normal"/>
    <w:next w:val="Normal"/>
    <w:uiPriority w:val="99"/>
    <w:unhideWhenUsed/>
    <w:rsid w:val="00951EFB"/>
    <w:pPr>
      <w:ind w:left="220" w:hanging="220"/>
    </w:pPr>
  </w:style>
  <w:style w:type="paragraph" w:styleId="ListBullet">
    <w:name w:val="List Bullet"/>
    <w:basedOn w:val="ListParagraph"/>
    <w:uiPriority w:val="99"/>
    <w:unhideWhenUsed/>
    <w:qFormat/>
    <w:rsid w:val="00DF3837"/>
    <w:pPr>
      <w:numPr>
        <w:numId w:val="11"/>
      </w:numPr>
      <w:spacing w:before="200" w:after="200" w:line="276" w:lineRule="auto"/>
      <w:ind w:left="284" w:hanging="284"/>
    </w:pPr>
    <w:rPr>
      <w:szCs w:val="22"/>
    </w:rPr>
  </w:style>
  <w:style w:type="paragraph" w:customStyle="1" w:styleId="BodyQuote">
    <w:name w:val="Body Quote"/>
    <w:basedOn w:val="BodyText"/>
    <w:qFormat/>
    <w:rsid w:val="00422F88"/>
    <w:pPr>
      <w:ind w:left="1134" w:right="1134"/>
    </w:pPr>
    <w:rPr>
      <w:i/>
    </w:rPr>
  </w:style>
  <w:style w:type="paragraph" w:customStyle="1" w:styleId="Copyright">
    <w:name w:val="Copyright"/>
    <w:basedOn w:val="BodyText"/>
    <w:qFormat/>
    <w:rsid w:val="00951EFB"/>
    <w:pPr>
      <w:pBdr>
        <w:top w:val="single" w:sz="4" w:space="20" w:color="00A8E0"/>
        <w:bottom w:val="single" w:sz="4" w:space="20" w:color="00A8E0"/>
      </w:pBdr>
      <w:spacing w:before="1600" w:after="300" w:line="264" w:lineRule="auto"/>
      <w:ind w:left="567" w:right="567"/>
      <w:jc w:val="center"/>
    </w:pPr>
    <w:rPr>
      <w:rFonts w:asciiTheme="minorHAnsi" w:eastAsia="Calibri" w:hAnsiTheme="minorHAnsi" w:cs="Times New Roman (Body CS)"/>
      <w:sz w:val="20"/>
      <w:szCs w:val="20"/>
      <w:lang w:eastAsia="en-US"/>
    </w:rPr>
  </w:style>
  <w:style w:type="paragraph" w:customStyle="1" w:styleId="BodyEmphasis">
    <w:name w:val="Body Emphasis"/>
    <w:basedOn w:val="BodyText"/>
    <w:link w:val="BodyEmphasisChar"/>
    <w:qFormat/>
    <w:rsid w:val="0028496F"/>
    <w:rPr>
      <w:rFonts w:ascii="ArtegraSans-SemiBold" w:hAnsi="ArtegraSans-SemiBold"/>
      <w:b/>
      <w:color w:val="ED6C22" w:themeColor="text2"/>
    </w:rPr>
  </w:style>
  <w:style w:type="paragraph" w:customStyle="1" w:styleId="BodyEmphasis2">
    <w:name w:val="Body Emphasis 2"/>
    <w:basedOn w:val="BodyEmphasis"/>
    <w:link w:val="BodyEmphasis2Char"/>
    <w:qFormat/>
    <w:rsid w:val="0028496F"/>
    <w:rPr>
      <w:color w:val="000000" w:themeColor="text1"/>
    </w:rPr>
  </w:style>
  <w:style w:type="paragraph" w:customStyle="1" w:styleId="Image">
    <w:name w:val="Image"/>
    <w:basedOn w:val="HeadingFigure"/>
    <w:next w:val="HeadingFigure"/>
    <w:qFormat/>
    <w:rsid w:val="00B60EF4"/>
    <w:pPr>
      <w:numPr>
        <w:numId w:val="10"/>
      </w:numPr>
    </w:pPr>
  </w:style>
  <w:style w:type="paragraph" w:customStyle="1" w:styleId="HeadingFigure">
    <w:name w:val="Heading Figure"/>
    <w:basedOn w:val="Normal"/>
    <w:next w:val="BodyText"/>
    <w:qFormat/>
    <w:rsid w:val="00272EDD"/>
    <w:pPr>
      <w:numPr>
        <w:numId w:val="1"/>
      </w:numPr>
      <w:spacing w:before="240" w:after="400"/>
    </w:pPr>
    <w:rPr>
      <w:i/>
      <w:sz w:val="20"/>
    </w:rPr>
  </w:style>
  <w:style w:type="table" w:styleId="TableGrid">
    <w:name w:val="Table Grid"/>
    <w:basedOn w:val="TableNormal"/>
    <w:uiPriority w:val="39"/>
    <w:rsid w:val="00C513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C513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ECEE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F2F5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F2F5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F2F5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F2F54"/>
      </w:tcPr>
    </w:tblStylePr>
    <w:tblStylePr w:type="band1Vert">
      <w:tblPr/>
      <w:tcPr>
        <w:shd w:val="clear" w:color="auto" w:fill="9D9DC8"/>
      </w:tcPr>
    </w:tblStylePr>
    <w:tblStylePr w:type="band1Horz">
      <w:tblPr/>
      <w:tcPr>
        <w:shd w:val="clear" w:color="auto" w:fill="9D9DC8"/>
      </w:tcPr>
    </w:tblStylePr>
  </w:style>
  <w:style w:type="paragraph" w:customStyle="1" w:styleId="HeadingTable">
    <w:name w:val="Heading Table"/>
    <w:basedOn w:val="BodyText"/>
    <w:next w:val="BodyText"/>
    <w:qFormat/>
    <w:rsid w:val="00753488"/>
    <w:pPr>
      <w:jc w:val="center"/>
    </w:pPr>
    <w:rPr>
      <w:rFonts w:ascii="ArtegraSans-Bold" w:hAnsi="ArtegraSans-Bold"/>
      <w:b/>
      <w:color w:val="FDFAF6" w:themeColor="background1"/>
      <w:sz w:val="24"/>
      <w:szCs w:val="24"/>
    </w:rPr>
  </w:style>
  <w:style w:type="character" w:styleId="UnresolvedMention">
    <w:name w:val="Unresolved Mention"/>
    <w:uiPriority w:val="99"/>
    <w:rsid w:val="007D5C9B"/>
    <w:rPr>
      <w:color w:val="808080"/>
      <w:shd w:val="clear" w:color="auto" w:fill="E6E6E6"/>
    </w:rPr>
  </w:style>
  <w:style w:type="numbering" w:customStyle="1" w:styleId="List-Numbered">
    <w:name w:val="List-Numbered"/>
    <w:uiPriority w:val="99"/>
    <w:rsid w:val="009435A3"/>
    <w:pPr>
      <w:numPr>
        <w:numId w:val="2"/>
      </w:numPr>
    </w:pPr>
  </w:style>
  <w:style w:type="character" w:customStyle="1" w:styleId="Heading5Char">
    <w:name w:val="Heading 5 Char"/>
    <w:link w:val="Heading5"/>
    <w:uiPriority w:val="9"/>
    <w:rsid w:val="0062413A"/>
    <w:rPr>
      <w:rFonts w:ascii="ArtegraSans-Medium" w:eastAsia="Times New Roman" w:hAnsi="ArtegraSans-Medium"/>
      <w:color w:val="ED6C22" w:themeColor="accent1"/>
      <w:sz w:val="22"/>
      <w:szCs w:val="24"/>
      <w:lang w:eastAsia="en-GB"/>
    </w:rPr>
  </w:style>
  <w:style w:type="table" w:customStyle="1" w:styleId="IITable">
    <w:name w:val="II Table"/>
    <w:basedOn w:val="TableNormal"/>
    <w:uiPriority w:val="99"/>
    <w:rsid w:val="002C77FF"/>
    <w:rPr>
      <w:rFonts w:ascii="Avenir Book" w:hAnsi="Avenir Book"/>
      <w:sz w:val="22"/>
    </w:rPr>
    <w:tblP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Pr>
    <w:tcPr>
      <w:shd w:val="clear" w:color="auto" w:fill="EAF8FF"/>
      <w:vAlign w:val="center"/>
    </w:tcPr>
  </w:style>
  <w:style w:type="character" w:customStyle="1" w:styleId="Heading6Char">
    <w:name w:val="Heading 6 Char"/>
    <w:link w:val="Heading6"/>
    <w:uiPriority w:val="9"/>
    <w:rsid w:val="0062413A"/>
    <w:rPr>
      <w:rFonts w:ascii="ArtegraSans-Regular" w:eastAsia="Times New Roman" w:hAnsi="ArtegraSans-Regular"/>
      <w:color w:val="ED6C22" w:themeColor="accent1"/>
      <w:sz w:val="22"/>
      <w:szCs w:val="24"/>
      <w:lang w:eastAsia="en-GB"/>
    </w:rPr>
  </w:style>
  <w:style w:type="character" w:customStyle="1" w:styleId="Heading7Char">
    <w:name w:val="Heading 7 Char"/>
    <w:link w:val="Heading7"/>
    <w:uiPriority w:val="9"/>
    <w:rsid w:val="0062413A"/>
    <w:rPr>
      <w:rFonts w:ascii="ArtegraSans-MediumItalic" w:eastAsia="Times New Roman" w:hAnsi="ArtegraSans-MediumItalic"/>
      <w:i/>
      <w:iCs/>
      <w:color w:val="ED6C22" w:themeColor="accent1"/>
      <w:sz w:val="22"/>
      <w:szCs w:val="24"/>
      <w:lang w:eastAsia="en-GB"/>
    </w:rPr>
  </w:style>
  <w:style w:type="character" w:customStyle="1" w:styleId="Heading8Char">
    <w:name w:val="Heading 8 Char"/>
    <w:link w:val="Heading8"/>
    <w:uiPriority w:val="9"/>
    <w:rsid w:val="0062413A"/>
    <w:rPr>
      <w:rFonts w:ascii="ArtegraSans-Medium" w:eastAsia="Times New Roman" w:hAnsi="ArtegraSans-Medium"/>
      <w:color w:val="ED6C22" w:themeColor="accent1"/>
      <w:sz w:val="21"/>
      <w:szCs w:val="21"/>
      <w:lang w:eastAsia="en-GB"/>
    </w:rPr>
  </w:style>
  <w:style w:type="character" w:customStyle="1" w:styleId="Heading9Char">
    <w:name w:val="Heading 9 Char"/>
    <w:link w:val="Heading9"/>
    <w:uiPriority w:val="9"/>
    <w:rsid w:val="00AE31FD"/>
    <w:rPr>
      <w:rFonts w:ascii="ArtegraSans-Regular" w:eastAsia="Times New Roman" w:hAnsi="ArtegraSans-Regular"/>
      <w:sz w:val="25"/>
      <w:szCs w:val="25"/>
      <w:lang w:eastAsia="en-GB"/>
    </w:rPr>
  </w:style>
  <w:style w:type="paragraph" w:customStyle="1" w:styleId="HeadingAttachments">
    <w:name w:val="Heading Attachments"/>
    <w:basedOn w:val="HeadingTOC"/>
    <w:next w:val="BodyText"/>
    <w:qFormat/>
    <w:rsid w:val="00753488"/>
    <w:rPr>
      <w:b/>
    </w:rPr>
  </w:style>
  <w:style w:type="paragraph" w:styleId="Index1">
    <w:name w:val="index 1"/>
    <w:basedOn w:val="Normal"/>
    <w:next w:val="Normal"/>
    <w:autoRedefine/>
    <w:uiPriority w:val="99"/>
    <w:unhideWhenUsed/>
    <w:rsid w:val="00FD0012"/>
    <w:pPr>
      <w:ind w:left="240" w:hanging="240"/>
    </w:pPr>
    <w:rPr>
      <w:sz w:val="18"/>
      <w:szCs w:val="18"/>
    </w:rPr>
  </w:style>
  <w:style w:type="paragraph" w:styleId="Index2">
    <w:name w:val="index 2"/>
    <w:basedOn w:val="Normal"/>
    <w:next w:val="Normal"/>
    <w:autoRedefine/>
    <w:uiPriority w:val="99"/>
    <w:unhideWhenUsed/>
    <w:rsid w:val="00FD0012"/>
    <w:pPr>
      <w:ind w:left="480" w:hanging="240"/>
    </w:pPr>
    <w:rPr>
      <w:sz w:val="18"/>
      <w:szCs w:val="18"/>
    </w:rPr>
  </w:style>
  <w:style w:type="paragraph" w:styleId="Index3">
    <w:name w:val="index 3"/>
    <w:basedOn w:val="Normal"/>
    <w:next w:val="Normal"/>
    <w:autoRedefine/>
    <w:uiPriority w:val="99"/>
    <w:unhideWhenUsed/>
    <w:rsid w:val="00FD0012"/>
    <w:pPr>
      <w:ind w:left="720" w:hanging="240"/>
    </w:pPr>
    <w:rPr>
      <w:sz w:val="18"/>
      <w:szCs w:val="18"/>
    </w:rPr>
  </w:style>
  <w:style w:type="paragraph" w:styleId="Index4">
    <w:name w:val="index 4"/>
    <w:basedOn w:val="Normal"/>
    <w:next w:val="Normal"/>
    <w:autoRedefine/>
    <w:uiPriority w:val="99"/>
    <w:unhideWhenUsed/>
    <w:rsid w:val="00FD0012"/>
    <w:pPr>
      <w:ind w:left="960" w:hanging="240"/>
    </w:pPr>
    <w:rPr>
      <w:sz w:val="18"/>
      <w:szCs w:val="18"/>
    </w:rPr>
  </w:style>
  <w:style w:type="paragraph" w:styleId="Index5">
    <w:name w:val="index 5"/>
    <w:basedOn w:val="Normal"/>
    <w:next w:val="Normal"/>
    <w:autoRedefine/>
    <w:uiPriority w:val="99"/>
    <w:unhideWhenUsed/>
    <w:rsid w:val="00FD0012"/>
    <w:pPr>
      <w:ind w:left="1200" w:hanging="240"/>
    </w:pPr>
    <w:rPr>
      <w:sz w:val="18"/>
      <w:szCs w:val="18"/>
    </w:rPr>
  </w:style>
  <w:style w:type="paragraph" w:styleId="Index6">
    <w:name w:val="index 6"/>
    <w:basedOn w:val="Normal"/>
    <w:next w:val="Normal"/>
    <w:autoRedefine/>
    <w:uiPriority w:val="99"/>
    <w:unhideWhenUsed/>
    <w:rsid w:val="00FD0012"/>
    <w:pPr>
      <w:ind w:left="1440" w:hanging="240"/>
    </w:pPr>
    <w:rPr>
      <w:sz w:val="18"/>
      <w:szCs w:val="18"/>
    </w:rPr>
  </w:style>
  <w:style w:type="paragraph" w:styleId="Index7">
    <w:name w:val="index 7"/>
    <w:basedOn w:val="Normal"/>
    <w:next w:val="Normal"/>
    <w:autoRedefine/>
    <w:uiPriority w:val="99"/>
    <w:unhideWhenUsed/>
    <w:rsid w:val="00FD0012"/>
    <w:pPr>
      <w:ind w:left="1680" w:hanging="240"/>
    </w:pPr>
    <w:rPr>
      <w:sz w:val="18"/>
      <w:szCs w:val="18"/>
    </w:rPr>
  </w:style>
  <w:style w:type="paragraph" w:styleId="Index8">
    <w:name w:val="index 8"/>
    <w:basedOn w:val="Normal"/>
    <w:next w:val="Normal"/>
    <w:autoRedefine/>
    <w:uiPriority w:val="99"/>
    <w:unhideWhenUsed/>
    <w:rsid w:val="00FD0012"/>
    <w:pPr>
      <w:ind w:left="1920" w:hanging="240"/>
    </w:pPr>
    <w:rPr>
      <w:sz w:val="18"/>
      <w:szCs w:val="18"/>
    </w:rPr>
  </w:style>
  <w:style w:type="paragraph" w:styleId="Index9">
    <w:name w:val="index 9"/>
    <w:basedOn w:val="Normal"/>
    <w:next w:val="Normal"/>
    <w:autoRedefine/>
    <w:uiPriority w:val="99"/>
    <w:unhideWhenUsed/>
    <w:rsid w:val="00FD0012"/>
    <w:pPr>
      <w:ind w:left="2160" w:hanging="240"/>
    </w:pPr>
    <w:rPr>
      <w:sz w:val="18"/>
      <w:szCs w:val="18"/>
    </w:rPr>
  </w:style>
  <w:style w:type="paragraph" w:styleId="IndexHeading">
    <w:name w:val="index heading"/>
    <w:basedOn w:val="Normal"/>
    <w:next w:val="Index1"/>
    <w:uiPriority w:val="99"/>
    <w:unhideWhenUsed/>
    <w:rsid w:val="00185DC0"/>
    <w:pPr>
      <w:spacing w:before="240" w:after="120"/>
      <w:jc w:val="center"/>
    </w:pPr>
    <w:rPr>
      <w:rFonts w:ascii="ArtegraSans-Bold" w:hAnsi="ArtegraSans-Bold"/>
      <w:b/>
      <w:bCs/>
      <w:color w:val="ED6C22" w:themeColor="accent1"/>
      <w:sz w:val="26"/>
      <w:szCs w:val="26"/>
    </w:rPr>
  </w:style>
  <w:style w:type="paragraph" w:styleId="Header">
    <w:name w:val="header"/>
    <w:basedOn w:val="BodyText"/>
    <w:link w:val="HeaderChar"/>
    <w:uiPriority w:val="99"/>
    <w:unhideWhenUsed/>
    <w:rsid w:val="002F1A18"/>
    <w:pPr>
      <w:jc w:val="right"/>
    </w:pPr>
  </w:style>
  <w:style w:type="character" w:customStyle="1" w:styleId="HeaderChar">
    <w:name w:val="Header Char"/>
    <w:link w:val="Header"/>
    <w:uiPriority w:val="99"/>
    <w:rsid w:val="002F1A18"/>
    <w:rPr>
      <w:rFonts w:ascii="ArtegraSans-Regular" w:eastAsia="Times New Roman" w:hAnsi="ArtegraSans-Regular"/>
      <w:sz w:val="22"/>
      <w:szCs w:val="22"/>
      <w:lang w:eastAsia="en-GB"/>
    </w:rPr>
  </w:style>
  <w:style w:type="paragraph" w:styleId="Footer">
    <w:name w:val="footer"/>
    <w:basedOn w:val="Normal"/>
    <w:link w:val="FooterChar"/>
    <w:uiPriority w:val="99"/>
    <w:unhideWhenUsed/>
    <w:rsid w:val="0062413A"/>
    <w:pPr>
      <w:tabs>
        <w:tab w:val="center" w:pos="5245"/>
        <w:tab w:val="right" w:pos="10460"/>
      </w:tabs>
    </w:pPr>
    <w:rPr>
      <w:color w:val="ED6C22" w:themeColor="accent1"/>
      <w:sz w:val="16"/>
      <w:szCs w:val="18"/>
    </w:rPr>
  </w:style>
  <w:style w:type="character" w:customStyle="1" w:styleId="FooterChar">
    <w:name w:val="Footer Char"/>
    <w:link w:val="Footer"/>
    <w:uiPriority w:val="99"/>
    <w:rsid w:val="0062413A"/>
    <w:rPr>
      <w:rFonts w:ascii="ArtegraSans-Regular" w:eastAsia="Times New Roman" w:hAnsi="ArtegraSans-Regular"/>
      <w:color w:val="ED6C22" w:themeColor="accent1"/>
      <w:sz w:val="16"/>
      <w:szCs w:val="18"/>
      <w:lang w:eastAsia="en-GB"/>
    </w:rPr>
  </w:style>
  <w:style w:type="paragraph" w:styleId="List">
    <w:name w:val="List"/>
    <w:basedOn w:val="Normal"/>
    <w:uiPriority w:val="99"/>
    <w:unhideWhenUsed/>
    <w:rsid w:val="00AC7A5D"/>
    <w:pPr>
      <w:keepNext/>
      <w:ind w:left="284" w:hanging="284"/>
      <w:contextualSpacing/>
    </w:pPr>
  </w:style>
  <w:style w:type="paragraph" w:styleId="FootnoteText">
    <w:name w:val="footnote text"/>
    <w:basedOn w:val="Normal"/>
    <w:link w:val="FootnoteTextChar"/>
    <w:uiPriority w:val="99"/>
    <w:unhideWhenUsed/>
    <w:rsid w:val="0016389E"/>
    <w:rPr>
      <w:sz w:val="20"/>
      <w:szCs w:val="20"/>
    </w:rPr>
  </w:style>
  <w:style w:type="paragraph" w:styleId="BodyText2">
    <w:name w:val="Body Text 2"/>
    <w:basedOn w:val="BodyText"/>
    <w:link w:val="BodyText2Char"/>
    <w:uiPriority w:val="99"/>
    <w:unhideWhenUsed/>
    <w:qFormat/>
    <w:rsid w:val="0062413A"/>
    <w:rPr>
      <w:color w:val="ED6C22" w:themeColor="accent1"/>
    </w:rPr>
  </w:style>
  <w:style w:type="character" w:customStyle="1" w:styleId="BodyText2Char">
    <w:name w:val="Body Text 2 Char"/>
    <w:link w:val="BodyText2"/>
    <w:uiPriority w:val="99"/>
    <w:rsid w:val="0062413A"/>
    <w:rPr>
      <w:rFonts w:ascii="ArtegraSans-Regular" w:eastAsia="Times New Roman" w:hAnsi="ArtegraSans-Regular"/>
      <w:color w:val="ED6C22" w:themeColor="accent1"/>
      <w:sz w:val="22"/>
      <w:szCs w:val="22"/>
      <w:lang w:eastAsia="en-GB"/>
    </w:rPr>
  </w:style>
  <w:style w:type="paragraph" w:styleId="BodyText3">
    <w:name w:val="Body Text 3"/>
    <w:basedOn w:val="BodyText"/>
    <w:link w:val="BodyText3Char"/>
    <w:uiPriority w:val="99"/>
    <w:unhideWhenUsed/>
    <w:rsid w:val="0016389E"/>
    <w:rPr>
      <w:color w:val="2F2F54"/>
      <w:szCs w:val="16"/>
    </w:rPr>
  </w:style>
  <w:style w:type="character" w:customStyle="1" w:styleId="BodyText3Char">
    <w:name w:val="Body Text 3 Char"/>
    <w:link w:val="BodyText3"/>
    <w:uiPriority w:val="99"/>
    <w:rsid w:val="0016389E"/>
    <w:rPr>
      <w:color w:val="2F2F54"/>
      <w:szCs w:val="16"/>
    </w:rPr>
  </w:style>
  <w:style w:type="paragraph" w:styleId="BodyTextIndent">
    <w:name w:val="Body Text Indent"/>
    <w:basedOn w:val="BodyText"/>
    <w:link w:val="BodyTextIndentChar"/>
    <w:uiPriority w:val="99"/>
    <w:unhideWhenUsed/>
    <w:qFormat/>
    <w:rsid w:val="0016389E"/>
    <w:pPr>
      <w:ind w:left="284"/>
    </w:pPr>
  </w:style>
  <w:style w:type="character" w:customStyle="1" w:styleId="BodyTextIndentChar">
    <w:name w:val="Body Text Indent Char"/>
    <w:basedOn w:val="DefaultParagraphFont"/>
    <w:link w:val="BodyTextIndent"/>
    <w:uiPriority w:val="99"/>
    <w:rsid w:val="0016389E"/>
  </w:style>
  <w:style w:type="paragraph" w:styleId="BodyTextFirstIndent">
    <w:name w:val="Body Text First Indent"/>
    <w:basedOn w:val="BodyText"/>
    <w:link w:val="BodyTextFirstIndentChar"/>
    <w:uiPriority w:val="99"/>
    <w:unhideWhenUsed/>
    <w:qFormat/>
    <w:rsid w:val="0016389E"/>
    <w:pPr>
      <w:ind w:firstLine="357"/>
    </w:pPr>
  </w:style>
  <w:style w:type="character" w:customStyle="1" w:styleId="BodyTextFirstIndentChar">
    <w:name w:val="Body Text First Indent Char"/>
    <w:basedOn w:val="BodyTextChar"/>
    <w:link w:val="BodyTextFirstIndent"/>
    <w:uiPriority w:val="99"/>
    <w:rsid w:val="0016389E"/>
    <w:rPr>
      <w:rFonts w:ascii="Arial" w:eastAsia="Times New Roman" w:hAnsi="Arial" w:cs="Arial"/>
      <w:sz w:val="18"/>
      <w:szCs w:val="24"/>
      <w:lang w:val="en-GB" w:eastAsia="en-GB"/>
    </w:rPr>
  </w:style>
  <w:style w:type="paragraph" w:styleId="BodyTextIndent2">
    <w:name w:val="Body Text Indent 2"/>
    <w:basedOn w:val="BodyText2"/>
    <w:link w:val="BodyTextIndent2Char"/>
    <w:uiPriority w:val="99"/>
    <w:semiHidden/>
    <w:unhideWhenUsed/>
    <w:qFormat/>
    <w:rsid w:val="0016389E"/>
    <w:pPr>
      <w:ind w:left="284"/>
    </w:pPr>
  </w:style>
  <w:style w:type="character" w:customStyle="1" w:styleId="BodyTextIndent2Char">
    <w:name w:val="Body Text Indent 2 Char"/>
    <w:link w:val="BodyTextIndent2"/>
    <w:uiPriority w:val="99"/>
    <w:semiHidden/>
    <w:rsid w:val="0016389E"/>
    <w:rPr>
      <w:color w:val="00A8E0"/>
    </w:rPr>
  </w:style>
  <w:style w:type="paragraph" w:styleId="BodyTextIndent3">
    <w:name w:val="Body Text Indent 3"/>
    <w:basedOn w:val="BodyText3"/>
    <w:link w:val="BodyTextIndent3Char"/>
    <w:uiPriority w:val="99"/>
    <w:unhideWhenUsed/>
    <w:rsid w:val="0016389E"/>
    <w:pPr>
      <w:ind w:left="284"/>
    </w:pPr>
    <w:rPr>
      <w:sz w:val="16"/>
    </w:rPr>
  </w:style>
  <w:style w:type="character" w:customStyle="1" w:styleId="BodyTextIndent3Char">
    <w:name w:val="Body Text Indent 3 Char"/>
    <w:link w:val="BodyTextIndent3"/>
    <w:uiPriority w:val="99"/>
    <w:rsid w:val="0016389E"/>
    <w:rPr>
      <w:color w:val="2F2F54"/>
      <w:sz w:val="16"/>
      <w:szCs w:val="16"/>
    </w:rPr>
  </w:style>
  <w:style w:type="character" w:styleId="Emphasis">
    <w:name w:val="Emphasis"/>
    <w:uiPriority w:val="20"/>
    <w:qFormat/>
    <w:rsid w:val="0016389E"/>
    <w:rPr>
      <w:i/>
      <w:iCs/>
    </w:rPr>
  </w:style>
  <w:style w:type="character" w:styleId="FootnoteReference">
    <w:name w:val="footnote reference"/>
    <w:uiPriority w:val="99"/>
    <w:semiHidden/>
    <w:unhideWhenUsed/>
    <w:rsid w:val="0016389E"/>
    <w:rPr>
      <w:vertAlign w:val="superscript"/>
    </w:rPr>
  </w:style>
  <w:style w:type="character" w:customStyle="1" w:styleId="FootnoteTextChar">
    <w:name w:val="Footnote Text Char"/>
    <w:link w:val="FootnoteText"/>
    <w:uiPriority w:val="99"/>
    <w:rsid w:val="0016389E"/>
    <w:rPr>
      <w:sz w:val="20"/>
      <w:szCs w:val="20"/>
    </w:rPr>
  </w:style>
  <w:style w:type="paragraph" w:styleId="EndnoteText">
    <w:name w:val="endnote text"/>
    <w:basedOn w:val="Normal"/>
    <w:link w:val="EndnoteTextChar"/>
    <w:uiPriority w:val="99"/>
    <w:unhideWhenUsed/>
    <w:rsid w:val="008268B0"/>
    <w:rPr>
      <w:sz w:val="20"/>
      <w:szCs w:val="20"/>
    </w:rPr>
  </w:style>
  <w:style w:type="character" w:customStyle="1" w:styleId="EndnoteTextChar">
    <w:name w:val="Endnote Text Char"/>
    <w:link w:val="EndnoteText"/>
    <w:uiPriority w:val="99"/>
    <w:rsid w:val="008268B0"/>
    <w:rPr>
      <w:sz w:val="20"/>
      <w:szCs w:val="20"/>
    </w:rPr>
  </w:style>
  <w:style w:type="character" w:styleId="EndnoteReference">
    <w:name w:val="endnote reference"/>
    <w:uiPriority w:val="99"/>
    <w:unhideWhenUsed/>
    <w:rsid w:val="008268B0"/>
    <w:rPr>
      <w:vertAlign w:val="superscript"/>
    </w:rPr>
  </w:style>
  <w:style w:type="character" w:styleId="Strong">
    <w:name w:val="Strong"/>
    <w:aliases w:val="Strong Body,Body Strong"/>
    <w:uiPriority w:val="22"/>
    <w:qFormat/>
    <w:rsid w:val="00753488"/>
    <w:rPr>
      <w:rFonts w:ascii="ArtegraSans-Bold" w:hAnsi="ArtegraSans-Bold"/>
      <w:b/>
      <w:bCs/>
      <w:i w:val="0"/>
    </w:rPr>
  </w:style>
  <w:style w:type="table" w:styleId="ColourfulGridAccent1">
    <w:name w:val="Colorful Grid Accent 1"/>
    <w:basedOn w:val="TableNormal"/>
    <w:uiPriority w:val="73"/>
    <w:semiHidden/>
    <w:unhideWhenUsed/>
    <w:rsid w:val="00A53304"/>
    <w:rPr>
      <w:color w:val="000000"/>
    </w:rPr>
    <w:tblPr>
      <w:tblStyleRowBandSize w:val="1"/>
      <w:tblStyleColBandSize w:val="1"/>
      <w:tblBorders>
        <w:insideH w:val="single" w:sz="4" w:space="0" w:color="FFFFFF"/>
      </w:tblBorders>
    </w:tblPr>
    <w:tcPr>
      <w:shd w:val="clear" w:color="auto" w:fill="C5F0FF"/>
    </w:tcPr>
    <w:tblStylePr w:type="firstRow">
      <w:rPr>
        <w:b/>
        <w:bCs/>
      </w:rPr>
      <w:tblPr/>
      <w:tcPr>
        <w:shd w:val="clear" w:color="auto" w:fill="8CE2FF"/>
      </w:tcPr>
    </w:tblStylePr>
    <w:tblStylePr w:type="lastRow">
      <w:rPr>
        <w:b/>
        <w:bCs/>
        <w:color w:val="000000"/>
      </w:rPr>
      <w:tblPr/>
      <w:tcPr>
        <w:shd w:val="clear" w:color="auto" w:fill="8CE2FF"/>
      </w:tcPr>
    </w:tblStylePr>
    <w:tblStylePr w:type="firstCol">
      <w:rPr>
        <w:color w:val="FFFFFF"/>
      </w:rPr>
      <w:tblPr/>
      <w:tcPr>
        <w:shd w:val="clear" w:color="auto" w:fill="007DA7"/>
      </w:tcPr>
    </w:tblStylePr>
    <w:tblStylePr w:type="lastCol">
      <w:rPr>
        <w:color w:val="FFFFFF"/>
      </w:rPr>
      <w:tblPr/>
      <w:tcPr>
        <w:shd w:val="clear" w:color="auto" w:fill="007DA7"/>
      </w:tcPr>
    </w:tblStylePr>
    <w:tblStylePr w:type="band1Vert">
      <w:tblPr/>
      <w:tcPr>
        <w:shd w:val="clear" w:color="auto" w:fill="70DBFF"/>
      </w:tcPr>
    </w:tblStylePr>
    <w:tblStylePr w:type="band1Horz">
      <w:tblPr/>
      <w:tcPr>
        <w:shd w:val="clear" w:color="auto" w:fill="70DBFF"/>
      </w:tcPr>
    </w:tblStylePr>
  </w:style>
  <w:style w:type="paragraph" w:styleId="ListBullet5">
    <w:name w:val="List Bullet 5"/>
    <w:aliases w:val="TABLE List Bullet"/>
    <w:basedOn w:val="ListBullet"/>
    <w:uiPriority w:val="99"/>
    <w:unhideWhenUsed/>
    <w:rsid w:val="008212E8"/>
    <w:pPr>
      <w:ind w:left="227" w:hanging="227"/>
    </w:pPr>
    <w:rPr>
      <w:sz w:val="20"/>
      <w:szCs w:val="20"/>
    </w:rPr>
  </w:style>
  <w:style w:type="numbering" w:styleId="1ai">
    <w:name w:val="Outline List 1"/>
    <w:basedOn w:val="NoList"/>
    <w:uiPriority w:val="99"/>
    <w:semiHidden/>
    <w:unhideWhenUsed/>
    <w:rsid w:val="009435A3"/>
    <w:pPr>
      <w:numPr>
        <w:numId w:val="5"/>
      </w:numPr>
    </w:pPr>
  </w:style>
  <w:style w:type="numbering" w:styleId="111111">
    <w:name w:val="Outline List 2"/>
    <w:basedOn w:val="NoList"/>
    <w:uiPriority w:val="99"/>
    <w:semiHidden/>
    <w:unhideWhenUsed/>
    <w:rsid w:val="009435A3"/>
    <w:pPr>
      <w:numPr>
        <w:numId w:val="3"/>
      </w:numPr>
    </w:pPr>
  </w:style>
  <w:style w:type="numbering" w:customStyle="1" w:styleId="List-Bulleted">
    <w:name w:val="List-Bulleted"/>
    <w:uiPriority w:val="99"/>
    <w:rsid w:val="009435A3"/>
    <w:pPr>
      <w:numPr>
        <w:numId w:val="4"/>
      </w:numPr>
    </w:pPr>
  </w:style>
  <w:style w:type="character" w:customStyle="1" w:styleId="Title2Char">
    <w:name w:val="Title 2 Char"/>
    <w:link w:val="Title2"/>
    <w:rsid w:val="00753488"/>
    <w:rPr>
      <w:rFonts w:ascii="ArtegraSans-Medium" w:eastAsia="Times New Roman" w:hAnsi="ArtegraSans-Medium" w:cs="Arial"/>
      <w:caps/>
      <w:color w:val="F3971A" w:themeColor="accent2"/>
      <w:kern w:val="28"/>
      <w:sz w:val="50"/>
      <w:szCs w:val="50"/>
    </w:rPr>
  </w:style>
  <w:style w:type="character" w:styleId="SubtleEmphasis">
    <w:name w:val="Subtle Emphasis"/>
    <w:uiPriority w:val="19"/>
    <w:qFormat/>
    <w:rsid w:val="00FD3B12"/>
    <w:rPr>
      <w:i/>
      <w:iCs/>
      <w:color w:val="404040"/>
    </w:rPr>
  </w:style>
  <w:style w:type="paragraph" w:styleId="Quote">
    <w:name w:val="Quote"/>
    <w:basedOn w:val="Normal"/>
    <w:next w:val="Normal"/>
    <w:link w:val="QuoteChar"/>
    <w:uiPriority w:val="29"/>
    <w:qFormat/>
    <w:rsid w:val="0062413A"/>
    <w:pPr>
      <w:spacing w:before="200" w:after="160"/>
      <w:ind w:left="864" w:right="864"/>
      <w:jc w:val="center"/>
    </w:pPr>
    <w:rPr>
      <w:rFonts w:ascii="ArtegraSans-Bold" w:hAnsi="ArtegraSans-Bold"/>
      <w:b/>
      <w:iCs/>
      <w:color w:val="ED6C22" w:themeColor="accent1"/>
      <w:sz w:val="36"/>
    </w:rPr>
  </w:style>
  <w:style w:type="character" w:customStyle="1" w:styleId="QuoteChar">
    <w:name w:val="Quote Char"/>
    <w:link w:val="Quote"/>
    <w:uiPriority w:val="29"/>
    <w:rsid w:val="0062413A"/>
    <w:rPr>
      <w:rFonts w:ascii="ArtegraSans-Bold" w:eastAsia="Times New Roman" w:hAnsi="ArtegraSans-Bold"/>
      <w:b/>
      <w:iCs/>
      <w:color w:val="ED6C22" w:themeColor="accent1"/>
      <w:sz w:val="36"/>
      <w:szCs w:val="24"/>
      <w:lang w:eastAsia="en-GB"/>
    </w:rPr>
  </w:style>
  <w:style w:type="paragraph" w:styleId="IntenseQuote">
    <w:name w:val="Intense Quote"/>
    <w:basedOn w:val="Normal"/>
    <w:next w:val="Normal"/>
    <w:link w:val="IntenseQuoteChar"/>
    <w:uiPriority w:val="30"/>
    <w:qFormat/>
    <w:rsid w:val="0062413A"/>
    <w:pPr>
      <w:pBdr>
        <w:top w:val="single" w:sz="4" w:space="20" w:color="00A8E0"/>
        <w:bottom w:val="single" w:sz="4" w:space="20" w:color="00A8E0"/>
      </w:pBdr>
      <w:spacing w:before="360" w:after="360"/>
      <w:ind w:left="567" w:right="567"/>
      <w:jc w:val="center"/>
    </w:pPr>
    <w:rPr>
      <w:i/>
      <w:iCs/>
      <w:color w:val="ED6C22" w:themeColor="accent1"/>
    </w:rPr>
  </w:style>
  <w:style w:type="character" w:customStyle="1" w:styleId="IntenseQuoteChar">
    <w:name w:val="Intense Quote Char"/>
    <w:link w:val="IntenseQuote"/>
    <w:uiPriority w:val="30"/>
    <w:rsid w:val="0062413A"/>
    <w:rPr>
      <w:rFonts w:ascii="ArtegraSans-Regular" w:eastAsia="Times New Roman" w:hAnsi="ArtegraSans-Regular"/>
      <w:i/>
      <w:iCs/>
      <w:color w:val="ED6C22" w:themeColor="accent1"/>
      <w:sz w:val="22"/>
      <w:szCs w:val="24"/>
      <w:lang w:eastAsia="en-GB"/>
    </w:rPr>
  </w:style>
  <w:style w:type="paragraph" w:styleId="ListParagraph">
    <w:name w:val="List Paragraph"/>
    <w:basedOn w:val="Normal"/>
    <w:uiPriority w:val="1"/>
    <w:qFormat/>
    <w:rsid w:val="00FD3B12"/>
    <w:pPr>
      <w:ind w:left="720"/>
      <w:contextualSpacing/>
    </w:pPr>
  </w:style>
  <w:style w:type="paragraph" w:styleId="Caption">
    <w:name w:val="caption"/>
    <w:basedOn w:val="Normal"/>
    <w:next w:val="Normal"/>
    <w:uiPriority w:val="35"/>
    <w:unhideWhenUsed/>
    <w:qFormat/>
    <w:rsid w:val="00E5392B"/>
    <w:pPr>
      <w:spacing w:after="200"/>
    </w:pPr>
    <w:rPr>
      <w:i/>
      <w:iCs/>
      <w:color w:val="ED6C22" w:themeColor="accent1"/>
      <w:szCs w:val="18"/>
    </w:rPr>
  </w:style>
  <w:style w:type="paragraph" w:styleId="BalloonText">
    <w:name w:val="Balloon Text"/>
    <w:basedOn w:val="Normal"/>
    <w:link w:val="BalloonTextChar"/>
    <w:uiPriority w:val="99"/>
    <w:unhideWhenUsed/>
    <w:rsid w:val="00FD3B12"/>
    <w:rPr>
      <w:sz w:val="26"/>
      <w:szCs w:val="26"/>
    </w:rPr>
  </w:style>
  <w:style w:type="character" w:customStyle="1" w:styleId="BalloonTextChar">
    <w:name w:val="Balloon Text Char"/>
    <w:link w:val="BalloonText"/>
    <w:uiPriority w:val="99"/>
    <w:rsid w:val="00FD3B12"/>
    <w:rPr>
      <w:rFonts w:cs="Times New Roman"/>
      <w:sz w:val="26"/>
      <w:szCs w:val="26"/>
    </w:rPr>
  </w:style>
  <w:style w:type="paragraph" w:styleId="BlockText">
    <w:name w:val="Block Text"/>
    <w:basedOn w:val="Normal"/>
    <w:uiPriority w:val="99"/>
    <w:unhideWhenUsed/>
    <w:rsid w:val="00FD3B12"/>
    <w:pPr>
      <w:pBdr>
        <w:top w:val="single" w:sz="2" w:space="10" w:color="9D9DAE"/>
        <w:left w:val="single" w:sz="2" w:space="10" w:color="9D9DAE"/>
        <w:bottom w:val="single" w:sz="2" w:space="10" w:color="9D9DAE"/>
        <w:right w:val="single" w:sz="2" w:space="10" w:color="9D9DAE"/>
      </w:pBdr>
      <w:ind w:left="567" w:right="567"/>
    </w:pPr>
    <w:rPr>
      <w:i/>
      <w:iCs/>
      <w:color w:val="9D9DAE"/>
    </w:rPr>
  </w:style>
  <w:style w:type="paragraph" w:styleId="BodyTextFirstIndent2">
    <w:name w:val="Body Text First Indent 2"/>
    <w:basedOn w:val="BodyTextIndent"/>
    <w:link w:val="BodyTextFirstIndent2Char"/>
    <w:uiPriority w:val="99"/>
    <w:unhideWhenUsed/>
    <w:rsid w:val="00FD3B12"/>
    <w:pPr>
      <w:ind w:left="360" w:firstLine="360"/>
    </w:pPr>
  </w:style>
  <w:style w:type="character" w:customStyle="1" w:styleId="BodyTextFirstIndent2Char">
    <w:name w:val="Body Text First Indent 2 Char"/>
    <w:basedOn w:val="BodyTextIndentChar"/>
    <w:link w:val="BodyTextFirstIndent2"/>
    <w:uiPriority w:val="99"/>
    <w:rsid w:val="00FD3B12"/>
  </w:style>
  <w:style w:type="paragraph" w:styleId="Closing">
    <w:name w:val="Closing"/>
    <w:basedOn w:val="Normal"/>
    <w:link w:val="ClosingChar"/>
    <w:uiPriority w:val="99"/>
    <w:unhideWhenUsed/>
    <w:rsid w:val="00FD3B12"/>
    <w:pPr>
      <w:ind w:left="4252"/>
    </w:pPr>
  </w:style>
  <w:style w:type="character" w:customStyle="1" w:styleId="ClosingChar">
    <w:name w:val="Closing Char"/>
    <w:basedOn w:val="DefaultParagraphFont"/>
    <w:link w:val="Closing"/>
    <w:uiPriority w:val="99"/>
    <w:rsid w:val="00FD3B12"/>
  </w:style>
  <w:style w:type="paragraph" w:styleId="Date">
    <w:name w:val="Date"/>
    <w:basedOn w:val="Normal"/>
    <w:next w:val="Normal"/>
    <w:link w:val="DateChar"/>
    <w:uiPriority w:val="99"/>
    <w:unhideWhenUsed/>
    <w:rsid w:val="00FD3B12"/>
  </w:style>
  <w:style w:type="character" w:customStyle="1" w:styleId="DateChar">
    <w:name w:val="Date Char"/>
    <w:basedOn w:val="DefaultParagraphFont"/>
    <w:link w:val="Date"/>
    <w:uiPriority w:val="99"/>
    <w:rsid w:val="00FD3B12"/>
  </w:style>
  <w:style w:type="paragraph" w:styleId="EmailSignature">
    <w:name w:val="E-mail Signature"/>
    <w:basedOn w:val="Normal"/>
    <w:link w:val="EmailSignatureChar"/>
    <w:uiPriority w:val="99"/>
    <w:unhideWhenUsed/>
    <w:rsid w:val="00FD3B12"/>
  </w:style>
  <w:style w:type="character" w:customStyle="1" w:styleId="EmailSignatureChar">
    <w:name w:val="Email Signature Char"/>
    <w:basedOn w:val="DefaultParagraphFont"/>
    <w:link w:val="EmailSignature"/>
    <w:uiPriority w:val="99"/>
    <w:rsid w:val="00FD3B12"/>
  </w:style>
  <w:style w:type="paragraph" w:styleId="EnvelopeAddress">
    <w:name w:val="envelope address"/>
    <w:basedOn w:val="Normal"/>
    <w:uiPriority w:val="99"/>
    <w:unhideWhenUsed/>
    <w:rsid w:val="00753488"/>
    <w:pPr>
      <w:framePr w:w="7920" w:h="1980" w:hRule="exact" w:hSpace="180" w:wrap="auto" w:hAnchor="page" w:xAlign="center" w:yAlign="bottom"/>
      <w:ind w:left="2880"/>
    </w:pPr>
  </w:style>
  <w:style w:type="character" w:styleId="FollowedHyperlink">
    <w:name w:val="FollowedHyperlink"/>
    <w:uiPriority w:val="99"/>
    <w:unhideWhenUsed/>
    <w:rsid w:val="0062413A"/>
    <w:rPr>
      <w:rFonts w:ascii="ArtegraSans-Medium" w:hAnsi="ArtegraSans-Medium"/>
      <w:b w:val="0"/>
      <w:i w:val="0"/>
      <w:color w:val="F3971A" w:themeColor="accent2"/>
      <w:u w:val="single"/>
    </w:rPr>
  </w:style>
  <w:style w:type="character" w:styleId="Hashtag">
    <w:name w:val="Hashtag"/>
    <w:uiPriority w:val="99"/>
    <w:rsid w:val="0062413A"/>
    <w:rPr>
      <w:color w:val="ED6C22" w:themeColor="accent1"/>
      <w:shd w:val="clear" w:color="auto" w:fill="E6E6E6"/>
    </w:rPr>
  </w:style>
  <w:style w:type="paragraph" w:styleId="ListContinue2">
    <w:name w:val="List Continue 2"/>
    <w:basedOn w:val="Normal"/>
    <w:uiPriority w:val="99"/>
    <w:semiHidden/>
    <w:unhideWhenUsed/>
    <w:rsid w:val="00822B62"/>
    <w:pPr>
      <w:spacing w:after="120"/>
      <w:ind w:left="566"/>
      <w:contextualSpacing/>
    </w:pPr>
  </w:style>
  <w:style w:type="paragraph" w:styleId="NormalIndent">
    <w:name w:val="Normal Indent"/>
    <w:basedOn w:val="Normal"/>
    <w:uiPriority w:val="99"/>
    <w:semiHidden/>
    <w:unhideWhenUsed/>
    <w:rsid w:val="00822B62"/>
    <w:pPr>
      <w:ind w:left="720"/>
    </w:pPr>
  </w:style>
  <w:style w:type="paragraph" w:styleId="ListContinue5">
    <w:name w:val="List Continue 5"/>
    <w:basedOn w:val="Normal"/>
    <w:uiPriority w:val="99"/>
    <w:semiHidden/>
    <w:unhideWhenUsed/>
    <w:rsid w:val="00822B62"/>
    <w:pPr>
      <w:spacing w:after="120"/>
      <w:ind w:left="1415"/>
      <w:contextualSpacing/>
    </w:pPr>
  </w:style>
  <w:style w:type="paragraph" w:styleId="ListContinue4">
    <w:name w:val="List Continue 4"/>
    <w:basedOn w:val="Normal"/>
    <w:uiPriority w:val="99"/>
    <w:semiHidden/>
    <w:unhideWhenUsed/>
    <w:rsid w:val="00822B62"/>
    <w:pPr>
      <w:spacing w:after="120"/>
      <w:ind w:left="1132"/>
      <w:contextualSpacing/>
    </w:pPr>
  </w:style>
  <w:style w:type="paragraph" w:styleId="ListContinue3">
    <w:name w:val="List Continue 3"/>
    <w:basedOn w:val="Normal"/>
    <w:uiPriority w:val="99"/>
    <w:semiHidden/>
    <w:unhideWhenUsed/>
    <w:rsid w:val="00822B62"/>
    <w:pPr>
      <w:spacing w:after="120"/>
      <w:ind w:left="849"/>
      <w:contextualSpacing/>
    </w:pPr>
  </w:style>
  <w:style w:type="paragraph" w:styleId="TOAHeading">
    <w:name w:val="toa heading"/>
    <w:basedOn w:val="BodyText"/>
    <w:next w:val="Normal"/>
    <w:uiPriority w:val="99"/>
    <w:unhideWhenUsed/>
    <w:rsid w:val="005C411F"/>
    <w:rPr>
      <w:rFonts w:ascii="ArtegraSans-SemiBold" w:hAnsi="ArtegraSans-SemiBold"/>
      <w:caps/>
      <w:color w:val="FFFFFF"/>
      <w:spacing w:val="6"/>
      <w:sz w:val="24"/>
      <w:szCs w:val="24"/>
    </w:rPr>
  </w:style>
  <w:style w:type="paragraph" w:customStyle="1" w:styleId="BasicParagraph">
    <w:name w:val="[Basic Paragraph]"/>
    <w:basedOn w:val="Normal"/>
    <w:uiPriority w:val="99"/>
    <w:rsid w:val="00753488"/>
    <w:pPr>
      <w:autoSpaceDE w:val="0"/>
      <w:autoSpaceDN w:val="0"/>
      <w:adjustRightInd w:val="0"/>
      <w:spacing w:line="288" w:lineRule="auto"/>
      <w:textAlignment w:val="center"/>
    </w:pPr>
    <w:rPr>
      <w:rFonts w:eastAsia="Times" w:cs="MinionPro-Regular"/>
      <w:color w:val="000000"/>
      <w:lang w:val="en-US" w:eastAsia="en-AU"/>
    </w:rPr>
  </w:style>
  <w:style w:type="character" w:customStyle="1" w:styleId="TableTopicHeader">
    <w:name w:val="Table Topic Header"/>
    <w:basedOn w:val="TableBody2"/>
    <w:uiPriority w:val="1"/>
    <w:rsid w:val="008212E8"/>
    <w:rPr>
      <w:rFonts w:ascii="ArtegraSans-SemiBold" w:eastAsia="Avenir Book" w:hAnsi="ArtegraSans-SemiBold" w:cs="Avenir Book"/>
      <w:b/>
      <w:bCs/>
      <w:color w:val="FDFAF6" w:themeColor="background1"/>
      <w:szCs w:val="22"/>
    </w:rPr>
  </w:style>
  <w:style w:type="character" w:customStyle="1" w:styleId="TableHeadings">
    <w:name w:val="Table Headings"/>
    <w:basedOn w:val="BoldText"/>
    <w:uiPriority w:val="1"/>
    <w:rsid w:val="008501AA"/>
    <w:rPr>
      <w:b/>
      <w:bCs/>
      <w:sz w:val="25"/>
    </w:rPr>
  </w:style>
  <w:style w:type="character" w:customStyle="1" w:styleId="BodyEmphasisChar">
    <w:name w:val="Body Emphasis Char"/>
    <w:link w:val="BodyEmphasis"/>
    <w:rsid w:val="0028496F"/>
    <w:rPr>
      <w:rFonts w:ascii="ArtegraSans-SemiBold" w:eastAsia="Times New Roman" w:hAnsi="ArtegraSans-SemiBold"/>
      <w:b/>
      <w:color w:val="ED6C22" w:themeColor="text2"/>
      <w:sz w:val="22"/>
      <w:szCs w:val="22"/>
      <w:lang w:eastAsia="en-GB"/>
    </w:rPr>
  </w:style>
  <w:style w:type="character" w:customStyle="1" w:styleId="BodyEmphasis2Char">
    <w:name w:val="Body Emphasis 2 Char"/>
    <w:link w:val="BodyEmphasis2"/>
    <w:rsid w:val="0028496F"/>
    <w:rPr>
      <w:rFonts w:ascii="ArtegraSans-SemiBold" w:eastAsia="Times New Roman" w:hAnsi="ArtegraSans-SemiBold"/>
      <w:b/>
      <w:color w:val="000000" w:themeColor="text1"/>
      <w:sz w:val="22"/>
      <w:szCs w:val="22"/>
      <w:lang w:eastAsia="en-GB"/>
    </w:rPr>
  </w:style>
  <w:style w:type="paragraph" w:customStyle="1" w:styleId="frontpagefooter">
    <w:name w:val="front page footer"/>
    <w:basedOn w:val="Footer"/>
    <w:rsid w:val="0062413A"/>
    <w:pPr>
      <w:spacing w:after="30"/>
    </w:pPr>
    <w:rPr>
      <w:rFonts w:ascii="ArtegraSans-Bold" w:hAnsi="ArtegraSans-Bold"/>
      <w:b/>
      <w:color w:val="000000" w:themeColor="text1"/>
      <w:sz w:val="20"/>
      <w:szCs w:val="20"/>
    </w:rPr>
  </w:style>
  <w:style w:type="paragraph" w:styleId="NoSpacing">
    <w:name w:val="No Spacing"/>
    <w:link w:val="NoSpacingChar"/>
    <w:uiPriority w:val="1"/>
    <w:qFormat/>
    <w:rsid w:val="00753488"/>
    <w:rPr>
      <w:rFonts w:ascii="ArtegraSans-Regular" w:eastAsia="Times New Roman" w:hAnsi="ArtegraSans-Regular"/>
      <w:sz w:val="22"/>
      <w:szCs w:val="22"/>
      <w:lang w:val="en-US" w:eastAsia="zh-CN"/>
    </w:rPr>
  </w:style>
  <w:style w:type="paragraph" w:customStyle="1" w:styleId="HWBodyText">
    <w:name w:val="HW_BodyText"/>
    <w:basedOn w:val="Normal"/>
    <w:link w:val="HWBodyTextChar"/>
    <w:qFormat/>
    <w:rsid w:val="00EA3877"/>
    <w:pPr>
      <w:spacing w:after="240" w:line="280" w:lineRule="exact"/>
      <w:jc w:val="both"/>
    </w:pPr>
  </w:style>
  <w:style w:type="character" w:customStyle="1" w:styleId="HWBodyTextChar">
    <w:name w:val="HW_BodyText Char"/>
    <w:link w:val="HWBodyText"/>
    <w:rsid w:val="00EA3877"/>
    <w:rPr>
      <w:rFonts w:cs="Arial"/>
      <w:sz w:val="22"/>
      <w:szCs w:val="22"/>
      <w:lang w:val="en-AU"/>
    </w:rPr>
  </w:style>
  <w:style w:type="paragraph" w:customStyle="1" w:styleId="HWListNumber2">
    <w:name w:val="HW_ListNumber 2"/>
    <w:basedOn w:val="Normal"/>
    <w:next w:val="HWBodyText"/>
    <w:rsid w:val="00E568FD"/>
    <w:pPr>
      <w:numPr>
        <w:numId w:val="8"/>
      </w:numPr>
      <w:tabs>
        <w:tab w:val="num" w:pos="360"/>
      </w:tabs>
      <w:contextualSpacing/>
    </w:pPr>
    <w:rPr>
      <w:rFonts w:eastAsia="Avenir"/>
    </w:rPr>
  </w:style>
  <w:style w:type="paragraph" w:styleId="ListNumber">
    <w:name w:val="List Number"/>
    <w:basedOn w:val="Normal"/>
    <w:uiPriority w:val="99"/>
    <w:unhideWhenUsed/>
    <w:qFormat/>
    <w:rsid w:val="0027388A"/>
    <w:pPr>
      <w:ind w:left="360" w:hanging="360"/>
      <w:contextualSpacing/>
    </w:pPr>
  </w:style>
  <w:style w:type="character" w:styleId="SubtleReference">
    <w:name w:val="Subtle Reference"/>
    <w:basedOn w:val="DefaultParagraphFont"/>
    <w:uiPriority w:val="31"/>
    <w:qFormat/>
    <w:rsid w:val="00E5392B"/>
    <w:rPr>
      <w:smallCaps/>
      <w:color w:val="5A5A5A" w:themeColor="text1" w:themeTint="A5"/>
    </w:rPr>
  </w:style>
  <w:style w:type="character" w:styleId="IntenseReference">
    <w:name w:val="Intense Reference"/>
    <w:basedOn w:val="DefaultParagraphFont"/>
    <w:uiPriority w:val="32"/>
    <w:qFormat/>
    <w:rsid w:val="00E5392B"/>
    <w:rPr>
      <w:b/>
      <w:bCs/>
      <w:smallCaps/>
      <w:color w:val="ED6C22" w:themeColor="accent1"/>
      <w:spacing w:val="5"/>
    </w:rPr>
  </w:style>
  <w:style w:type="character" w:styleId="BookTitle">
    <w:name w:val="Book Title"/>
    <w:basedOn w:val="DefaultParagraphFont"/>
    <w:uiPriority w:val="33"/>
    <w:qFormat/>
    <w:rsid w:val="00E5392B"/>
    <w:rPr>
      <w:b/>
      <w:bCs/>
      <w:i/>
      <w:iCs/>
      <w:spacing w:val="5"/>
    </w:rPr>
  </w:style>
  <w:style w:type="paragraph" w:styleId="DocumentMap">
    <w:name w:val="Document Map"/>
    <w:basedOn w:val="Normal"/>
    <w:link w:val="DocumentMapChar"/>
    <w:uiPriority w:val="99"/>
    <w:unhideWhenUsed/>
    <w:rsid w:val="00753488"/>
    <w:rPr>
      <w:sz w:val="26"/>
      <w:szCs w:val="26"/>
    </w:rPr>
  </w:style>
  <w:style w:type="character" w:customStyle="1" w:styleId="DocumentMapChar">
    <w:name w:val="Document Map Char"/>
    <w:basedOn w:val="DefaultParagraphFont"/>
    <w:link w:val="DocumentMap"/>
    <w:uiPriority w:val="99"/>
    <w:rsid w:val="00753488"/>
    <w:rPr>
      <w:rFonts w:ascii="ArtegraSans-Regular" w:eastAsia="Times New Roman" w:hAnsi="ArtegraSans-Regular"/>
      <w:sz w:val="26"/>
      <w:szCs w:val="26"/>
      <w:lang w:eastAsia="en-GB"/>
    </w:rPr>
  </w:style>
  <w:style w:type="paragraph" w:styleId="EnvelopeReturn">
    <w:name w:val="envelope return"/>
    <w:basedOn w:val="Normal"/>
    <w:uiPriority w:val="99"/>
    <w:unhideWhenUsed/>
    <w:rsid w:val="00753488"/>
    <w:rPr>
      <w:rFonts w:eastAsiaTheme="majorEastAsia" w:cstheme="majorBidi"/>
      <w:sz w:val="20"/>
      <w:szCs w:val="20"/>
    </w:rPr>
  </w:style>
  <w:style w:type="character" w:styleId="HTMLAcronym">
    <w:name w:val="HTML Acronym"/>
    <w:basedOn w:val="DefaultParagraphFont"/>
    <w:uiPriority w:val="99"/>
    <w:unhideWhenUsed/>
    <w:rsid w:val="00AD067F"/>
  </w:style>
  <w:style w:type="paragraph" w:styleId="List2">
    <w:name w:val="List 2"/>
    <w:basedOn w:val="Normal"/>
    <w:uiPriority w:val="99"/>
    <w:unhideWhenUsed/>
    <w:rsid w:val="00AD067F"/>
    <w:pPr>
      <w:ind w:left="566" w:hanging="283"/>
      <w:contextualSpacing/>
    </w:pPr>
  </w:style>
  <w:style w:type="paragraph" w:styleId="List3">
    <w:name w:val="List 3"/>
    <w:basedOn w:val="Normal"/>
    <w:uiPriority w:val="99"/>
    <w:unhideWhenUsed/>
    <w:rsid w:val="00AD067F"/>
    <w:pPr>
      <w:ind w:left="849" w:hanging="283"/>
      <w:contextualSpacing/>
    </w:pPr>
  </w:style>
  <w:style w:type="paragraph" w:styleId="List4">
    <w:name w:val="List 4"/>
    <w:basedOn w:val="Normal"/>
    <w:uiPriority w:val="99"/>
    <w:unhideWhenUsed/>
    <w:rsid w:val="00AD067F"/>
    <w:pPr>
      <w:ind w:left="1132" w:hanging="283"/>
      <w:contextualSpacing/>
    </w:pPr>
  </w:style>
  <w:style w:type="paragraph" w:styleId="List5">
    <w:name w:val="List 5"/>
    <w:basedOn w:val="Normal"/>
    <w:uiPriority w:val="99"/>
    <w:unhideWhenUsed/>
    <w:rsid w:val="00AD067F"/>
    <w:pPr>
      <w:ind w:left="1415" w:hanging="283"/>
      <w:contextualSpacing/>
    </w:pPr>
  </w:style>
  <w:style w:type="character" w:styleId="SmartLink">
    <w:name w:val="Smart Link"/>
    <w:basedOn w:val="DefaultParagraphFont"/>
    <w:uiPriority w:val="99"/>
    <w:unhideWhenUsed/>
    <w:rsid w:val="00AD067F"/>
    <w:rPr>
      <w:rFonts w:ascii="Avenir Book" w:hAnsi="Avenir Book"/>
      <w:color w:val="F3971A" w:themeColor="accent2"/>
      <w:u w:val="single"/>
      <w:shd w:val="clear" w:color="auto" w:fill="F3F2F1"/>
    </w:rPr>
  </w:style>
  <w:style w:type="character" w:customStyle="1" w:styleId="TABLEBodytext">
    <w:name w:val="TABLE Body text"/>
    <w:uiPriority w:val="1"/>
    <w:qFormat/>
    <w:rsid w:val="008501AA"/>
    <w:rPr>
      <w:rFonts w:ascii="ArtegraSans-Regular" w:hAnsi="ArtegraSans-Regular" w:cs="Avenir Book"/>
      <w:b w:val="0"/>
      <w:i w:val="0"/>
      <w:color w:val="000000" w:themeColor="text1"/>
      <w:spacing w:val="-2"/>
      <w:sz w:val="22"/>
      <w:szCs w:val="20"/>
    </w:rPr>
  </w:style>
  <w:style w:type="character" w:customStyle="1" w:styleId="TableBody2">
    <w:name w:val="Table Body 2"/>
    <w:uiPriority w:val="1"/>
    <w:qFormat/>
    <w:rsid w:val="008212E8"/>
    <w:rPr>
      <w:rFonts w:ascii="Avenir Medium" w:eastAsia="Avenir Book" w:hAnsi="Avenir Medium" w:cs="Avenir Book"/>
      <w:color w:val="FDFAF6" w:themeColor="background1"/>
      <w:szCs w:val="22"/>
    </w:rPr>
  </w:style>
  <w:style w:type="character" w:customStyle="1" w:styleId="NoSpacingChar">
    <w:name w:val="No Spacing Char"/>
    <w:basedOn w:val="DefaultParagraphFont"/>
    <w:link w:val="NoSpacing"/>
    <w:uiPriority w:val="1"/>
    <w:rsid w:val="00753488"/>
    <w:rPr>
      <w:rFonts w:ascii="ArtegraSans-Regular" w:eastAsia="Times New Roman" w:hAnsi="ArtegraSans-Regular"/>
      <w:sz w:val="22"/>
      <w:szCs w:val="22"/>
      <w:lang w:val="en-US" w:eastAsia="zh-CN"/>
    </w:rPr>
  </w:style>
  <w:style w:type="character" w:customStyle="1" w:styleId="A6">
    <w:name w:val="A6"/>
    <w:uiPriority w:val="99"/>
    <w:rsid w:val="00A03C2B"/>
    <w:rPr>
      <w:rFonts w:cs="HelveticaNeueLT Std"/>
      <w:b/>
      <w:bCs/>
      <w:color w:val="404041"/>
      <w:sz w:val="14"/>
      <w:szCs w:val="14"/>
    </w:rPr>
  </w:style>
  <w:style w:type="paragraph" w:styleId="Subtitle">
    <w:name w:val="Subtitle"/>
    <w:basedOn w:val="Normal"/>
    <w:next w:val="Normal"/>
    <w:link w:val="SubtitleChar"/>
    <w:uiPriority w:val="11"/>
    <w:qFormat/>
    <w:rsid w:val="0062413A"/>
    <w:pPr>
      <w:keepNext/>
      <w:keepLines/>
      <w:spacing w:before="360" w:after="80"/>
    </w:pPr>
    <w:rPr>
      <w:rFonts w:ascii="ArtegraSans-Medium" w:eastAsia="Georgia" w:hAnsi="ArtegraSans-Medium" w:cs="Georgia"/>
      <w:color w:val="ED6C22" w:themeColor="accent1"/>
      <w:sz w:val="28"/>
      <w:szCs w:val="48"/>
    </w:rPr>
  </w:style>
  <w:style w:type="character" w:customStyle="1" w:styleId="SubtitleChar">
    <w:name w:val="Subtitle Char"/>
    <w:basedOn w:val="DefaultParagraphFont"/>
    <w:link w:val="Subtitle"/>
    <w:uiPriority w:val="11"/>
    <w:rsid w:val="0062413A"/>
    <w:rPr>
      <w:rFonts w:ascii="ArtegraSans-Medium" w:eastAsia="Georgia" w:hAnsi="ArtegraSans-Medium" w:cs="Georgia"/>
      <w:color w:val="ED6C22" w:themeColor="accent1"/>
      <w:sz w:val="28"/>
      <w:szCs w:val="48"/>
      <w:lang w:eastAsia="en-GB"/>
    </w:rPr>
  </w:style>
  <w:style w:type="paragraph" w:styleId="CommentText">
    <w:name w:val="annotation text"/>
    <w:basedOn w:val="Normal"/>
    <w:link w:val="CommentTextChar"/>
    <w:uiPriority w:val="99"/>
    <w:unhideWhenUsed/>
    <w:rsid w:val="00766ECB"/>
    <w:rPr>
      <w:sz w:val="20"/>
      <w:szCs w:val="20"/>
    </w:rPr>
  </w:style>
  <w:style w:type="character" w:customStyle="1" w:styleId="CommentTextChar">
    <w:name w:val="Comment Text Char"/>
    <w:basedOn w:val="DefaultParagraphFont"/>
    <w:link w:val="CommentText"/>
    <w:uiPriority w:val="99"/>
    <w:rsid w:val="00766ECB"/>
    <w:rPr>
      <w:rFonts w:ascii="Times New Roman" w:eastAsia="Times New Roman" w:hAnsi="Times New Roman"/>
      <w:lang w:eastAsia="en-GB"/>
    </w:rPr>
  </w:style>
  <w:style w:type="character" w:styleId="CommentReference">
    <w:name w:val="annotation reference"/>
    <w:basedOn w:val="DefaultParagraphFont"/>
    <w:uiPriority w:val="99"/>
    <w:unhideWhenUsed/>
    <w:rsid w:val="00766ECB"/>
    <w:rPr>
      <w:sz w:val="16"/>
      <w:szCs w:val="16"/>
    </w:rPr>
  </w:style>
  <w:style w:type="paragraph" w:styleId="CommentSubject">
    <w:name w:val="annotation subject"/>
    <w:basedOn w:val="CommentText"/>
    <w:next w:val="CommentText"/>
    <w:link w:val="CommentSubjectChar"/>
    <w:uiPriority w:val="99"/>
    <w:unhideWhenUsed/>
    <w:rsid w:val="00766ECB"/>
    <w:rPr>
      <w:b/>
      <w:bCs/>
    </w:rPr>
  </w:style>
  <w:style w:type="character" w:customStyle="1" w:styleId="CommentSubjectChar">
    <w:name w:val="Comment Subject Char"/>
    <w:basedOn w:val="CommentTextChar"/>
    <w:link w:val="CommentSubject"/>
    <w:uiPriority w:val="99"/>
    <w:rsid w:val="00766ECB"/>
    <w:rPr>
      <w:rFonts w:ascii="Times New Roman" w:eastAsia="Times New Roman" w:hAnsi="Times New Roman"/>
      <w:b/>
      <w:bCs/>
      <w:lang w:eastAsia="en-GB"/>
    </w:rPr>
  </w:style>
  <w:style w:type="paragraph" w:styleId="Revision">
    <w:name w:val="Revision"/>
    <w:hidden/>
    <w:uiPriority w:val="99"/>
    <w:semiHidden/>
    <w:rsid w:val="00766ECB"/>
    <w:rPr>
      <w:rFonts w:ascii="Avenir" w:eastAsia="Avenir" w:hAnsi="Avenir" w:cs="Arial"/>
      <w:sz w:val="22"/>
      <w:szCs w:val="24"/>
      <w:lang w:val="en-GB" w:eastAsia="en-GB"/>
    </w:rPr>
  </w:style>
  <w:style w:type="paragraph" w:customStyle="1" w:styleId="Default">
    <w:name w:val="Default"/>
    <w:basedOn w:val="BodyText"/>
    <w:rsid w:val="0094246E"/>
  </w:style>
  <w:style w:type="character" w:customStyle="1" w:styleId="A4">
    <w:name w:val="A4"/>
    <w:uiPriority w:val="99"/>
    <w:rsid w:val="00982885"/>
    <w:rPr>
      <w:rFonts w:cs="Avenir Next Ultra Light"/>
      <w:color w:val="3C3C3C"/>
      <w:sz w:val="16"/>
      <w:szCs w:val="16"/>
    </w:rPr>
  </w:style>
  <w:style w:type="character" w:customStyle="1" w:styleId="A3">
    <w:name w:val="A3"/>
    <w:uiPriority w:val="99"/>
    <w:rsid w:val="00982885"/>
    <w:rPr>
      <w:rFonts w:cs="Avenir Next Ultra Light"/>
      <w:color w:val="3C3C3C"/>
      <w:sz w:val="16"/>
      <w:szCs w:val="16"/>
    </w:rPr>
  </w:style>
  <w:style w:type="numbering" w:customStyle="1" w:styleId="CurrentList1">
    <w:name w:val="Current List1"/>
    <w:uiPriority w:val="99"/>
    <w:rsid w:val="007179FF"/>
    <w:pPr>
      <w:numPr>
        <w:numId w:val="6"/>
      </w:numPr>
    </w:pPr>
  </w:style>
  <w:style w:type="numbering" w:customStyle="1" w:styleId="CurrentList2">
    <w:name w:val="Current List2"/>
    <w:uiPriority w:val="99"/>
    <w:rsid w:val="007179FF"/>
    <w:pPr>
      <w:numPr>
        <w:numId w:val="7"/>
      </w:numPr>
    </w:pPr>
  </w:style>
  <w:style w:type="numbering" w:customStyle="1" w:styleId="CurrentList3">
    <w:name w:val="Current List3"/>
    <w:uiPriority w:val="99"/>
    <w:rsid w:val="00B60EF4"/>
    <w:pPr>
      <w:numPr>
        <w:numId w:val="9"/>
      </w:numPr>
    </w:pPr>
  </w:style>
  <w:style w:type="character" w:styleId="Mention">
    <w:name w:val="Mention"/>
    <w:basedOn w:val="DefaultParagraphFont"/>
    <w:uiPriority w:val="99"/>
    <w:unhideWhenUsed/>
    <w:rsid w:val="00C07281"/>
    <w:rPr>
      <w:color w:val="2B579A"/>
      <w:shd w:val="clear" w:color="auto" w:fill="E6E6E6"/>
    </w:rPr>
  </w:style>
  <w:style w:type="paragraph" w:styleId="NormalWeb">
    <w:name w:val="Normal (Web)"/>
    <w:basedOn w:val="Normal"/>
    <w:uiPriority w:val="99"/>
    <w:unhideWhenUsed/>
    <w:rsid w:val="000A7FBB"/>
    <w:pPr>
      <w:spacing w:before="100" w:beforeAutospacing="1" w:after="100" w:afterAutospacing="1"/>
    </w:pPr>
    <w:rPr>
      <w:sz w:val="24"/>
    </w:rPr>
  </w:style>
  <w:style w:type="paragraph" w:styleId="ListBullet2">
    <w:name w:val="List Bullet 2"/>
    <w:basedOn w:val="Normal"/>
    <w:uiPriority w:val="99"/>
    <w:unhideWhenUsed/>
    <w:rsid w:val="00185DC0"/>
    <w:pPr>
      <w:numPr>
        <w:numId w:val="12"/>
      </w:numPr>
      <w:ind w:left="568" w:hanging="284"/>
      <w:contextualSpacing/>
    </w:pPr>
  </w:style>
  <w:style w:type="table" w:styleId="GridTable4-Accent1">
    <w:name w:val="Grid Table 4 Accent 1"/>
    <w:basedOn w:val="TableNormal"/>
    <w:uiPriority w:val="49"/>
    <w:rsid w:val="005A27B8"/>
    <w:tblPr>
      <w:tblStyleRowBandSize w:val="1"/>
      <w:tblStyleColBandSize w:val="1"/>
      <w:tblBorders>
        <w:top w:val="single" w:sz="4" w:space="0" w:color="F4A67A" w:themeColor="accent1" w:themeTint="99"/>
        <w:left w:val="single" w:sz="4" w:space="0" w:color="F4A67A" w:themeColor="accent1" w:themeTint="99"/>
        <w:bottom w:val="single" w:sz="4" w:space="0" w:color="F4A67A" w:themeColor="accent1" w:themeTint="99"/>
        <w:right w:val="single" w:sz="4" w:space="0" w:color="F4A67A" w:themeColor="accent1" w:themeTint="99"/>
        <w:insideH w:val="single" w:sz="4" w:space="0" w:color="F4A67A" w:themeColor="accent1" w:themeTint="99"/>
        <w:insideV w:val="single" w:sz="4" w:space="0" w:color="F4A67A" w:themeColor="accent1" w:themeTint="99"/>
      </w:tblBorders>
    </w:tblPr>
    <w:tblStylePr w:type="firstRow">
      <w:rPr>
        <w:b/>
        <w:bCs/>
        <w:color w:val="FDFAF6" w:themeColor="background1"/>
      </w:rPr>
      <w:tblPr/>
      <w:tcPr>
        <w:tcBorders>
          <w:top w:val="single" w:sz="4" w:space="0" w:color="ED6C22" w:themeColor="accent1"/>
          <w:left w:val="single" w:sz="4" w:space="0" w:color="ED6C22" w:themeColor="accent1"/>
          <w:bottom w:val="single" w:sz="4" w:space="0" w:color="ED6C22" w:themeColor="accent1"/>
          <w:right w:val="single" w:sz="4" w:space="0" w:color="ED6C22" w:themeColor="accent1"/>
          <w:insideH w:val="nil"/>
          <w:insideV w:val="nil"/>
        </w:tcBorders>
        <w:shd w:val="clear" w:color="auto" w:fill="ED6C22" w:themeFill="accent1"/>
      </w:tcPr>
    </w:tblStylePr>
    <w:tblStylePr w:type="lastRow">
      <w:rPr>
        <w:b/>
        <w:bCs/>
      </w:rPr>
      <w:tblPr/>
      <w:tcPr>
        <w:tcBorders>
          <w:top w:val="double" w:sz="4" w:space="0" w:color="ED6C22" w:themeColor="accent1"/>
        </w:tcBorders>
      </w:tcPr>
    </w:tblStylePr>
    <w:tblStylePr w:type="firstCol">
      <w:rPr>
        <w:b/>
        <w:bCs/>
      </w:rPr>
    </w:tblStylePr>
    <w:tblStylePr w:type="lastCol">
      <w:rPr>
        <w:b/>
        <w:bCs/>
      </w:rPr>
    </w:tblStylePr>
    <w:tblStylePr w:type="band1Vert">
      <w:tblPr/>
      <w:tcPr>
        <w:shd w:val="clear" w:color="auto" w:fill="FBE1D2" w:themeFill="accent1" w:themeFillTint="33"/>
      </w:tcPr>
    </w:tblStylePr>
    <w:tblStylePr w:type="band1Horz">
      <w:tblPr/>
      <w:tcPr>
        <w:shd w:val="clear" w:color="auto" w:fill="FBE1D2" w:themeFill="accent1" w:themeFillTint="33"/>
      </w:tcPr>
    </w:tblStylePr>
  </w:style>
  <w:style w:type="paragraph" w:customStyle="1" w:styleId="SmallText610LeftSmallText610">
    <w:name w:val="Small Text 6/10 Left (Small Text 6/10)"/>
    <w:basedOn w:val="Normal"/>
    <w:next w:val="Normal"/>
    <w:uiPriority w:val="99"/>
    <w:rsid w:val="00AE31FD"/>
    <w:pPr>
      <w:suppressAutoHyphens/>
      <w:autoSpaceDE w:val="0"/>
      <w:autoSpaceDN w:val="0"/>
      <w:adjustRightInd w:val="0"/>
      <w:spacing w:line="200" w:lineRule="atLeast"/>
      <w:textAlignment w:val="center"/>
    </w:pPr>
    <w:rPr>
      <w:rFonts w:ascii="Helvetica Neue" w:eastAsia="Calibri" w:hAnsi="Helvetica Neue" w:cs="Helvetica Neue"/>
      <w:color w:val="000000"/>
      <w:spacing w:val="-2"/>
      <w:sz w:val="12"/>
      <w:szCs w:val="12"/>
      <w:lang w:val="de-DE" w:eastAsia="en-US"/>
    </w:rPr>
  </w:style>
  <w:style w:type="character" w:customStyle="1" w:styleId="BoldText">
    <w:name w:val="Bold Text"/>
    <w:uiPriority w:val="99"/>
    <w:rsid w:val="00AE31FD"/>
    <w:rPr>
      <w:b/>
      <w:bCs/>
    </w:rPr>
  </w:style>
  <w:style w:type="character" w:customStyle="1" w:styleId="HEADING1LIGHT">
    <w:name w:val="HEADING 1 LIGHT"/>
    <w:basedOn w:val="Heading1Char"/>
    <w:uiPriority w:val="1"/>
    <w:qFormat/>
    <w:rsid w:val="003B63A7"/>
    <w:rPr>
      <w:rFonts w:ascii="Arial" w:eastAsiaTheme="majorEastAsia" w:hAnsi="Arial" w:cs="Times New Roman (Headings CS)"/>
      <w:b/>
      <w:bCs/>
      <w:i w:val="0"/>
      <w:caps w:val="0"/>
      <w:color w:val="ED6C22" w:themeColor="accent1"/>
      <w:spacing w:val="4"/>
      <w:sz w:val="50"/>
      <w:szCs w:val="50"/>
      <w:lang w:val="en-AU" w:eastAsia="en-GB"/>
    </w:rPr>
  </w:style>
  <w:style w:type="paragraph" w:customStyle="1" w:styleId="Pa3">
    <w:name w:val="Pa3"/>
    <w:basedOn w:val="Default"/>
    <w:next w:val="Default"/>
    <w:uiPriority w:val="99"/>
    <w:rsid w:val="003B63A7"/>
    <w:pPr>
      <w:autoSpaceDE w:val="0"/>
      <w:autoSpaceDN w:val="0"/>
      <w:adjustRightInd w:val="0"/>
      <w:spacing w:line="161" w:lineRule="atLeast"/>
    </w:pPr>
    <w:rPr>
      <w:rFonts w:ascii="Helvetica" w:eastAsiaTheme="minorHAnsi" w:hAnsi="Helvetica" w:cstheme="minorBidi"/>
      <w:sz w:val="24"/>
      <w:szCs w:val="24"/>
      <w:lang w:val="en-US" w:eastAsia="en-US"/>
    </w:rPr>
  </w:style>
  <w:style w:type="paragraph" w:customStyle="1" w:styleId="Pa2">
    <w:name w:val="Pa2"/>
    <w:basedOn w:val="Default"/>
    <w:next w:val="Default"/>
    <w:uiPriority w:val="99"/>
    <w:rsid w:val="003B63A7"/>
    <w:pPr>
      <w:autoSpaceDE w:val="0"/>
      <w:autoSpaceDN w:val="0"/>
      <w:adjustRightInd w:val="0"/>
      <w:spacing w:line="241" w:lineRule="atLeast"/>
    </w:pPr>
    <w:rPr>
      <w:rFonts w:ascii="HelveticaNeueLT Std" w:eastAsiaTheme="minorHAnsi" w:hAnsi="HelveticaNeueLT Std" w:cstheme="minorBidi"/>
      <w:sz w:val="24"/>
      <w:szCs w:val="24"/>
      <w:lang w:val="en-GB" w:eastAsia="en-US"/>
    </w:rPr>
  </w:style>
  <w:style w:type="character" w:customStyle="1" w:styleId="A1">
    <w:name w:val="A1"/>
    <w:uiPriority w:val="99"/>
    <w:rsid w:val="003B63A7"/>
    <w:rPr>
      <w:rFonts w:ascii="HelveticaNeueLT Std Med" w:hAnsi="HelveticaNeueLT Std Med" w:cs="HelveticaNeueLT Std Med"/>
      <w:b/>
      <w:bCs/>
      <w:color w:val="ED6C22" w:themeColor="accent1"/>
      <w:sz w:val="18"/>
      <w:szCs w:val="18"/>
    </w:rPr>
  </w:style>
  <w:style w:type="character" w:customStyle="1" w:styleId="BodyEMPHASIS4Char">
    <w:name w:val="Body EMPHASIS 4 Char"/>
    <w:basedOn w:val="BodyTextChar"/>
    <w:link w:val="BodyEMPHASIS4"/>
    <w:rsid w:val="009373EC"/>
    <w:rPr>
      <w:rFonts w:ascii="Arial" w:eastAsia="Times New Roman" w:hAnsi="Arial" w:cs="HelveticaLTStd-Roman"/>
      <w:i/>
      <w:color w:val="ED6C22" w:themeColor="accent1"/>
      <w:sz w:val="22"/>
      <w:szCs w:val="22"/>
      <w:lang w:eastAsia="en-GB"/>
    </w:rPr>
  </w:style>
  <w:style w:type="character" w:customStyle="1" w:styleId="BodyEmphasis3">
    <w:name w:val="Body Emphasis 3"/>
    <w:basedOn w:val="BodyText2Char"/>
    <w:uiPriority w:val="1"/>
    <w:rsid w:val="009373EC"/>
    <w:rPr>
      <w:rFonts w:ascii="ArtegraSans-Regular" w:eastAsia="Times New Roman" w:hAnsi="ArtegraSans-Regular"/>
      <w:b/>
      <w:color w:val="F5CD00" w:themeColor="accent3"/>
      <w:sz w:val="20"/>
      <w:szCs w:val="22"/>
      <w:lang w:eastAsia="en-GB"/>
    </w:rPr>
  </w:style>
  <w:style w:type="paragraph" w:customStyle="1" w:styleId="TitleDate">
    <w:name w:val="Title Date"/>
    <w:basedOn w:val="Normal"/>
    <w:rsid w:val="009373EC"/>
    <w:pPr>
      <w:tabs>
        <w:tab w:val="left" w:pos="1276"/>
      </w:tabs>
      <w:spacing w:before="60" w:line="264" w:lineRule="auto"/>
    </w:pPr>
    <w:rPr>
      <w:rFonts w:ascii="Arial" w:eastAsiaTheme="minorHAnsi" w:hAnsi="Arial" w:cstheme="minorBidi"/>
      <w:sz w:val="20"/>
      <w:lang w:eastAsia="en-US"/>
    </w:rPr>
  </w:style>
  <w:style w:type="paragraph" w:customStyle="1" w:styleId="TitleVersion">
    <w:name w:val="Title Version"/>
    <w:basedOn w:val="TitleDate"/>
    <w:next w:val="Normal"/>
    <w:rsid w:val="009373EC"/>
  </w:style>
  <w:style w:type="character" w:customStyle="1" w:styleId="14leadingspaceParagraph">
    <w:name w:val="14 leading space Paragraph"/>
    <w:basedOn w:val="DefaultParagraphFont"/>
    <w:uiPriority w:val="99"/>
    <w:rsid w:val="009373EC"/>
    <w:rPr>
      <w:rFonts w:ascii="HelveticaNeueLTStd-Lt" w:hAnsi="HelveticaNeueLTStd-Lt" w:cs="HelveticaNeueLTStd-Lt"/>
      <w:sz w:val="19"/>
      <w:szCs w:val="19"/>
    </w:rPr>
  </w:style>
  <w:style w:type="character" w:customStyle="1" w:styleId="TOCHEADINGLIGHT">
    <w:name w:val="TOC HEADING LIGHT"/>
    <w:basedOn w:val="HEADING1LIGHT"/>
    <w:uiPriority w:val="1"/>
    <w:rsid w:val="00105E8F"/>
    <w:rPr>
      <w:rFonts w:ascii="ArtegraSansAlt-Bold" w:eastAsiaTheme="majorEastAsia" w:hAnsi="ArtegraSansAlt-Bold" w:cs="Times New Roman (Headings CS)"/>
      <w:b/>
      <w:bCs w:val="0"/>
      <w:i w:val="0"/>
      <w:caps w:val="0"/>
      <w:color w:val="ED6C22" w:themeColor="accent1"/>
      <w:spacing w:val="4"/>
      <w:sz w:val="50"/>
      <w:szCs w:val="50"/>
      <w:lang w:val="en-AU" w:eastAsia="en-GB"/>
    </w:rPr>
  </w:style>
  <w:style w:type="paragraph" w:customStyle="1" w:styleId="TC">
    <w:name w:val="T &amp; C"/>
    <w:basedOn w:val="Normal"/>
    <w:rsid w:val="009373EC"/>
    <w:pPr>
      <w:suppressAutoHyphens/>
      <w:autoSpaceDE w:val="0"/>
      <w:autoSpaceDN w:val="0"/>
      <w:adjustRightInd w:val="0"/>
      <w:spacing w:line="264" w:lineRule="auto"/>
      <w:textAlignment w:val="center"/>
    </w:pPr>
    <w:rPr>
      <w:rFonts w:ascii="HelveticaNeueLTStd-Lt" w:eastAsiaTheme="minorHAnsi" w:hAnsi="HelveticaNeueLTStd-Lt" w:cs="HelveticaNeueLTStd-Lt"/>
      <w:color w:val="000000"/>
      <w:spacing w:val="4"/>
      <w:sz w:val="20"/>
      <w:lang w:val="en-US" w:eastAsia="en-AU"/>
    </w:rPr>
  </w:style>
  <w:style w:type="paragraph" w:customStyle="1" w:styleId="TableText">
    <w:name w:val="Table Text"/>
    <w:basedOn w:val="Normal"/>
    <w:rsid w:val="009373EC"/>
    <w:pPr>
      <w:spacing w:before="40" w:after="40" w:line="264" w:lineRule="auto"/>
    </w:pPr>
    <w:rPr>
      <w:rFonts w:ascii="Arial" w:eastAsiaTheme="minorHAnsi" w:hAnsi="Arial" w:cstheme="minorBidi"/>
      <w:sz w:val="20"/>
      <w:lang w:eastAsia="en-US"/>
    </w:rPr>
  </w:style>
  <w:style w:type="character" w:customStyle="1" w:styleId="UnresolvedMention1">
    <w:name w:val="Unresolved Mention1"/>
    <w:basedOn w:val="DefaultParagraphFont"/>
    <w:uiPriority w:val="99"/>
    <w:rsid w:val="009373EC"/>
    <w:rPr>
      <w:color w:val="808080"/>
      <w:shd w:val="clear" w:color="auto" w:fill="E6E6E6"/>
    </w:rPr>
  </w:style>
  <w:style w:type="paragraph" w:styleId="ListNumber2">
    <w:name w:val="List Number 2"/>
    <w:basedOn w:val="Normal"/>
    <w:uiPriority w:val="99"/>
    <w:unhideWhenUsed/>
    <w:rsid w:val="009373EC"/>
    <w:pPr>
      <w:spacing w:line="264" w:lineRule="auto"/>
      <w:ind w:left="714" w:hanging="357"/>
      <w:contextualSpacing/>
    </w:pPr>
    <w:rPr>
      <w:rFonts w:ascii="Arial" w:eastAsiaTheme="minorHAnsi" w:hAnsi="Arial" w:cstheme="minorBidi"/>
      <w:szCs w:val="22"/>
      <w:lang w:val="en-GB" w:eastAsia="en-US"/>
    </w:rPr>
  </w:style>
  <w:style w:type="paragraph" w:styleId="ListNumber3">
    <w:name w:val="List Number 3"/>
    <w:basedOn w:val="Normal"/>
    <w:uiPriority w:val="99"/>
    <w:unhideWhenUsed/>
    <w:rsid w:val="009373EC"/>
    <w:pPr>
      <w:spacing w:line="264" w:lineRule="auto"/>
      <w:ind w:left="1077" w:hanging="357"/>
      <w:contextualSpacing/>
    </w:pPr>
    <w:rPr>
      <w:rFonts w:ascii="Arial" w:eastAsiaTheme="minorHAnsi" w:hAnsi="Arial" w:cstheme="minorBidi"/>
      <w:szCs w:val="22"/>
      <w:lang w:val="en-GB" w:eastAsia="en-US"/>
    </w:rPr>
  </w:style>
  <w:style w:type="paragraph" w:styleId="ListNumber4">
    <w:name w:val="List Number 4"/>
    <w:basedOn w:val="Normal"/>
    <w:uiPriority w:val="99"/>
    <w:unhideWhenUsed/>
    <w:rsid w:val="009373EC"/>
    <w:pPr>
      <w:spacing w:line="264" w:lineRule="auto"/>
      <w:ind w:left="1440" w:hanging="360"/>
      <w:contextualSpacing/>
    </w:pPr>
    <w:rPr>
      <w:rFonts w:ascii="HelveticaNeueLT Std Med" w:eastAsiaTheme="minorHAnsi" w:hAnsi="HelveticaNeueLT Std Med" w:cstheme="minorBidi"/>
      <w:szCs w:val="22"/>
      <w:lang w:val="en-GB" w:eastAsia="en-US"/>
    </w:rPr>
  </w:style>
  <w:style w:type="paragraph" w:styleId="ListNumber5">
    <w:name w:val="List Number 5"/>
    <w:basedOn w:val="Normal"/>
    <w:uiPriority w:val="99"/>
    <w:semiHidden/>
    <w:unhideWhenUsed/>
    <w:rsid w:val="009373EC"/>
    <w:pPr>
      <w:spacing w:line="264" w:lineRule="auto"/>
      <w:ind w:left="1800" w:hanging="360"/>
      <w:contextualSpacing/>
    </w:pPr>
    <w:rPr>
      <w:rFonts w:ascii="Arial" w:eastAsiaTheme="minorHAnsi" w:hAnsi="Arial" w:cstheme="minorBidi"/>
      <w:lang w:val="en-GB" w:eastAsia="en-US"/>
    </w:rPr>
  </w:style>
  <w:style w:type="paragraph" w:styleId="ListContinue">
    <w:name w:val="List Continue"/>
    <w:basedOn w:val="Normal"/>
    <w:uiPriority w:val="99"/>
    <w:semiHidden/>
    <w:unhideWhenUsed/>
    <w:rsid w:val="009373EC"/>
    <w:pPr>
      <w:keepNext/>
      <w:spacing w:after="120" w:line="264" w:lineRule="auto"/>
      <w:ind w:left="284"/>
      <w:contextualSpacing/>
    </w:pPr>
    <w:rPr>
      <w:rFonts w:ascii="Arial" w:eastAsiaTheme="minorHAnsi" w:hAnsi="Arial" w:cstheme="minorBidi"/>
      <w:lang w:val="en-GB" w:eastAsia="en-US"/>
    </w:rPr>
  </w:style>
  <w:style w:type="paragraph" w:styleId="ListBullet3">
    <w:name w:val="List Bullet 3"/>
    <w:basedOn w:val="ListBullet2"/>
    <w:uiPriority w:val="99"/>
    <w:unhideWhenUsed/>
    <w:rsid w:val="009373EC"/>
    <w:pPr>
      <w:keepNext/>
      <w:numPr>
        <w:numId w:val="0"/>
      </w:numPr>
      <w:spacing w:before="180" w:after="100" w:line="264" w:lineRule="auto"/>
      <w:ind w:left="1080" w:hanging="360"/>
    </w:pPr>
    <w:rPr>
      <w:rFonts w:ascii="Arial" w:eastAsiaTheme="minorHAnsi" w:hAnsi="Arial" w:cstheme="minorBidi"/>
      <w:lang w:eastAsia="en-US"/>
    </w:rPr>
  </w:style>
  <w:style w:type="paragraph" w:styleId="ListBullet4">
    <w:name w:val="List Bullet 4"/>
    <w:basedOn w:val="ListBullet3"/>
    <w:uiPriority w:val="99"/>
    <w:unhideWhenUsed/>
    <w:rsid w:val="009373EC"/>
    <w:pPr>
      <w:ind w:left="1440"/>
    </w:pPr>
  </w:style>
  <w:style w:type="paragraph" w:styleId="TOCHeading">
    <w:name w:val="TOC Heading"/>
    <w:basedOn w:val="Heading1"/>
    <w:next w:val="Heading1"/>
    <w:link w:val="TOCHeadingChar"/>
    <w:uiPriority w:val="39"/>
    <w:unhideWhenUsed/>
    <w:rsid w:val="009373EC"/>
    <w:pPr>
      <w:pageBreakBefore w:val="0"/>
      <w:spacing w:before="240" w:after="0"/>
      <w:outlineLvl w:val="9"/>
    </w:pPr>
    <w:rPr>
      <w:rFonts w:ascii="Arial" w:eastAsiaTheme="majorEastAsia" w:hAnsi="Arial"/>
      <w:bCs/>
      <w:sz w:val="50"/>
      <w:szCs w:val="32"/>
      <w:lang w:val="en-GB"/>
    </w:rPr>
  </w:style>
  <w:style w:type="paragraph" w:customStyle="1" w:styleId="Tabletext0">
    <w:name w:val="Table text"/>
    <w:basedOn w:val="Normal"/>
    <w:link w:val="TabletextChar"/>
    <w:rsid w:val="009373EC"/>
    <w:pPr>
      <w:spacing w:line="288" w:lineRule="auto"/>
      <w:jc w:val="center"/>
    </w:pPr>
    <w:rPr>
      <w:rFonts w:ascii="Arial" w:eastAsia="Times" w:hAnsi="Arial"/>
      <w:color w:val="3C3C3D"/>
      <w:sz w:val="18"/>
      <w:szCs w:val="18"/>
      <w:lang w:eastAsia="en-US"/>
    </w:rPr>
  </w:style>
  <w:style w:type="paragraph" w:customStyle="1" w:styleId="Paragraph1">
    <w:name w:val="Paragraph 1"/>
    <w:basedOn w:val="BodyEmphasis2"/>
    <w:rsid w:val="009373EC"/>
    <w:pPr>
      <w:spacing w:before="160" w:after="160" w:line="264" w:lineRule="auto"/>
      <w:jc w:val="both"/>
    </w:pPr>
    <w:rPr>
      <w:rFonts w:ascii="Arial" w:eastAsiaTheme="minorHAnsi" w:hAnsi="Arial" w:cstheme="minorBidi"/>
      <w:b w:val="0"/>
      <w:color w:val="ED6C22" w:themeColor="accent1"/>
      <w:szCs w:val="24"/>
      <w:lang w:val="en-GB" w:eastAsia="en-US"/>
    </w:rPr>
  </w:style>
  <w:style w:type="paragraph" w:customStyle="1" w:styleId="BodyEMPHASIS4">
    <w:name w:val="Body EMPHASIS 4"/>
    <w:basedOn w:val="BodyText"/>
    <w:link w:val="BodyEMPHASIS4Char"/>
    <w:rsid w:val="009373EC"/>
    <w:pPr>
      <w:suppressAutoHyphens/>
      <w:spacing w:before="200" w:after="100" w:line="264" w:lineRule="auto"/>
    </w:pPr>
    <w:rPr>
      <w:rFonts w:ascii="Arial" w:eastAsia="Calibri" w:hAnsi="Arial" w:cs="HelveticaLTStd-Roman"/>
      <w:i/>
      <w:color w:val="ED6C22" w:themeColor="accent1"/>
      <w:sz w:val="20"/>
      <w:szCs w:val="20"/>
      <w:lang w:eastAsia="en-US"/>
    </w:rPr>
  </w:style>
  <w:style w:type="paragraph" w:customStyle="1" w:styleId="TCList">
    <w:name w:val="T&amp;C List"/>
    <w:basedOn w:val="BodyText"/>
    <w:link w:val="TCListChar"/>
    <w:qFormat/>
    <w:rsid w:val="009373EC"/>
    <w:pPr>
      <w:numPr>
        <w:numId w:val="14"/>
      </w:numPr>
      <w:spacing w:before="200" w:after="120" w:line="264" w:lineRule="auto"/>
    </w:pPr>
    <w:rPr>
      <w:rFonts w:ascii="Arial" w:eastAsiaTheme="minorHAnsi" w:hAnsi="Arial" w:cstheme="minorBidi"/>
      <w:szCs w:val="24"/>
      <w:lang w:val="en-GB" w:eastAsia="en-US"/>
    </w:rPr>
  </w:style>
  <w:style w:type="character" w:customStyle="1" w:styleId="Hyperlink2">
    <w:name w:val="Hyperlink 2"/>
    <w:basedOn w:val="DefaultParagraphFont"/>
    <w:uiPriority w:val="1"/>
    <w:rsid w:val="009373EC"/>
    <w:rPr>
      <w:rFonts w:ascii="HelveticaNeueLT Std" w:hAnsi="HelveticaNeueLT Std"/>
      <w:b/>
      <w:i w:val="0"/>
      <w:color w:val="F5CD00" w:themeColor="accent3"/>
    </w:rPr>
  </w:style>
  <w:style w:type="character" w:customStyle="1" w:styleId="StrongRed">
    <w:name w:val="Strong . Red"/>
    <w:uiPriority w:val="1"/>
    <w:rsid w:val="009373EC"/>
    <w:rPr>
      <w:rFonts w:ascii="Arial" w:hAnsi="Arial"/>
      <w:b/>
      <w:bCs w:val="0"/>
      <w:i w:val="0"/>
      <w:color w:val="FF0000"/>
      <w:sz w:val="22"/>
    </w:rPr>
  </w:style>
  <w:style w:type="character" w:customStyle="1" w:styleId="TOCHeadingChar">
    <w:name w:val="TOC Heading Char"/>
    <w:basedOn w:val="Heading1Char"/>
    <w:link w:val="TOCHeading"/>
    <w:uiPriority w:val="39"/>
    <w:rsid w:val="009373EC"/>
    <w:rPr>
      <w:rFonts w:ascii="Arial" w:eastAsiaTheme="majorEastAsia" w:hAnsi="Arial" w:cs="Times New Roman (Headings CS)"/>
      <w:b/>
      <w:bCs/>
      <w:caps/>
      <w:color w:val="ED6C22" w:themeColor="accent1"/>
      <w:sz w:val="50"/>
      <w:szCs w:val="32"/>
      <w:lang w:val="en-GB" w:eastAsia="en-GB"/>
    </w:rPr>
  </w:style>
  <w:style w:type="character" w:customStyle="1" w:styleId="TOC1Char">
    <w:name w:val="TOC 1 Char"/>
    <w:basedOn w:val="DefaultParagraphFont"/>
    <w:link w:val="TOC1"/>
    <w:uiPriority w:val="39"/>
    <w:rsid w:val="009373EC"/>
    <w:rPr>
      <w:rFonts w:ascii="ArtegraSans-Bold" w:hAnsi="ArtegraSans-Bold"/>
      <w:b/>
      <w:bCs/>
      <w:caps/>
      <w:noProof/>
      <w:color w:val="ED6C22" w:themeColor="accent1"/>
      <w:sz w:val="22"/>
      <w:szCs w:val="22"/>
      <w:lang w:val="en-GB"/>
    </w:rPr>
  </w:style>
  <w:style w:type="character" w:customStyle="1" w:styleId="HyperlinkTableText">
    <w:name w:val="Hyperlink Table Text"/>
    <w:basedOn w:val="Hyperlink"/>
    <w:uiPriority w:val="1"/>
    <w:rsid w:val="009373EC"/>
    <w:rPr>
      <w:rFonts w:ascii="Helvetica Neue" w:hAnsi="Helvetica Neue"/>
      <w:b/>
      <w:bCs w:val="0"/>
      <w:i w:val="0"/>
      <w:color w:val="ED6C22" w:themeColor="accent1"/>
      <w:sz w:val="18"/>
      <w:szCs w:val="18"/>
      <w:u w:val="none"/>
    </w:rPr>
  </w:style>
  <w:style w:type="character" w:customStyle="1" w:styleId="TableSubtext">
    <w:name w:val="Table Subtext"/>
    <w:basedOn w:val="BodyEmphasisChar"/>
    <w:uiPriority w:val="1"/>
    <w:rsid w:val="009373EC"/>
    <w:rPr>
      <w:rFonts w:ascii="Arial" w:eastAsia="Times New Roman" w:hAnsi="Arial" w:cs="HelveticaNeueLTStd-Lt"/>
      <w:b w:val="0"/>
      <w:i/>
      <w:color w:val="3C3C3D"/>
      <w:spacing w:val="-5"/>
      <w:sz w:val="16"/>
      <w:szCs w:val="16"/>
      <w:lang w:val="en-AU" w:eastAsia="en-GB"/>
    </w:rPr>
  </w:style>
  <w:style w:type="paragraph" w:customStyle="1" w:styleId="TableText3Red">
    <w:name w:val="Table Text 3 Red"/>
    <w:basedOn w:val="BasicParagraph"/>
    <w:rsid w:val="009373EC"/>
    <w:pPr>
      <w:jc w:val="center"/>
    </w:pPr>
    <w:rPr>
      <w:rFonts w:ascii="Arial" w:hAnsi="Arial" w:cs="HelveticaNeueLTStd-Bd"/>
      <w:b/>
      <w:bCs/>
      <w:color w:val="BE433F"/>
      <w:sz w:val="18"/>
      <w:szCs w:val="18"/>
    </w:rPr>
  </w:style>
  <w:style w:type="character" w:styleId="PageNumber">
    <w:name w:val="page number"/>
    <w:basedOn w:val="DefaultParagraphFont"/>
    <w:uiPriority w:val="99"/>
    <w:semiHidden/>
    <w:unhideWhenUsed/>
    <w:rsid w:val="009373EC"/>
    <w:rPr>
      <w:rFonts w:ascii="Arial" w:hAnsi="Arial"/>
      <w:b w:val="0"/>
      <w:i w:val="0"/>
    </w:rPr>
  </w:style>
  <w:style w:type="character" w:styleId="IntenseEmphasis">
    <w:name w:val="Intense Emphasis"/>
    <w:basedOn w:val="DefaultParagraphFont"/>
    <w:uiPriority w:val="21"/>
    <w:qFormat/>
    <w:rsid w:val="009373EC"/>
    <w:rPr>
      <w:rFonts w:ascii="Arial" w:hAnsi="Arial"/>
      <w:b w:val="0"/>
      <w:i/>
      <w:iCs/>
      <w:color w:val="ED6C22" w:themeColor="accent1"/>
    </w:rPr>
  </w:style>
  <w:style w:type="character" w:customStyle="1" w:styleId="TabletextChar">
    <w:name w:val="Table text Char"/>
    <w:link w:val="Tabletext0"/>
    <w:rsid w:val="009373EC"/>
    <w:rPr>
      <w:rFonts w:ascii="Arial" w:eastAsia="Times" w:hAnsi="Arial"/>
      <w:color w:val="3C3C3D"/>
      <w:sz w:val="18"/>
      <w:szCs w:val="18"/>
    </w:rPr>
  </w:style>
  <w:style w:type="paragraph" w:customStyle="1" w:styleId="HyperLinkCenter">
    <w:name w:val="HyperLink Center"/>
    <w:basedOn w:val="BodyEmphasis"/>
    <w:next w:val="BodyText"/>
    <w:rsid w:val="009373EC"/>
    <w:pPr>
      <w:spacing w:before="400" w:after="400"/>
      <w:jc w:val="center"/>
    </w:pPr>
    <w:rPr>
      <w:rFonts w:ascii="Arial" w:eastAsia="Calibri" w:hAnsi="Arial"/>
      <w:color w:val="F5CD00" w:themeColor="accent3"/>
      <w:sz w:val="32"/>
      <w:szCs w:val="32"/>
      <w:lang w:eastAsia="en-US"/>
    </w:rPr>
  </w:style>
  <w:style w:type="character" w:customStyle="1" w:styleId="Hyperlink2Char">
    <w:name w:val="Hyperlink 2 Char"/>
    <w:rsid w:val="004A490E"/>
    <w:rPr>
      <w:rFonts w:ascii="ArtegraSansAlt-SemiBold" w:hAnsi="ArtegraSansAlt-SemiBold"/>
      <w:b/>
      <w:color w:val="ED6C22" w:themeColor="text2"/>
      <w:u w:val="single"/>
    </w:rPr>
  </w:style>
  <w:style w:type="character" w:customStyle="1" w:styleId="TCListChar">
    <w:name w:val="T&amp;C List Char"/>
    <w:link w:val="TCList"/>
    <w:rsid w:val="009373EC"/>
    <w:rPr>
      <w:rFonts w:ascii="Arial" w:eastAsiaTheme="minorHAnsi" w:hAnsi="Arial" w:cstheme="minorBidi"/>
      <w:sz w:val="22"/>
      <w:szCs w:val="24"/>
      <w:lang w:val="en-GB"/>
    </w:rPr>
  </w:style>
  <w:style w:type="paragraph" w:customStyle="1" w:styleId="TableParagraph">
    <w:name w:val="Table Paragraph"/>
    <w:basedOn w:val="Normal"/>
    <w:uiPriority w:val="1"/>
    <w:qFormat/>
    <w:rsid w:val="009373EC"/>
    <w:pPr>
      <w:widowControl w:val="0"/>
      <w:autoSpaceDE w:val="0"/>
      <w:autoSpaceDN w:val="0"/>
    </w:pPr>
    <w:rPr>
      <w:rFonts w:ascii="Arial" w:eastAsia="Arial" w:hAnsi="Arial" w:cs="Arial"/>
      <w:szCs w:val="22"/>
      <w:lang w:val="en-US" w:eastAsia="en-US" w:bidi="en-US"/>
    </w:rPr>
  </w:style>
  <w:style w:type="character" w:customStyle="1" w:styleId="CharacterStyle2">
    <w:name w:val="Character Style 2"/>
    <w:uiPriority w:val="99"/>
    <w:rsid w:val="009373EC"/>
    <w:rPr>
      <w:rFonts w:ascii="HelveticaNeueLT Std Lt" w:hAnsi="HelveticaNeueLT Std Lt" w:cs="HelveticaNeueLT Std Lt"/>
      <w:sz w:val="20"/>
      <w:szCs w:val="20"/>
    </w:rPr>
  </w:style>
  <w:style w:type="paragraph" w:customStyle="1" w:styleId="Pa0">
    <w:name w:val="Pa0"/>
    <w:basedOn w:val="Default"/>
    <w:next w:val="Default"/>
    <w:uiPriority w:val="99"/>
    <w:rsid w:val="009373EC"/>
    <w:pPr>
      <w:autoSpaceDE w:val="0"/>
      <w:autoSpaceDN w:val="0"/>
      <w:adjustRightInd w:val="0"/>
      <w:spacing w:line="241" w:lineRule="atLeast"/>
    </w:pPr>
    <w:rPr>
      <w:rFonts w:ascii="Ubuntu Light" w:eastAsiaTheme="minorHAnsi" w:hAnsi="Ubuntu Light" w:cstheme="minorBidi"/>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1346">
      <w:bodyDiv w:val="1"/>
      <w:marLeft w:val="0"/>
      <w:marRight w:val="0"/>
      <w:marTop w:val="0"/>
      <w:marBottom w:val="0"/>
      <w:divBdr>
        <w:top w:val="none" w:sz="0" w:space="0" w:color="auto"/>
        <w:left w:val="none" w:sz="0" w:space="0" w:color="auto"/>
        <w:bottom w:val="none" w:sz="0" w:space="0" w:color="auto"/>
        <w:right w:val="none" w:sz="0" w:space="0" w:color="auto"/>
      </w:divBdr>
    </w:div>
    <w:div w:id="87040091">
      <w:bodyDiv w:val="1"/>
      <w:marLeft w:val="0"/>
      <w:marRight w:val="0"/>
      <w:marTop w:val="0"/>
      <w:marBottom w:val="0"/>
      <w:divBdr>
        <w:top w:val="none" w:sz="0" w:space="0" w:color="auto"/>
        <w:left w:val="none" w:sz="0" w:space="0" w:color="auto"/>
        <w:bottom w:val="none" w:sz="0" w:space="0" w:color="auto"/>
        <w:right w:val="none" w:sz="0" w:space="0" w:color="auto"/>
      </w:divBdr>
    </w:div>
    <w:div w:id="99230399">
      <w:bodyDiv w:val="1"/>
      <w:marLeft w:val="0"/>
      <w:marRight w:val="0"/>
      <w:marTop w:val="0"/>
      <w:marBottom w:val="0"/>
      <w:divBdr>
        <w:top w:val="none" w:sz="0" w:space="0" w:color="auto"/>
        <w:left w:val="none" w:sz="0" w:space="0" w:color="auto"/>
        <w:bottom w:val="none" w:sz="0" w:space="0" w:color="auto"/>
        <w:right w:val="none" w:sz="0" w:space="0" w:color="auto"/>
      </w:divBdr>
    </w:div>
    <w:div w:id="99643395">
      <w:bodyDiv w:val="1"/>
      <w:marLeft w:val="0"/>
      <w:marRight w:val="0"/>
      <w:marTop w:val="0"/>
      <w:marBottom w:val="0"/>
      <w:divBdr>
        <w:top w:val="none" w:sz="0" w:space="0" w:color="auto"/>
        <w:left w:val="none" w:sz="0" w:space="0" w:color="auto"/>
        <w:bottom w:val="none" w:sz="0" w:space="0" w:color="auto"/>
        <w:right w:val="none" w:sz="0" w:space="0" w:color="auto"/>
      </w:divBdr>
    </w:div>
    <w:div w:id="110443873">
      <w:bodyDiv w:val="1"/>
      <w:marLeft w:val="0"/>
      <w:marRight w:val="0"/>
      <w:marTop w:val="0"/>
      <w:marBottom w:val="0"/>
      <w:divBdr>
        <w:top w:val="none" w:sz="0" w:space="0" w:color="auto"/>
        <w:left w:val="none" w:sz="0" w:space="0" w:color="auto"/>
        <w:bottom w:val="none" w:sz="0" w:space="0" w:color="auto"/>
        <w:right w:val="none" w:sz="0" w:space="0" w:color="auto"/>
      </w:divBdr>
    </w:div>
    <w:div w:id="128860552">
      <w:bodyDiv w:val="1"/>
      <w:marLeft w:val="0"/>
      <w:marRight w:val="0"/>
      <w:marTop w:val="0"/>
      <w:marBottom w:val="0"/>
      <w:divBdr>
        <w:top w:val="none" w:sz="0" w:space="0" w:color="auto"/>
        <w:left w:val="none" w:sz="0" w:space="0" w:color="auto"/>
        <w:bottom w:val="none" w:sz="0" w:space="0" w:color="auto"/>
        <w:right w:val="none" w:sz="0" w:space="0" w:color="auto"/>
      </w:divBdr>
    </w:div>
    <w:div w:id="167327020">
      <w:bodyDiv w:val="1"/>
      <w:marLeft w:val="0"/>
      <w:marRight w:val="0"/>
      <w:marTop w:val="0"/>
      <w:marBottom w:val="0"/>
      <w:divBdr>
        <w:top w:val="none" w:sz="0" w:space="0" w:color="auto"/>
        <w:left w:val="none" w:sz="0" w:space="0" w:color="auto"/>
        <w:bottom w:val="none" w:sz="0" w:space="0" w:color="auto"/>
        <w:right w:val="none" w:sz="0" w:space="0" w:color="auto"/>
      </w:divBdr>
    </w:div>
    <w:div w:id="193232322">
      <w:bodyDiv w:val="1"/>
      <w:marLeft w:val="0"/>
      <w:marRight w:val="0"/>
      <w:marTop w:val="0"/>
      <w:marBottom w:val="0"/>
      <w:divBdr>
        <w:top w:val="none" w:sz="0" w:space="0" w:color="auto"/>
        <w:left w:val="none" w:sz="0" w:space="0" w:color="auto"/>
        <w:bottom w:val="none" w:sz="0" w:space="0" w:color="auto"/>
        <w:right w:val="none" w:sz="0" w:space="0" w:color="auto"/>
      </w:divBdr>
    </w:div>
    <w:div w:id="195117835">
      <w:bodyDiv w:val="1"/>
      <w:marLeft w:val="0"/>
      <w:marRight w:val="0"/>
      <w:marTop w:val="0"/>
      <w:marBottom w:val="0"/>
      <w:divBdr>
        <w:top w:val="none" w:sz="0" w:space="0" w:color="auto"/>
        <w:left w:val="none" w:sz="0" w:space="0" w:color="auto"/>
        <w:bottom w:val="none" w:sz="0" w:space="0" w:color="auto"/>
        <w:right w:val="none" w:sz="0" w:space="0" w:color="auto"/>
      </w:divBdr>
      <w:divsChild>
        <w:div w:id="2098093006">
          <w:marLeft w:val="0"/>
          <w:marRight w:val="0"/>
          <w:marTop w:val="0"/>
          <w:marBottom w:val="0"/>
          <w:divBdr>
            <w:top w:val="none" w:sz="0" w:space="0" w:color="auto"/>
            <w:left w:val="none" w:sz="0" w:space="0" w:color="auto"/>
            <w:bottom w:val="none" w:sz="0" w:space="0" w:color="auto"/>
            <w:right w:val="none" w:sz="0" w:space="0" w:color="auto"/>
          </w:divBdr>
          <w:divsChild>
            <w:div w:id="1655647018">
              <w:marLeft w:val="0"/>
              <w:marRight w:val="0"/>
              <w:marTop w:val="0"/>
              <w:marBottom w:val="0"/>
              <w:divBdr>
                <w:top w:val="none" w:sz="0" w:space="0" w:color="auto"/>
                <w:left w:val="none" w:sz="0" w:space="0" w:color="auto"/>
                <w:bottom w:val="none" w:sz="0" w:space="0" w:color="auto"/>
                <w:right w:val="none" w:sz="0" w:space="0" w:color="auto"/>
              </w:divBdr>
              <w:divsChild>
                <w:div w:id="52494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3122">
      <w:bodyDiv w:val="1"/>
      <w:marLeft w:val="0"/>
      <w:marRight w:val="0"/>
      <w:marTop w:val="0"/>
      <w:marBottom w:val="0"/>
      <w:divBdr>
        <w:top w:val="none" w:sz="0" w:space="0" w:color="auto"/>
        <w:left w:val="none" w:sz="0" w:space="0" w:color="auto"/>
        <w:bottom w:val="none" w:sz="0" w:space="0" w:color="auto"/>
        <w:right w:val="none" w:sz="0" w:space="0" w:color="auto"/>
      </w:divBdr>
      <w:divsChild>
        <w:div w:id="1873640630">
          <w:marLeft w:val="0"/>
          <w:marRight w:val="0"/>
          <w:marTop w:val="0"/>
          <w:marBottom w:val="0"/>
          <w:divBdr>
            <w:top w:val="none" w:sz="0" w:space="0" w:color="auto"/>
            <w:left w:val="none" w:sz="0" w:space="0" w:color="auto"/>
            <w:bottom w:val="none" w:sz="0" w:space="0" w:color="auto"/>
            <w:right w:val="none" w:sz="0" w:space="0" w:color="auto"/>
          </w:divBdr>
          <w:divsChild>
            <w:div w:id="1500929267">
              <w:marLeft w:val="0"/>
              <w:marRight w:val="0"/>
              <w:marTop w:val="0"/>
              <w:marBottom w:val="0"/>
              <w:divBdr>
                <w:top w:val="none" w:sz="0" w:space="0" w:color="auto"/>
                <w:left w:val="none" w:sz="0" w:space="0" w:color="auto"/>
                <w:bottom w:val="none" w:sz="0" w:space="0" w:color="auto"/>
                <w:right w:val="none" w:sz="0" w:space="0" w:color="auto"/>
              </w:divBdr>
              <w:divsChild>
                <w:div w:id="12028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069">
      <w:bodyDiv w:val="1"/>
      <w:marLeft w:val="0"/>
      <w:marRight w:val="0"/>
      <w:marTop w:val="0"/>
      <w:marBottom w:val="0"/>
      <w:divBdr>
        <w:top w:val="none" w:sz="0" w:space="0" w:color="auto"/>
        <w:left w:val="none" w:sz="0" w:space="0" w:color="auto"/>
        <w:bottom w:val="none" w:sz="0" w:space="0" w:color="auto"/>
        <w:right w:val="none" w:sz="0" w:space="0" w:color="auto"/>
      </w:divBdr>
    </w:div>
    <w:div w:id="279459482">
      <w:bodyDiv w:val="1"/>
      <w:marLeft w:val="0"/>
      <w:marRight w:val="0"/>
      <w:marTop w:val="0"/>
      <w:marBottom w:val="0"/>
      <w:divBdr>
        <w:top w:val="none" w:sz="0" w:space="0" w:color="auto"/>
        <w:left w:val="none" w:sz="0" w:space="0" w:color="auto"/>
        <w:bottom w:val="none" w:sz="0" w:space="0" w:color="auto"/>
        <w:right w:val="none" w:sz="0" w:space="0" w:color="auto"/>
      </w:divBdr>
    </w:div>
    <w:div w:id="303971032">
      <w:bodyDiv w:val="1"/>
      <w:marLeft w:val="0"/>
      <w:marRight w:val="0"/>
      <w:marTop w:val="0"/>
      <w:marBottom w:val="0"/>
      <w:divBdr>
        <w:top w:val="none" w:sz="0" w:space="0" w:color="auto"/>
        <w:left w:val="none" w:sz="0" w:space="0" w:color="auto"/>
        <w:bottom w:val="none" w:sz="0" w:space="0" w:color="auto"/>
        <w:right w:val="none" w:sz="0" w:space="0" w:color="auto"/>
      </w:divBdr>
    </w:div>
    <w:div w:id="312493438">
      <w:bodyDiv w:val="1"/>
      <w:marLeft w:val="0"/>
      <w:marRight w:val="0"/>
      <w:marTop w:val="0"/>
      <w:marBottom w:val="0"/>
      <w:divBdr>
        <w:top w:val="none" w:sz="0" w:space="0" w:color="auto"/>
        <w:left w:val="none" w:sz="0" w:space="0" w:color="auto"/>
        <w:bottom w:val="none" w:sz="0" w:space="0" w:color="auto"/>
        <w:right w:val="none" w:sz="0" w:space="0" w:color="auto"/>
      </w:divBdr>
    </w:div>
    <w:div w:id="461968181">
      <w:bodyDiv w:val="1"/>
      <w:marLeft w:val="0"/>
      <w:marRight w:val="0"/>
      <w:marTop w:val="0"/>
      <w:marBottom w:val="0"/>
      <w:divBdr>
        <w:top w:val="none" w:sz="0" w:space="0" w:color="auto"/>
        <w:left w:val="none" w:sz="0" w:space="0" w:color="auto"/>
        <w:bottom w:val="none" w:sz="0" w:space="0" w:color="auto"/>
        <w:right w:val="none" w:sz="0" w:space="0" w:color="auto"/>
      </w:divBdr>
    </w:div>
    <w:div w:id="540822128">
      <w:bodyDiv w:val="1"/>
      <w:marLeft w:val="0"/>
      <w:marRight w:val="0"/>
      <w:marTop w:val="0"/>
      <w:marBottom w:val="0"/>
      <w:divBdr>
        <w:top w:val="none" w:sz="0" w:space="0" w:color="auto"/>
        <w:left w:val="none" w:sz="0" w:space="0" w:color="auto"/>
        <w:bottom w:val="none" w:sz="0" w:space="0" w:color="auto"/>
        <w:right w:val="none" w:sz="0" w:space="0" w:color="auto"/>
      </w:divBdr>
    </w:div>
    <w:div w:id="620843336">
      <w:bodyDiv w:val="1"/>
      <w:marLeft w:val="0"/>
      <w:marRight w:val="0"/>
      <w:marTop w:val="0"/>
      <w:marBottom w:val="0"/>
      <w:divBdr>
        <w:top w:val="none" w:sz="0" w:space="0" w:color="auto"/>
        <w:left w:val="none" w:sz="0" w:space="0" w:color="auto"/>
        <w:bottom w:val="none" w:sz="0" w:space="0" w:color="auto"/>
        <w:right w:val="none" w:sz="0" w:space="0" w:color="auto"/>
      </w:divBdr>
    </w:div>
    <w:div w:id="657267170">
      <w:bodyDiv w:val="1"/>
      <w:marLeft w:val="0"/>
      <w:marRight w:val="0"/>
      <w:marTop w:val="0"/>
      <w:marBottom w:val="0"/>
      <w:divBdr>
        <w:top w:val="none" w:sz="0" w:space="0" w:color="auto"/>
        <w:left w:val="none" w:sz="0" w:space="0" w:color="auto"/>
        <w:bottom w:val="none" w:sz="0" w:space="0" w:color="auto"/>
        <w:right w:val="none" w:sz="0" w:space="0" w:color="auto"/>
      </w:divBdr>
    </w:div>
    <w:div w:id="672949022">
      <w:bodyDiv w:val="1"/>
      <w:marLeft w:val="0"/>
      <w:marRight w:val="0"/>
      <w:marTop w:val="0"/>
      <w:marBottom w:val="0"/>
      <w:divBdr>
        <w:top w:val="none" w:sz="0" w:space="0" w:color="auto"/>
        <w:left w:val="none" w:sz="0" w:space="0" w:color="auto"/>
        <w:bottom w:val="none" w:sz="0" w:space="0" w:color="auto"/>
        <w:right w:val="none" w:sz="0" w:space="0" w:color="auto"/>
      </w:divBdr>
    </w:div>
    <w:div w:id="706221597">
      <w:bodyDiv w:val="1"/>
      <w:marLeft w:val="0"/>
      <w:marRight w:val="0"/>
      <w:marTop w:val="0"/>
      <w:marBottom w:val="0"/>
      <w:divBdr>
        <w:top w:val="none" w:sz="0" w:space="0" w:color="auto"/>
        <w:left w:val="none" w:sz="0" w:space="0" w:color="auto"/>
        <w:bottom w:val="none" w:sz="0" w:space="0" w:color="auto"/>
        <w:right w:val="none" w:sz="0" w:space="0" w:color="auto"/>
      </w:divBdr>
    </w:div>
    <w:div w:id="748576072">
      <w:bodyDiv w:val="1"/>
      <w:marLeft w:val="0"/>
      <w:marRight w:val="0"/>
      <w:marTop w:val="0"/>
      <w:marBottom w:val="0"/>
      <w:divBdr>
        <w:top w:val="none" w:sz="0" w:space="0" w:color="auto"/>
        <w:left w:val="none" w:sz="0" w:space="0" w:color="auto"/>
        <w:bottom w:val="none" w:sz="0" w:space="0" w:color="auto"/>
        <w:right w:val="none" w:sz="0" w:space="0" w:color="auto"/>
      </w:divBdr>
    </w:div>
    <w:div w:id="772752121">
      <w:bodyDiv w:val="1"/>
      <w:marLeft w:val="0"/>
      <w:marRight w:val="0"/>
      <w:marTop w:val="0"/>
      <w:marBottom w:val="0"/>
      <w:divBdr>
        <w:top w:val="none" w:sz="0" w:space="0" w:color="auto"/>
        <w:left w:val="none" w:sz="0" w:space="0" w:color="auto"/>
        <w:bottom w:val="none" w:sz="0" w:space="0" w:color="auto"/>
        <w:right w:val="none" w:sz="0" w:space="0" w:color="auto"/>
      </w:divBdr>
    </w:div>
    <w:div w:id="807430045">
      <w:bodyDiv w:val="1"/>
      <w:marLeft w:val="0"/>
      <w:marRight w:val="0"/>
      <w:marTop w:val="0"/>
      <w:marBottom w:val="0"/>
      <w:divBdr>
        <w:top w:val="none" w:sz="0" w:space="0" w:color="auto"/>
        <w:left w:val="none" w:sz="0" w:space="0" w:color="auto"/>
        <w:bottom w:val="none" w:sz="0" w:space="0" w:color="auto"/>
        <w:right w:val="none" w:sz="0" w:space="0" w:color="auto"/>
      </w:divBdr>
    </w:div>
    <w:div w:id="866870012">
      <w:bodyDiv w:val="1"/>
      <w:marLeft w:val="0"/>
      <w:marRight w:val="0"/>
      <w:marTop w:val="0"/>
      <w:marBottom w:val="0"/>
      <w:divBdr>
        <w:top w:val="none" w:sz="0" w:space="0" w:color="auto"/>
        <w:left w:val="none" w:sz="0" w:space="0" w:color="auto"/>
        <w:bottom w:val="none" w:sz="0" w:space="0" w:color="auto"/>
        <w:right w:val="none" w:sz="0" w:space="0" w:color="auto"/>
      </w:divBdr>
    </w:div>
    <w:div w:id="867258663">
      <w:bodyDiv w:val="1"/>
      <w:marLeft w:val="0"/>
      <w:marRight w:val="0"/>
      <w:marTop w:val="0"/>
      <w:marBottom w:val="0"/>
      <w:divBdr>
        <w:top w:val="none" w:sz="0" w:space="0" w:color="auto"/>
        <w:left w:val="none" w:sz="0" w:space="0" w:color="auto"/>
        <w:bottom w:val="none" w:sz="0" w:space="0" w:color="auto"/>
        <w:right w:val="none" w:sz="0" w:space="0" w:color="auto"/>
      </w:divBdr>
    </w:div>
    <w:div w:id="890503255">
      <w:bodyDiv w:val="1"/>
      <w:marLeft w:val="0"/>
      <w:marRight w:val="0"/>
      <w:marTop w:val="0"/>
      <w:marBottom w:val="0"/>
      <w:divBdr>
        <w:top w:val="none" w:sz="0" w:space="0" w:color="auto"/>
        <w:left w:val="none" w:sz="0" w:space="0" w:color="auto"/>
        <w:bottom w:val="none" w:sz="0" w:space="0" w:color="auto"/>
        <w:right w:val="none" w:sz="0" w:space="0" w:color="auto"/>
      </w:divBdr>
    </w:div>
    <w:div w:id="938566366">
      <w:bodyDiv w:val="1"/>
      <w:marLeft w:val="0"/>
      <w:marRight w:val="0"/>
      <w:marTop w:val="0"/>
      <w:marBottom w:val="0"/>
      <w:divBdr>
        <w:top w:val="none" w:sz="0" w:space="0" w:color="auto"/>
        <w:left w:val="none" w:sz="0" w:space="0" w:color="auto"/>
        <w:bottom w:val="none" w:sz="0" w:space="0" w:color="auto"/>
        <w:right w:val="none" w:sz="0" w:space="0" w:color="auto"/>
      </w:divBdr>
    </w:div>
    <w:div w:id="974409679">
      <w:bodyDiv w:val="1"/>
      <w:marLeft w:val="0"/>
      <w:marRight w:val="0"/>
      <w:marTop w:val="0"/>
      <w:marBottom w:val="0"/>
      <w:divBdr>
        <w:top w:val="none" w:sz="0" w:space="0" w:color="auto"/>
        <w:left w:val="none" w:sz="0" w:space="0" w:color="auto"/>
        <w:bottom w:val="none" w:sz="0" w:space="0" w:color="auto"/>
        <w:right w:val="none" w:sz="0" w:space="0" w:color="auto"/>
      </w:divBdr>
    </w:div>
    <w:div w:id="978074085">
      <w:bodyDiv w:val="1"/>
      <w:marLeft w:val="0"/>
      <w:marRight w:val="0"/>
      <w:marTop w:val="0"/>
      <w:marBottom w:val="0"/>
      <w:divBdr>
        <w:top w:val="none" w:sz="0" w:space="0" w:color="auto"/>
        <w:left w:val="none" w:sz="0" w:space="0" w:color="auto"/>
        <w:bottom w:val="none" w:sz="0" w:space="0" w:color="auto"/>
        <w:right w:val="none" w:sz="0" w:space="0" w:color="auto"/>
      </w:divBdr>
    </w:div>
    <w:div w:id="990912951">
      <w:bodyDiv w:val="1"/>
      <w:marLeft w:val="0"/>
      <w:marRight w:val="0"/>
      <w:marTop w:val="0"/>
      <w:marBottom w:val="0"/>
      <w:divBdr>
        <w:top w:val="none" w:sz="0" w:space="0" w:color="auto"/>
        <w:left w:val="none" w:sz="0" w:space="0" w:color="auto"/>
        <w:bottom w:val="none" w:sz="0" w:space="0" w:color="auto"/>
        <w:right w:val="none" w:sz="0" w:space="0" w:color="auto"/>
      </w:divBdr>
    </w:div>
    <w:div w:id="1000542998">
      <w:bodyDiv w:val="1"/>
      <w:marLeft w:val="0"/>
      <w:marRight w:val="0"/>
      <w:marTop w:val="0"/>
      <w:marBottom w:val="0"/>
      <w:divBdr>
        <w:top w:val="none" w:sz="0" w:space="0" w:color="auto"/>
        <w:left w:val="none" w:sz="0" w:space="0" w:color="auto"/>
        <w:bottom w:val="none" w:sz="0" w:space="0" w:color="auto"/>
        <w:right w:val="none" w:sz="0" w:space="0" w:color="auto"/>
      </w:divBdr>
      <w:divsChild>
        <w:div w:id="72557312">
          <w:marLeft w:val="0"/>
          <w:marRight w:val="0"/>
          <w:marTop w:val="0"/>
          <w:marBottom w:val="0"/>
          <w:divBdr>
            <w:top w:val="none" w:sz="0" w:space="0" w:color="auto"/>
            <w:left w:val="none" w:sz="0" w:space="0" w:color="auto"/>
            <w:bottom w:val="none" w:sz="0" w:space="0" w:color="auto"/>
            <w:right w:val="none" w:sz="0" w:space="0" w:color="auto"/>
          </w:divBdr>
          <w:divsChild>
            <w:div w:id="2102020168">
              <w:marLeft w:val="0"/>
              <w:marRight w:val="0"/>
              <w:marTop w:val="0"/>
              <w:marBottom w:val="0"/>
              <w:divBdr>
                <w:top w:val="none" w:sz="0" w:space="0" w:color="auto"/>
                <w:left w:val="none" w:sz="0" w:space="0" w:color="auto"/>
                <w:bottom w:val="none" w:sz="0" w:space="0" w:color="auto"/>
                <w:right w:val="none" w:sz="0" w:space="0" w:color="auto"/>
              </w:divBdr>
              <w:divsChild>
                <w:div w:id="91327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539447">
      <w:bodyDiv w:val="1"/>
      <w:marLeft w:val="0"/>
      <w:marRight w:val="0"/>
      <w:marTop w:val="0"/>
      <w:marBottom w:val="0"/>
      <w:divBdr>
        <w:top w:val="none" w:sz="0" w:space="0" w:color="auto"/>
        <w:left w:val="none" w:sz="0" w:space="0" w:color="auto"/>
        <w:bottom w:val="none" w:sz="0" w:space="0" w:color="auto"/>
        <w:right w:val="none" w:sz="0" w:space="0" w:color="auto"/>
      </w:divBdr>
    </w:div>
    <w:div w:id="1030493138">
      <w:bodyDiv w:val="1"/>
      <w:marLeft w:val="0"/>
      <w:marRight w:val="0"/>
      <w:marTop w:val="0"/>
      <w:marBottom w:val="0"/>
      <w:divBdr>
        <w:top w:val="none" w:sz="0" w:space="0" w:color="auto"/>
        <w:left w:val="none" w:sz="0" w:space="0" w:color="auto"/>
        <w:bottom w:val="none" w:sz="0" w:space="0" w:color="auto"/>
        <w:right w:val="none" w:sz="0" w:space="0" w:color="auto"/>
      </w:divBdr>
    </w:div>
    <w:div w:id="1033726550">
      <w:bodyDiv w:val="1"/>
      <w:marLeft w:val="0"/>
      <w:marRight w:val="0"/>
      <w:marTop w:val="0"/>
      <w:marBottom w:val="0"/>
      <w:divBdr>
        <w:top w:val="none" w:sz="0" w:space="0" w:color="auto"/>
        <w:left w:val="none" w:sz="0" w:space="0" w:color="auto"/>
        <w:bottom w:val="none" w:sz="0" w:space="0" w:color="auto"/>
        <w:right w:val="none" w:sz="0" w:space="0" w:color="auto"/>
      </w:divBdr>
    </w:div>
    <w:div w:id="1079863364">
      <w:bodyDiv w:val="1"/>
      <w:marLeft w:val="0"/>
      <w:marRight w:val="0"/>
      <w:marTop w:val="0"/>
      <w:marBottom w:val="0"/>
      <w:divBdr>
        <w:top w:val="none" w:sz="0" w:space="0" w:color="auto"/>
        <w:left w:val="none" w:sz="0" w:space="0" w:color="auto"/>
        <w:bottom w:val="none" w:sz="0" w:space="0" w:color="auto"/>
        <w:right w:val="none" w:sz="0" w:space="0" w:color="auto"/>
      </w:divBdr>
    </w:div>
    <w:div w:id="1084450191">
      <w:bodyDiv w:val="1"/>
      <w:marLeft w:val="0"/>
      <w:marRight w:val="0"/>
      <w:marTop w:val="0"/>
      <w:marBottom w:val="0"/>
      <w:divBdr>
        <w:top w:val="none" w:sz="0" w:space="0" w:color="auto"/>
        <w:left w:val="none" w:sz="0" w:space="0" w:color="auto"/>
        <w:bottom w:val="none" w:sz="0" w:space="0" w:color="auto"/>
        <w:right w:val="none" w:sz="0" w:space="0" w:color="auto"/>
      </w:divBdr>
      <w:divsChild>
        <w:div w:id="1828351639">
          <w:marLeft w:val="0"/>
          <w:marRight w:val="0"/>
          <w:marTop w:val="0"/>
          <w:marBottom w:val="0"/>
          <w:divBdr>
            <w:top w:val="none" w:sz="0" w:space="0" w:color="auto"/>
            <w:left w:val="none" w:sz="0" w:space="0" w:color="auto"/>
            <w:bottom w:val="none" w:sz="0" w:space="0" w:color="auto"/>
            <w:right w:val="none" w:sz="0" w:space="0" w:color="auto"/>
          </w:divBdr>
          <w:divsChild>
            <w:div w:id="584922792">
              <w:marLeft w:val="0"/>
              <w:marRight w:val="0"/>
              <w:marTop w:val="0"/>
              <w:marBottom w:val="0"/>
              <w:divBdr>
                <w:top w:val="none" w:sz="0" w:space="0" w:color="auto"/>
                <w:left w:val="none" w:sz="0" w:space="0" w:color="auto"/>
                <w:bottom w:val="none" w:sz="0" w:space="0" w:color="auto"/>
                <w:right w:val="none" w:sz="0" w:space="0" w:color="auto"/>
              </w:divBdr>
              <w:divsChild>
                <w:div w:id="175951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837863">
      <w:bodyDiv w:val="1"/>
      <w:marLeft w:val="0"/>
      <w:marRight w:val="0"/>
      <w:marTop w:val="0"/>
      <w:marBottom w:val="0"/>
      <w:divBdr>
        <w:top w:val="none" w:sz="0" w:space="0" w:color="auto"/>
        <w:left w:val="none" w:sz="0" w:space="0" w:color="auto"/>
        <w:bottom w:val="none" w:sz="0" w:space="0" w:color="auto"/>
        <w:right w:val="none" w:sz="0" w:space="0" w:color="auto"/>
      </w:divBdr>
    </w:div>
    <w:div w:id="1104115085">
      <w:bodyDiv w:val="1"/>
      <w:marLeft w:val="0"/>
      <w:marRight w:val="0"/>
      <w:marTop w:val="0"/>
      <w:marBottom w:val="0"/>
      <w:divBdr>
        <w:top w:val="none" w:sz="0" w:space="0" w:color="auto"/>
        <w:left w:val="none" w:sz="0" w:space="0" w:color="auto"/>
        <w:bottom w:val="none" w:sz="0" w:space="0" w:color="auto"/>
        <w:right w:val="none" w:sz="0" w:space="0" w:color="auto"/>
      </w:divBdr>
    </w:div>
    <w:div w:id="1110465841">
      <w:bodyDiv w:val="1"/>
      <w:marLeft w:val="0"/>
      <w:marRight w:val="0"/>
      <w:marTop w:val="0"/>
      <w:marBottom w:val="0"/>
      <w:divBdr>
        <w:top w:val="none" w:sz="0" w:space="0" w:color="auto"/>
        <w:left w:val="none" w:sz="0" w:space="0" w:color="auto"/>
        <w:bottom w:val="none" w:sz="0" w:space="0" w:color="auto"/>
        <w:right w:val="none" w:sz="0" w:space="0" w:color="auto"/>
      </w:divBdr>
    </w:div>
    <w:div w:id="1170674728">
      <w:bodyDiv w:val="1"/>
      <w:marLeft w:val="0"/>
      <w:marRight w:val="0"/>
      <w:marTop w:val="0"/>
      <w:marBottom w:val="0"/>
      <w:divBdr>
        <w:top w:val="none" w:sz="0" w:space="0" w:color="auto"/>
        <w:left w:val="none" w:sz="0" w:space="0" w:color="auto"/>
        <w:bottom w:val="none" w:sz="0" w:space="0" w:color="auto"/>
        <w:right w:val="none" w:sz="0" w:space="0" w:color="auto"/>
      </w:divBdr>
      <w:divsChild>
        <w:div w:id="779757713">
          <w:marLeft w:val="0"/>
          <w:marRight w:val="0"/>
          <w:marTop w:val="0"/>
          <w:marBottom w:val="0"/>
          <w:divBdr>
            <w:top w:val="none" w:sz="0" w:space="0" w:color="auto"/>
            <w:left w:val="none" w:sz="0" w:space="0" w:color="auto"/>
            <w:bottom w:val="none" w:sz="0" w:space="0" w:color="auto"/>
            <w:right w:val="none" w:sz="0" w:space="0" w:color="auto"/>
          </w:divBdr>
          <w:divsChild>
            <w:div w:id="494146279">
              <w:marLeft w:val="0"/>
              <w:marRight w:val="0"/>
              <w:marTop w:val="0"/>
              <w:marBottom w:val="0"/>
              <w:divBdr>
                <w:top w:val="none" w:sz="0" w:space="0" w:color="auto"/>
                <w:left w:val="none" w:sz="0" w:space="0" w:color="auto"/>
                <w:bottom w:val="none" w:sz="0" w:space="0" w:color="auto"/>
                <w:right w:val="none" w:sz="0" w:space="0" w:color="auto"/>
              </w:divBdr>
              <w:divsChild>
                <w:div w:id="99622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64112">
      <w:bodyDiv w:val="1"/>
      <w:marLeft w:val="0"/>
      <w:marRight w:val="0"/>
      <w:marTop w:val="0"/>
      <w:marBottom w:val="0"/>
      <w:divBdr>
        <w:top w:val="none" w:sz="0" w:space="0" w:color="auto"/>
        <w:left w:val="none" w:sz="0" w:space="0" w:color="auto"/>
        <w:bottom w:val="none" w:sz="0" w:space="0" w:color="auto"/>
        <w:right w:val="none" w:sz="0" w:space="0" w:color="auto"/>
      </w:divBdr>
    </w:div>
    <w:div w:id="1219172422">
      <w:bodyDiv w:val="1"/>
      <w:marLeft w:val="0"/>
      <w:marRight w:val="0"/>
      <w:marTop w:val="0"/>
      <w:marBottom w:val="0"/>
      <w:divBdr>
        <w:top w:val="none" w:sz="0" w:space="0" w:color="auto"/>
        <w:left w:val="none" w:sz="0" w:space="0" w:color="auto"/>
        <w:bottom w:val="none" w:sz="0" w:space="0" w:color="auto"/>
        <w:right w:val="none" w:sz="0" w:space="0" w:color="auto"/>
      </w:divBdr>
    </w:div>
    <w:div w:id="1219971882">
      <w:bodyDiv w:val="1"/>
      <w:marLeft w:val="0"/>
      <w:marRight w:val="0"/>
      <w:marTop w:val="0"/>
      <w:marBottom w:val="0"/>
      <w:divBdr>
        <w:top w:val="none" w:sz="0" w:space="0" w:color="auto"/>
        <w:left w:val="none" w:sz="0" w:space="0" w:color="auto"/>
        <w:bottom w:val="none" w:sz="0" w:space="0" w:color="auto"/>
        <w:right w:val="none" w:sz="0" w:space="0" w:color="auto"/>
      </w:divBdr>
    </w:div>
    <w:div w:id="1222865768">
      <w:bodyDiv w:val="1"/>
      <w:marLeft w:val="0"/>
      <w:marRight w:val="0"/>
      <w:marTop w:val="0"/>
      <w:marBottom w:val="0"/>
      <w:divBdr>
        <w:top w:val="none" w:sz="0" w:space="0" w:color="auto"/>
        <w:left w:val="none" w:sz="0" w:space="0" w:color="auto"/>
        <w:bottom w:val="none" w:sz="0" w:space="0" w:color="auto"/>
        <w:right w:val="none" w:sz="0" w:space="0" w:color="auto"/>
      </w:divBdr>
    </w:div>
    <w:div w:id="1259294333">
      <w:bodyDiv w:val="1"/>
      <w:marLeft w:val="0"/>
      <w:marRight w:val="0"/>
      <w:marTop w:val="0"/>
      <w:marBottom w:val="0"/>
      <w:divBdr>
        <w:top w:val="none" w:sz="0" w:space="0" w:color="auto"/>
        <w:left w:val="none" w:sz="0" w:space="0" w:color="auto"/>
        <w:bottom w:val="none" w:sz="0" w:space="0" w:color="auto"/>
        <w:right w:val="none" w:sz="0" w:space="0" w:color="auto"/>
      </w:divBdr>
    </w:div>
    <w:div w:id="1276450589">
      <w:bodyDiv w:val="1"/>
      <w:marLeft w:val="0"/>
      <w:marRight w:val="0"/>
      <w:marTop w:val="0"/>
      <w:marBottom w:val="0"/>
      <w:divBdr>
        <w:top w:val="none" w:sz="0" w:space="0" w:color="auto"/>
        <w:left w:val="none" w:sz="0" w:space="0" w:color="auto"/>
        <w:bottom w:val="none" w:sz="0" w:space="0" w:color="auto"/>
        <w:right w:val="none" w:sz="0" w:space="0" w:color="auto"/>
      </w:divBdr>
    </w:div>
    <w:div w:id="1282683477">
      <w:bodyDiv w:val="1"/>
      <w:marLeft w:val="0"/>
      <w:marRight w:val="0"/>
      <w:marTop w:val="0"/>
      <w:marBottom w:val="0"/>
      <w:divBdr>
        <w:top w:val="none" w:sz="0" w:space="0" w:color="auto"/>
        <w:left w:val="none" w:sz="0" w:space="0" w:color="auto"/>
        <w:bottom w:val="none" w:sz="0" w:space="0" w:color="auto"/>
        <w:right w:val="none" w:sz="0" w:space="0" w:color="auto"/>
      </w:divBdr>
    </w:div>
    <w:div w:id="1289816691">
      <w:bodyDiv w:val="1"/>
      <w:marLeft w:val="0"/>
      <w:marRight w:val="0"/>
      <w:marTop w:val="0"/>
      <w:marBottom w:val="0"/>
      <w:divBdr>
        <w:top w:val="none" w:sz="0" w:space="0" w:color="auto"/>
        <w:left w:val="none" w:sz="0" w:space="0" w:color="auto"/>
        <w:bottom w:val="none" w:sz="0" w:space="0" w:color="auto"/>
        <w:right w:val="none" w:sz="0" w:space="0" w:color="auto"/>
      </w:divBdr>
      <w:divsChild>
        <w:div w:id="70126398">
          <w:marLeft w:val="0"/>
          <w:marRight w:val="0"/>
          <w:marTop w:val="0"/>
          <w:marBottom w:val="0"/>
          <w:divBdr>
            <w:top w:val="none" w:sz="0" w:space="0" w:color="auto"/>
            <w:left w:val="none" w:sz="0" w:space="0" w:color="auto"/>
            <w:bottom w:val="none" w:sz="0" w:space="0" w:color="auto"/>
            <w:right w:val="none" w:sz="0" w:space="0" w:color="auto"/>
          </w:divBdr>
          <w:divsChild>
            <w:div w:id="968586135">
              <w:marLeft w:val="0"/>
              <w:marRight w:val="0"/>
              <w:marTop w:val="0"/>
              <w:marBottom w:val="0"/>
              <w:divBdr>
                <w:top w:val="none" w:sz="0" w:space="0" w:color="auto"/>
                <w:left w:val="none" w:sz="0" w:space="0" w:color="auto"/>
                <w:bottom w:val="none" w:sz="0" w:space="0" w:color="auto"/>
                <w:right w:val="none" w:sz="0" w:space="0" w:color="auto"/>
              </w:divBdr>
              <w:divsChild>
                <w:div w:id="194623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661910">
      <w:bodyDiv w:val="1"/>
      <w:marLeft w:val="0"/>
      <w:marRight w:val="0"/>
      <w:marTop w:val="0"/>
      <w:marBottom w:val="0"/>
      <w:divBdr>
        <w:top w:val="none" w:sz="0" w:space="0" w:color="auto"/>
        <w:left w:val="none" w:sz="0" w:space="0" w:color="auto"/>
        <w:bottom w:val="none" w:sz="0" w:space="0" w:color="auto"/>
        <w:right w:val="none" w:sz="0" w:space="0" w:color="auto"/>
      </w:divBdr>
    </w:div>
    <w:div w:id="1337656251">
      <w:bodyDiv w:val="1"/>
      <w:marLeft w:val="0"/>
      <w:marRight w:val="0"/>
      <w:marTop w:val="0"/>
      <w:marBottom w:val="0"/>
      <w:divBdr>
        <w:top w:val="none" w:sz="0" w:space="0" w:color="auto"/>
        <w:left w:val="none" w:sz="0" w:space="0" w:color="auto"/>
        <w:bottom w:val="none" w:sz="0" w:space="0" w:color="auto"/>
        <w:right w:val="none" w:sz="0" w:space="0" w:color="auto"/>
      </w:divBdr>
      <w:divsChild>
        <w:div w:id="1714379074">
          <w:marLeft w:val="0"/>
          <w:marRight w:val="0"/>
          <w:marTop w:val="0"/>
          <w:marBottom w:val="0"/>
          <w:divBdr>
            <w:top w:val="none" w:sz="0" w:space="0" w:color="auto"/>
            <w:left w:val="none" w:sz="0" w:space="0" w:color="auto"/>
            <w:bottom w:val="none" w:sz="0" w:space="0" w:color="auto"/>
            <w:right w:val="none" w:sz="0" w:space="0" w:color="auto"/>
          </w:divBdr>
        </w:div>
        <w:div w:id="1806855352">
          <w:marLeft w:val="0"/>
          <w:marRight w:val="0"/>
          <w:marTop w:val="0"/>
          <w:marBottom w:val="0"/>
          <w:divBdr>
            <w:top w:val="none" w:sz="0" w:space="0" w:color="auto"/>
            <w:left w:val="none" w:sz="0" w:space="0" w:color="auto"/>
            <w:bottom w:val="none" w:sz="0" w:space="0" w:color="auto"/>
            <w:right w:val="none" w:sz="0" w:space="0" w:color="auto"/>
          </w:divBdr>
        </w:div>
      </w:divsChild>
    </w:div>
    <w:div w:id="1364360134">
      <w:bodyDiv w:val="1"/>
      <w:marLeft w:val="0"/>
      <w:marRight w:val="0"/>
      <w:marTop w:val="0"/>
      <w:marBottom w:val="0"/>
      <w:divBdr>
        <w:top w:val="none" w:sz="0" w:space="0" w:color="auto"/>
        <w:left w:val="none" w:sz="0" w:space="0" w:color="auto"/>
        <w:bottom w:val="none" w:sz="0" w:space="0" w:color="auto"/>
        <w:right w:val="none" w:sz="0" w:space="0" w:color="auto"/>
      </w:divBdr>
    </w:div>
    <w:div w:id="1364401315">
      <w:bodyDiv w:val="1"/>
      <w:marLeft w:val="0"/>
      <w:marRight w:val="0"/>
      <w:marTop w:val="0"/>
      <w:marBottom w:val="0"/>
      <w:divBdr>
        <w:top w:val="none" w:sz="0" w:space="0" w:color="auto"/>
        <w:left w:val="none" w:sz="0" w:space="0" w:color="auto"/>
        <w:bottom w:val="none" w:sz="0" w:space="0" w:color="auto"/>
        <w:right w:val="none" w:sz="0" w:space="0" w:color="auto"/>
      </w:divBdr>
      <w:divsChild>
        <w:div w:id="738862441">
          <w:marLeft w:val="0"/>
          <w:marRight w:val="0"/>
          <w:marTop w:val="0"/>
          <w:marBottom w:val="0"/>
          <w:divBdr>
            <w:top w:val="none" w:sz="0" w:space="0" w:color="auto"/>
            <w:left w:val="none" w:sz="0" w:space="0" w:color="auto"/>
            <w:bottom w:val="none" w:sz="0" w:space="0" w:color="auto"/>
            <w:right w:val="none" w:sz="0" w:space="0" w:color="auto"/>
          </w:divBdr>
          <w:divsChild>
            <w:div w:id="1402092623">
              <w:marLeft w:val="0"/>
              <w:marRight w:val="0"/>
              <w:marTop w:val="0"/>
              <w:marBottom w:val="0"/>
              <w:divBdr>
                <w:top w:val="none" w:sz="0" w:space="0" w:color="auto"/>
                <w:left w:val="none" w:sz="0" w:space="0" w:color="auto"/>
                <w:bottom w:val="none" w:sz="0" w:space="0" w:color="auto"/>
                <w:right w:val="none" w:sz="0" w:space="0" w:color="auto"/>
              </w:divBdr>
              <w:divsChild>
                <w:div w:id="59775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13318">
      <w:bodyDiv w:val="1"/>
      <w:marLeft w:val="0"/>
      <w:marRight w:val="0"/>
      <w:marTop w:val="0"/>
      <w:marBottom w:val="0"/>
      <w:divBdr>
        <w:top w:val="none" w:sz="0" w:space="0" w:color="auto"/>
        <w:left w:val="none" w:sz="0" w:space="0" w:color="auto"/>
        <w:bottom w:val="none" w:sz="0" w:space="0" w:color="auto"/>
        <w:right w:val="none" w:sz="0" w:space="0" w:color="auto"/>
      </w:divBdr>
      <w:divsChild>
        <w:div w:id="1076628524">
          <w:marLeft w:val="0"/>
          <w:marRight w:val="0"/>
          <w:marTop w:val="0"/>
          <w:marBottom w:val="0"/>
          <w:divBdr>
            <w:top w:val="none" w:sz="0" w:space="0" w:color="auto"/>
            <w:left w:val="none" w:sz="0" w:space="0" w:color="auto"/>
            <w:bottom w:val="none" w:sz="0" w:space="0" w:color="auto"/>
            <w:right w:val="none" w:sz="0" w:space="0" w:color="auto"/>
          </w:divBdr>
        </w:div>
        <w:div w:id="100688885">
          <w:marLeft w:val="0"/>
          <w:marRight w:val="0"/>
          <w:marTop w:val="0"/>
          <w:marBottom w:val="0"/>
          <w:divBdr>
            <w:top w:val="none" w:sz="0" w:space="0" w:color="auto"/>
            <w:left w:val="none" w:sz="0" w:space="0" w:color="auto"/>
            <w:bottom w:val="none" w:sz="0" w:space="0" w:color="auto"/>
            <w:right w:val="none" w:sz="0" w:space="0" w:color="auto"/>
          </w:divBdr>
        </w:div>
      </w:divsChild>
    </w:div>
    <w:div w:id="1401251931">
      <w:bodyDiv w:val="1"/>
      <w:marLeft w:val="0"/>
      <w:marRight w:val="0"/>
      <w:marTop w:val="0"/>
      <w:marBottom w:val="0"/>
      <w:divBdr>
        <w:top w:val="none" w:sz="0" w:space="0" w:color="auto"/>
        <w:left w:val="none" w:sz="0" w:space="0" w:color="auto"/>
        <w:bottom w:val="none" w:sz="0" w:space="0" w:color="auto"/>
        <w:right w:val="none" w:sz="0" w:space="0" w:color="auto"/>
      </w:divBdr>
    </w:div>
    <w:div w:id="1418600528">
      <w:bodyDiv w:val="1"/>
      <w:marLeft w:val="0"/>
      <w:marRight w:val="0"/>
      <w:marTop w:val="0"/>
      <w:marBottom w:val="0"/>
      <w:divBdr>
        <w:top w:val="none" w:sz="0" w:space="0" w:color="auto"/>
        <w:left w:val="none" w:sz="0" w:space="0" w:color="auto"/>
        <w:bottom w:val="none" w:sz="0" w:space="0" w:color="auto"/>
        <w:right w:val="none" w:sz="0" w:space="0" w:color="auto"/>
      </w:divBdr>
    </w:div>
    <w:div w:id="1440297325">
      <w:bodyDiv w:val="1"/>
      <w:marLeft w:val="0"/>
      <w:marRight w:val="0"/>
      <w:marTop w:val="0"/>
      <w:marBottom w:val="0"/>
      <w:divBdr>
        <w:top w:val="none" w:sz="0" w:space="0" w:color="auto"/>
        <w:left w:val="none" w:sz="0" w:space="0" w:color="auto"/>
        <w:bottom w:val="none" w:sz="0" w:space="0" w:color="auto"/>
        <w:right w:val="none" w:sz="0" w:space="0" w:color="auto"/>
      </w:divBdr>
      <w:divsChild>
        <w:div w:id="1236091136">
          <w:marLeft w:val="0"/>
          <w:marRight w:val="0"/>
          <w:marTop w:val="0"/>
          <w:marBottom w:val="0"/>
          <w:divBdr>
            <w:top w:val="none" w:sz="0" w:space="0" w:color="auto"/>
            <w:left w:val="none" w:sz="0" w:space="0" w:color="auto"/>
            <w:bottom w:val="none" w:sz="0" w:space="0" w:color="auto"/>
            <w:right w:val="none" w:sz="0" w:space="0" w:color="auto"/>
          </w:divBdr>
        </w:div>
        <w:div w:id="803811120">
          <w:marLeft w:val="0"/>
          <w:marRight w:val="0"/>
          <w:marTop w:val="0"/>
          <w:marBottom w:val="0"/>
          <w:divBdr>
            <w:top w:val="none" w:sz="0" w:space="0" w:color="auto"/>
            <w:left w:val="none" w:sz="0" w:space="0" w:color="auto"/>
            <w:bottom w:val="none" w:sz="0" w:space="0" w:color="auto"/>
            <w:right w:val="none" w:sz="0" w:space="0" w:color="auto"/>
          </w:divBdr>
        </w:div>
      </w:divsChild>
    </w:div>
    <w:div w:id="1496916170">
      <w:bodyDiv w:val="1"/>
      <w:marLeft w:val="0"/>
      <w:marRight w:val="0"/>
      <w:marTop w:val="0"/>
      <w:marBottom w:val="0"/>
      <w:divBdr>
        <w:top w:val="none" w:sz="0" w:space="0" w:color="auto"/>
        <w:left w:val="none" w:sz="0" w:space="0" w:color="auto"/>
        <w:bottom w:val="none" w:sz="0" w:space="0" w:color="auto"/>
        <w:right w:val="none" w:sz="0" w:space="0" w:color="auto"/>
      </w:divBdr>
    </w:div>
    <w:div w:id="1536193007">
      <w:bodyDiv w:val="1"/>
      <w:marLeft w:val="0"/>
      <w:marRight w:val="0"/>
      <w:marTop w:val="0"/>
      <w:marBottom w:val="0"/>
      <w:divBdr>
        <w:top w:val="none" w:sz="0" w:space="0" w:color="auto"/>
        <w:left w:val="none" w:sz="0" w:space="0" w:color="auto"/>
        <w:bottom w:val="none" w:sz="0" w:space="0" w:color="auto"/>
        <w:right w:val="none" w:sz="0" w:space="0" w:color="auto"/>
      </w:divBdr>
      <w:divsChild>
        <w:div w:id="192890750">
          <w:marLeft w:val="0"/>
          <w:marRight w:val="0"/>
          <w:marTop w:val="0"/>
          <w:marBottom w:val="0"/>
          <w:divBdr>
            <w:top w:val="none" w:sz="0" w:space="0" w:color="auto"/>
            <w:left w:val="none" w:sz="0" w:space="0" w:color="auto"/>
            <w:bottom w:val="none" w:sz="0" w:space="0" w:color="auto"/>
            <w:right w:val="none" w:sz="0" w:space="0" w:color="auto"/>
          </w:divBdr>
          <w:divsChild>
            <w:div w:id="1318194731">
              <w:marLeft w:val="0"/>
              <w:marRight w:val="0"/>
              <w:marTop w:val="0"/>
              <w:marBottom w:val="0"/>
              <w:divBdr>
                <w:top w:val="none" w:sz="0" w:space="0" w:color="auto"/>
                <w:left w:val="none" w:sz="0" w:space="0" w:color="auto"/>
                <w:bottom w:val="none" w:sz="0" w:space="0" w:color="auto"/>
                <w:right w:val="none" w:sz="0" w:space="0" w:color="auto"/>
              </w:divBdr>
              <w:divsChild>
                <w:div w:id="82859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714118">
      <w:bodyDiv w:val="1"/>
      <w:marLeft w:val="0"/>
      <w:marRight w:val="0"/>
      <w:marTop w:val="0"/>
      <w:marBottom w:val="0"/>
      <w:divBdr>
        <w:top w:val="none" w:sz="0" w:space="0" w:color="auto"/>
        <w:left w:val="none" w:sz="0" w:space="0" w:color="auto"/>
        <w:bottom w:val="none" w:sz="0" w:space="0" w:color="auto"/>
        <w:right w:val="none" w:sz="0" w:space="0" w:color="auto"/>
      </w:divBdr>
    </w:div>
    <w:div w:id="1632247355">
      <w:bodyDiv w:val="1"/>
      <w:marLeft w:val="0"/>
      <w:marRight w:val="0"/>
      <w:marTop w:val="0"/>
      <w:marBottom w:val="0"/>
      <w:divBdr>
        <w:top w:val="none" w:sz="0" w:space="0" w:color="auto"/>
        <w:left w:val="none" w:sz="0" w:space="0" w:color="auto"/>
        <w:bottom w:val="none" w:sz="0" w:space="0" w:color="auto"/>
        <w:right w:val="none" w:sz="0" w:space="0" w:color="auto"/>
      </w:divBdr>
    </w:div>
    <w:div w:id="1632857350">
      <w:bodyDiv w:val="1"/>
      <w:marLeft w:val="0"/>
      <w:marRight w:val="0"/>
      <w:marTop w:val="0"/>
      <w:marBottom w:val="0"/>
      <w:divBdr>
        <w:top w:val="none" w:sz="0" w:space="0" w:color="auto"/>
        <w:left w:val="none" w:sz="0" w:space="0" w:color="auto"/>
        <w:bottom w:val="none" w:sz="0" w:space="0" w:color="auto"/>
        <w:right w:val="none" w:sz="0" w:space="0" w:color="auto"/>
      </w:divBdr>
    </w:div>
    <w:div w:id="1698039521">
      <w:bodyDiv w:val="1"/>
      <w:marLeft w:val="0"/>
      <w:marRight w:val="0"/>
      <w:marTop w:val="0"/>
      <w:marBottom w:val="0"/>
      <w:divBdr>
        <w:top w:val="none" w:sz="0" w:space="0" w:color="auto"/>
        <w:left w:val="none" w:sz="0" w:space="0" w:color="auto"/>
        <w:bottom w:val="none" w:sz="0" w:space="0" w:color="auto"/>
        <w:right w:val="none" w:sz="0" w:space="0" w:color="auto"/>
      </w:divBdr>
      <w:divsChild>
        <w:div w:id="739329628">
          <w:marLeft w:val="0"/>
          <w:marRight w:val="0"/>
          <w:marTop w:val="0"/>
          <w:marBottom w:val="0"/>
          <w:divBdr>
            <w:top w:val="none" w:sz="0" w:space="0" w:color="auto"/>
            <w:left w:val="none" w:sz="0" w:space="0" w:color="auto"/>
            <w:bottom w:val="none" w:sz="0" w:space="0" w:color="auto"/>
            <w:right w:val="none" w:sz="0" w:space="0" w:color="auto"/>
          </w:divBdr>
          <w:divsChild>
            <w:div w:id="1577208571">
              <w:marLeft w:val="0"/>
              <w:marRight w:val="0"/>
              <w:marTop w:val="0"/>
              <w:marBottom w:val="0"/>
              <w:divBdr>
                <w:top w:val="none" w:sz="0" w:space="0" w:color="auto"/>
                <w:left w:val="none" w:sz="0" w:space="0" w:color="auto"/>
                <w:bottom w:val="none" w:sz="0" w:space="0" w:color="auto"/>
                <w:right w:val="none" w:sz="0" w:space="0" w:color="auto"/>
              </w:divBdr>
              <w:divsChild>
                <w:div w:id="42554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142822">
      <w:bodyDiv w:val="1"/>
      <w:marLeft w:val="0"/>
      <w:marRight w:val="0"/>
      <w:marTop w:val="0"/>
      <w:marBottom w:val="0"/>
      <w:divBdr>
        <w:top w:val="none" w:sz="0" w:space="0" w:color="auto"/>
        <w:left w:val="none" w:sz="0" w:space="0" w:color="auto"/>
        <w:bottom w:val="none" w:sz="0" w:space="0" w:color="auto"/>
        <w:right w:val="none" w:sz="0" w:space="0" w:color="auto"/>
      </w:divBdr>
    </w:div>
    <w:div w:id="1804423407">
      <w:bodyDiv w:val="1"/>
      <w:marLeft w:val="0"/>
      <w:marRight w:val="0"/>
      <w:marTop w:val="0"/>
      <w:marBottom w:val="0"/>
      <w:divBdr>
        <w:top w:val="none" w:sz="0" w:space="0" w:color="auto"/>
        <w:left w:val="none" w:sz="0" w:space="0" w:color="auto"/>
        <w:bottom w:val="none" w:sz="0" w:space="0" w:color="auto"/>
        <w:right w:val="none" w:sz="0" w:space="0" w:color="auto"/>
      </w:divBdr>
      <w:divsChild>
        <w:div w:id="1631547553">
          <w:marLeft w:val="0"/>
          <w:marRight w:val="0"/>
          <w:marTop w:val="0"/>
          <w:marBottom w:val="0"/>
          <w:divBdr>
            <w:top w:val="none" w:sz="0" w:space="0" w:color="auto"/>
            <w:left w:val="none" w:sz="0" w:space="0" w:color="auto"/>
            <w:bottom w:val="none" w:sz="0" w:space="0" w:color="auto"/>
            <w:right w:val="none" w:sz="0" w:space="0" w:color="auto"/>
          </w:divBdr>
          <w:divsChild>
            <w:div w:id="1791706283">
              <w:marLeft w:val="0"/>
              <w:marRight w:val="0"/>
              <w:marTop w:val="0"/>
              <w:marBottom w:val="0"/>
              <w:divBdr>
                <w:top w:val="none" w:sz="0" w:space="0" w:color="auto"/>
                <w:left w:val="none" w:sz="0" w:space="0" w:color="auto"/>
                <w:bottom w:val="none" w:sz="0" w:space="0" w:color="auto"/>
                <w:right w:val="none" w:sz="0" w:space="0" w:color="auto"/>
              </w:divBdr>
              <w:divsChild>
                <w:div w:id="112179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407273">
      <w:bodyDiv w:val="1"/>
      <w:marLeft w:val="0"/>
      <w:marRight w:val="0"/>
      <w:marTop w:val="0"/>
      <w:marBottom w:val="0"/>
      <w:divBdr>
        <w:top w:val="none" w:sz="0" w:space="0" w:color="auto"/>
        <w:left w:val="none" w:sz="0" w:space="0" w:color="auto"/>
        <w:bottom w:val="none" w:sz="0" w:space="0" w:color="auto"/>
        <w:right w:val="none" w:sz="0" w:space="0" w:color="auto"/>
      </w:divBdr>
    </w:div>
    <w:div w:id="1822699027">
      <w:bodyDiv w:val="1"/>
      <w:marLeft w:val="0"/>
      <w:marRight w:val="0"/>
      <w:marTop w:val="0"/>
      <w:marBottom w:val="0"/>
      <w:divBdr>
        <w:top w:val="none" w:sz="0" w:space="0" w:color="auto"/>
        <w:left w:val="none" w:sz="0" w:space="0" w:color="auto"/>
        <w:bottom w:val="none" w:sz="0" w:space="0" w:color="auto"/>
        <w:right w:val="none" w:sz="0" w:space="0" w:color="auto"/>
      </w:divBdr>
    </w:div>
    <w:div w:id="1833446025">
      <w:bodyDiv w:val="1"/>
      <w:marLeft w:val="0"/>
      <w:marRight w:val="0"/>
      <w:marTop w:val="0"/>
      <w:marBottom w:val="0"/>
      <w:divBdr>
        <w:top w:val="none" w:sz="0" w:space="0" w:color="auto"/>
        <w:left w:val="none" w:sz="0" w:space="0" w:color="auto"/>
        <w:bottom w:val="none" w:sz="0" w:space="0" w:color="auto"/>
        <w:right w:val="none" w:sz="0" w:space="0" w:color="auto"/>
      </w:divBdr>
    </w:div>
    <w:div w:id="1848861133">
      <w:bodyDiv w:val="1"/>
      <w:marLeft w:val="0"/>
      <w:marRight w:val="0"/>
      <w:marTop w:val="0"/>
      <w:marBottom w:val="0"/>
      <w:divBdr>
        <w:top w:val="none" w:sz="0" w:space="0" w:color="auto"/>
        <w:left w:val="none" w:sz="0" w:space="0" w:color="auto"/>
        <w:bottom w:val="none" w:sz="0" w:space="0" w:color="auto"/>
        <w:right w:val="none" w:sz="0" w:space="0" w:color="auto"/>
      </w:divBdr>
    </w:div>
    <w:div w:id="1849170040">
      <w:bodyDiv w:val="1"/>
      <w:marLeft w:val="0"/>
      <w:marRight w:val="0"/>
      <w:marTop w:val="0"/>
      <w:marBottom w:val="0"/>
      <w:divBdr>
        <w:top w:val="none" w:sz="0" w:space="0" w:color="auto"/>
        <w:left w:val="none" w:sz="0" w:space="0" w:color="auto"/>
        <w:bottom w:val="none" w:sz="0" w:space="0" w:color="auto"/>
        <w:right w:val="none" w:sz="0" w:space="0" w:color="auto"/>
      </w:divBdr>
    </w:div>
    <w:div w:id="1857695576">
      <w:bodyDiv w:val="1"/>
      <w:marLeft w:val="0"/>
      <w:marRight w:val="0"/>
      <w:marTop w:val="0"/>
      <w:marBottom w:val="0"/>
      <w:divBdr>
        <w:top w:val="none" w:sz="0" w:space="0" w:color="auto"/>
        <w:left w:val="none" w:sz="0" w:space="0" w:color="auto"/>
        <w:bottom w:val="none" w:sz="0" w:space="0" w:color="auto"/>
        <w:right w:val="none" w:sz="0" w:space="0" w:color="auto"/>
      </w:divBdr>
    </w:div>
    <w:div w:id="1864904503">
      <w:bodyDiv w:val="1"/>
      <w:marLeft w:val="0"/>
      <w:marRight w:val="0"/>
      <w:marTop w:val="0"/>
      <w:marBottom w:val="0"/>
      <w:divBdr>
        <w:top w:val="none" w:sz="0" w:space="0" w:color="auto"/>
        <w:left w:val="none" w:sz="0" w:space="0" w:color="auto"/>
        <w:bottom w:val="none" w:sz="0" w:space="0" w:color="auto"/>
        <w:right w:val="none" w:sz="0" w:space="0" w:color="auto"/>
      </w:divBdr>
      <w:divsChild>
        <w:div w:id="325591836">
          <w:marLeft w:val="0"/>
          <w:marRight w:val="0"/>
          <w:marTop w:val="0"/>
          <w:marBottom w:val="0"/>
          <w:divBdr>
            <w:top w:val="none" w:sz="0" w:space="0" w:color="auto"/>
            <w:left w:val="none" w:sz="0" w:space="0" w:color="auto"/>
            <w:bottom w:val="none" w:sz="0" w:space="0" w:color="auto"/>
            <w:right w:val="none" w:sz="0" w:space="0" w:color="auto"/>
          </w:divBdr>
        </w:div>
      </w:divsChild>
    </w:div>
    <w:div w:id="1889799774">
      <w:bodyDiv w:val="1"/>
      <w:marLeft w:val="0"/>
      <w:marRight w:val="0"/>
      <w:marTop w:val="0"/>
      <w:marBottom w:val="0"/>
      <w:divBdr>
        <w:top w:val="none" w:sz="0" w:space="0" w:color="auto"/>
        <w:left w:val="none" w:sz="0" w:space="0" w:color="auto"/>
        <w:bottom w:val="none" w:sz="0" w:space="0" w:color="auto"/>
        <w:right w:val="none" w:sz="0" w:space="0" w:color="auto"/>
      </w:divBdr>
    </w:div>
    <w:div w:id="1899247329">
      <w:bodyDiv w:val="1"/>
      <w:marLeft w:val="0"/>
      <w:marRight w:val="0"/>
      <w:marTop w:val="0"/>
      <w:marBottom w:val="0"/>
      <w:divBdr>
        <w:top w:val="none" w:sz="0" w:space="0" w:color="auto"/>
        <w:left w:val="none" w:sz="0" w:space="0" w:color="auto"/>
        <w:bottom w:val="none" w:sz="0" w:space="0" w:color="auto"/>
        <w:right w:val="none" w:sz="0" w:space="0" w:color="auto"/>
      </w:divBdr>
    </w:div>
    <w:div w:id="1907186855">
      <w:bodyDiv w:val="1"/>
      <w:marLeft w:val="0"/>
      <w:marRight w:val="0"/>
      <w:marTop w:val="0"/>
      <w:marBottom w:val="0"/>
      <w:divBdr>
        <w:top w:val="none" w:sz="0" w:space="0" w:color="auto"/>
        <w:left w:val="none" w:sz="0" w:space="0" w:color="auto"/>
        <w:bottom w:val="none" w:sz="0" w:space="0" w:color="auto"/>
        <w:right w:val="none" w:sz="0" w:space="0" w:color="auto"/>
      </w:divBdr>
    </w:div>
    <w:div w:id="1915621901">
      <w:bodyDiv w:val="1"/>
      <w:marLeft w:val="0"/>
      <w:marRight w:val="0"/>
      <w:marTop w:val="0"/>
      <w:marBottom w:val="0"/>
      <w:divBdr>
        <w:top w:val="none" w:sz="0" w:space="0" w:color="auto"/>
        <w:left w:val="none" w:sz="0" w:space="0" w:color="auto"/>
        <w:bottom w:val="none" w:sz="0" w:space="0" w:color="auto"/>
        <w:right w:val="none" w:sz="0" w:space="0" w:color="auto"/>
      </w:divBdr>
    </w:div>
    <w:div w:id="1922370315">
      <w:bodyDiv w:val="1"/>
      <w:marLeft w:val="0"/>
      <w:marRight w:val="0"/>
      <w:marTop w:val="0"/>
      <w:marBottom w:val="0"/>
      <w:divBdr>
        <w:top w:val="none" w:sz="0" w:space="0" w:color="auto"/>
        <w:left w:val="none" w:sz="0" w:space="0" w:color="auto"/>
        <w:bottom w:val="none" w:sz="0" w:space="0" w:color="auto"/>
        <w:right w:val="none" w:sz="0" w:space="0" w:color="auto"/>
      </w:divBdr>
    </w:div>
    <w:div w:id="1925914595">
      <w:bodyDiv w:val="1"/>
      <w:marLeft w:val="0"/>
      <w:marRight w:val="0"/>
      <w:marTop w:val="0"/>
      <w:marBottom w:val="0"/>
      <w:divBdr>
        <w:top w:val="none" w:sz="0" w:space="0" w:color="auto"/>
        <w:left w:val="none" w:sz="0" w:space="0" w:color="auto"/>
        <w:bottom w:val="none" w:sz="0" w:space="0" w:color="auto"/>
        <w:right w:val="none" w:sz="0" w:space="0" w:color="auto"/>
      </w:divBdr>
    </w:div>
    <w:div w:id="1933780017">
      <w:bodyDiv w:val="1"/>
      <w:marLeft w:val="0"/>
      <w:marRight w:val="0"/>
      <w:marTop w:val="0"/>
      <w:marBottom w:val="0"/>
      <w:divBdr>
        <w:top w:val="none" w:sz="0" w:space="0" w:color="auto"/>
        <w:left w:val="none" w:sz="0" w:space="0" w:color="auto"/>
        <w:bottom w:val="none" w:sz="0" w:space="0" w:color="auto"/>
        <w:right w:val="none" w:sz="0" w:space="0" w:color="auto"/>
      </w:divBdr>
    </w:div>
    <w:div w:id="1956011669">
      <w:bodyDiv w:val="1"/>
      <w:marLeft w:val="0"/>
      <w:marRight w:val="0"/>
      <w:marTop w:val="0"/>
      <w:marBottom w:val="0"/>
      <w:divBdr>
        <w:top w:val="none" w:sz="0" w:space="0" w:color="auto"/>
        <w:left w:val="none" w:sz="0" w:space="0" w:color="auto"/>
        <w:bottom w:val="none" w:sz="0" w:space="0" w:color="auto"/>
        <w:right w:val="none" w:sz="0" w:space="0" w:color="auto"/>
      </w:divBdr>
    </w:div>
    <w:div w:id="1974166338">
      <w:bodyDiv w:val="1"/>
      <w:marLeft w:val="0"/>
      <w:marRight w:val="0"/>
      <w:marTop w:val="0"/>
      <w:marBottom w:val="0"/>
      <w:divBdr>
        <w:top w:val="none" w:sz="0" w:space="0" w:color="auto"/>
        <w:left w:val="none" w:sz="0" w:space="0" w:color="auto"/>
        <w:bottom w:val="none" w:sz="0" w:space="0" w:color="auto"/>
        <w:right w:val="none" w:sz="0" w:space="0" w:color="auto"/>
      </w:divBdr>
    </w:div>
    <w:div w:id="1996447137">
      <w:bodyDiv w:val="1"/>
      <w:marLeft w:val="0"/>
      <w:marRight w:val="0"/>
      <w:marTop w:val="0"/>
      <w:marBottom w:val="0"/>
      <w:divBdr>
        <w:top w:val="none" w:sz="0" w:space="0" w:color="auto"/>
        <w:left w:val="none" w:sz="0" w:space="0" w:color="auto"/>
        <w:bottom w:val="none" w:sz="0" w:space="0" w:color="auto"/>
        <w:right w:val="none" w:sz="0" w:space="0" w:color="auto"/>
      </w:divBdr>
      <w:divsChild>
        <w:div w:id="1319772999">
          <w:marLeft w:val="0"/>
          <w:marRight w:val="0"/>
          <w:marTop w:val="0"/>
          <w:marBottom w:val="0"/>
          <w:divBdr>
            <w:top w:val="none" w:sz="0" w:space="0" w:color="auto"/>
            <w:left w:val="none" w:sz="0" w:space="0" w:color="auto"/>
            <w:bottom w:val="none" w:sz="0" w:space="0" w:color="auto"/>
            <w:right w:val="none" w:sz="0" w:space="0" w:color="auto"/>
          </w:divBdr>
          <w:divsChild>
            <w:div w:id="1933126714">
              <w:marLeft w:val="0"/>
              <w:marRight w:val="0"/>
              <w:marTop w:val="0"/>
              <w:marBottom w:val="0"/>
              <w:divBdr>
                <w:top w:val="none" w:sz="0" w:space="0" w:color="auto"/>
                <w:left w:val="none" w:sz="0" w:space="0" w:color="auto"/>
                <w:bottom w:val="none" w:sz="0" w:space="0" w:color="auto"/>
                <w:right w:val="none" w:sz="0" w:space="0" w:color="auto"/>
              </w:divBdr>
              <w:divsChild>
                <w:div w:id="173908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88156">
      <w:bodyDiv w:val="1"/>
      <w:marLeft w:val="0"/>
      <w:marRight w:val="0"/>
      <w:marTop w:val="0"/>
      <w:marBottom w:val="0"/>
      <w:divBdr>
        <w:top w:val="none" w:sz="0" w:space="0" w:color="auto"/>
        <w:left w:val="none" w:sz="0" w:space="0" w:color="auto"/>
        <w:bottom w:val="none" w:sz="0" w:space="0" w:color="auto"/>
        <w:right w:val="none" w:sz="0" w:space="0" w:color="auto"/>
      </w:divBdr>
    </w:div>
    <w:div w:id="2010138345">
      <w:bodyDiv w:val="1"/>
      <w:marLeft w:val="0"/>
      <w:marRight w:val="0"/>
      <w:marTop w:val="0"/>
      <w:marBottom w:val="0"/>
      <w:divBdr>
        <w:top w:val="none" w:sz="0" w:space="0" w:color="auto"/>
        <w:left w:val="none" w:sz="0" w:space="0" w:color="auto"/>
        <w:bottom w:val="none" w:sz="0" w:space="0" w:color="auto"/>
        <w:right w:val="none" w:sz="0" w:space="0" w:color="auto"/>
      </w:divBdr>
    </w:div>
    <w:div w:id="2062558577">
      <w:bodyDiv w:val="1"/>
      <w:marLeft w:val="0"/>
      <w:marRight w:val="0"/>
      <w:marTop w:val="0"/>
      <w:marBottom w:val="0"/>
      <w:divBdr>
        <w:top w:val="none" w:sz="0" w:space="0" w:color="auto"/>
        <w:left w:val="none" w:sz="0" w:space="0" w:color="auto"/>
        <w:bottom w:val="none" w:sz="0" w:space="0" w:color="auto"/>
        <w:right w:val="none" w:sz="0" w:space="0" w:color="auto"/>
      </w:divBdr>
    </w:div>
    <w:div w:id="2070839106">
      <w:bodyDiv w:val="1"/>
      <w:marLeft w:val="0"/>
      <w:marRight w:val="0"/>
      <w:marTop w:val="0"/>
      <w:marBottom w:val="0"/>
      <w:divBdr>
        <w:top w:val="none" w:sz="0" w:space="0" w:color="auto"/>
        <w:left w:val="none" w:sz="0" w:space="0" w:color="auto"/>
        <w:bottom w:val="none" w:sz="0" w:space="0" w:color="auto"/>
        <w:right w:val="none" w:sz="0" w:space="0" w:color="auto"/>
      </w:divBdr>
    </w:div>
    <w:div w:id="2087484925">
      <w:bodyDiv w:val="1"/>
      <w:marLeft w:val="0"/>
      <w:marRight w:val="0"/>
      <w:marTop w:val="0"/>
      <w:marBottom w:val="0"/>
      <w:divBdr>
        <w:top w:val="none" w:sz="0" w:space="0" w:color="auto"/>
        <w:left w:val="none" w:sz="0" w:space="0" w:color="auto"/>
        <w:bottom w:val="none" w:sz="0" w:space="0" w:color="auto"/>
        <w:right w:val="none" w:sz="0" w:space="0" w:color="auto"/>
      </w:divBdr>
    </w:div>
    <w:div w:id="2090999821">
      <w:bodyDiv w:val="1"/>
      <w:marLeft w:val="0"/>
      <w:marRight w:val="0"/>
      <w:marTop w:val="0"/>
      <w:marBottom w:val="0"/>
      <w:divBdr>
        <w:top w:val="none" w:sz="0" w:space="0" w:color="auto"/>
        <w:left w:val="none" w:sz="0" w:space="0" w:color="auto"/>
        <w:bottom w:val="none" w:sz="0" w:space="0" w:color="auto"/>
        <w:right w:val="none" w:sz="0" w:space="0" w:color="auto"/>
      </w:divBdr>
    </w:div>
    <w:div w:id="2095776983">
      <w:bodyDiv w:val="1"/>
      <w:marLeft w:val="0"/>
      <w:marRight w:val="0"/>
      <w:marTop w:val="0"/>
      <w:marBottom w:val="0"/>
      <w:divBdr>
        <w:top w:val="none" w:sz="0" w:space="0" w:color="auto"/>
        <w:left w:val="none" w:sz="0" w:space="0" w:color="auto"/>
        <w:bottom w:val="none" w:sz="0" w:space="0" w:color="auto"/>
        <w:right w:val="none" w:sz="0" w:space="0" w:color="auto"/>
      </w:divBdr>
    </w:div>
    <w:div w:id="2099281685">
      <w:bodyDiv w:val="1"/>
      <w:marLeft w:val="0"/>
      <w:marRight w:val="0"/>
      <w:marTop w:val="0"/>
      <w:marBottom w:val="0"/>
      <w:divBdr>
        <w:top w:val="none" w:sz="0" w:space="0" w:color="auto"/>
        <w:left w:val="none" w:sz="0" w:space="0" w:color="auto"/>
        <w:bottom w:val="none" w:sz="0" w:space="0" w:color="auto"/>
        <w:right w:val="none" w:sz="0" w:space="0" w:color="auto"/>
      </w:divBdr>
    </w:div>
    <w:div w:id="2105759694">
      <w:bodyDiv w:val="1"/>
      <w:marLeft w:val="0"/>
      <w:marRight w:val="0"/>
      <w:marTop w:val="0"/>
      <w:marBottom w:val="0"/>
      <w:divBdr>
        <w:top w:val="none" w:sz="0" w:space="0" w:color="auto"/>
        <w:left w:val="none" w:sz="0" w:space="0" w:color="auto"/>
        <w:bottom w:val="none" w:sz="0" w:space="0" w:color="auto"/>
        <w:right w:val="none" w:sz="0" w:space="0" w:color="auto"/>
      </w:divBdr>
    </w:div>
    <w:div w:id="213189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socialimpact.events/wp-content/uploads/2023/01/COVIDSafety_Information_Guide_2_v6.pdf" TargetMode="Externa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socialimpactsummit.co/wp-content/uploads/2023/03/01_SIS_Conditions_of_Entry_2023.pdf" TargetMode="Externa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eanne.ferguson/Library/CloudStorage/OneDrive-SharedLibraries-ImpactInstitute/Fileserver%20-%20Documents/SII/Media/Social%20Impact%20Summit/07%20SIS%20Miscellaneous%202023/03%20SIS%20Sponsor%20Proposal%202023/01%20Mark%20Jones/SIS%20Proposal%20MJ/09_SIS_Endorsed_Partner_Proposa" TargetMode="External"/></Relationships>
</file>

<file path=word/documenttasks/documenttasks1.xml><?xml version="1.0" encoding="utf-8"?>
<t:Tasks xmlns:t="http://schemas.microsoft.com/office/tasks/2019/documenttasks" xmlns:oel="http://schemas.microsoft.com/office/2019/extlst">
  <t:Task id="{AAABF25F-64DE-45B2-9ABF-32077A0AF0D5}">
    <t:Anchor>
      <t:Comment id="152678354"/>
    </t:Anchor>
    <t:History>
      <t:Event id="{B5F21806-B673-4C27-AD51-8B73E13EB64D}" time="2021-08-08T04:42:58.453Z">
        <t:Attribution userId="S::rian.newman@impactinstitute.com.au::c4eb7951-0404-44a6-a6b7-8324145e0d2e" userProvider="AD" userName="Rian Newman"/>
        <t:Anchor>
          <t:Comment id="152678354"/>
        </t:Anchor>
        <t:Create/>
      </t:Event>
      <t:Event id="{52E2281B-5230-45D0-978F-83801D7EE5BF}" time="2021-08-08T04:42:58.453Z">
        <t:Attribution userId="S::rian.newman@impactinstitute.com.au::c4eb7951-0404-44a6-a6b7-8324145e0d2e" userProvider="AD" userName="Rian Newman"/>
        <t:Anchor>
          <t:Comment id="152678354"/>
        </t:Anchor>
        <t:Assign userId="S::paula.cowan@impactinstitute.com.au::ccc045a7-459d-4dd3-b2bd-5ff9c37917ca" userProvider="AD" userName="Paula Cowan"/>
      </t:Event>
      <t:Event id="{89190BE6-B8B4-4971-815C-E5F9F2B6532E}" time="2021-08-08T04:42:58.453Z">
        <t:Attribution userId="S::rian.newman@impactinstitute.com.au::c4eb7951-0404-44a6-a6b7-8324145e0d2e" userProvider="AD" userName="Rian Newman"/>
        <t:Anchor>
          <t:Comment id="152678354"/>
        </t:Anchor>
        <t:SetTitle title="@Paula Cowan @Deanne Ferguson We should add the awards for this campaign in here too - maybe a breakout bubble with the awards icon?"/>
      </t:Event>
    </t:History>
  </t:Task>
  <t:Task id="{E0464EAB-11CA-446E-B92D-267E22724C07}">
    <t:Anchor>
      <t:Comment id="903653109"/>
    </t:Anchor>
    <t:History>
      <t:Event id="{4BCF17C7-BF75-4953-AE93-9460D07F9557}" time="2022-11-07T05:54:10.289Z">
        <t:Attribution userId="S::heather.jones@impactinstitute.com.au::1c36e489-5519-438f-a5d8-83d28fedf7f6" userProvider="AD" userName="Heather Jones"/>
        <t:Anchor>
          <t:Comment id="903653109"/>
        </t:Anchor>
        <t:Create/>
      </t:Event>
      <t:Event id="{8123E514-D73F-4BF5-A6C5-4996D86D02F6}" time="2022-11-07T05:54:10.289Z">
        <t:Attribution userId="S::heather.jones@impactinstitute.com.au::1c36e489-5519-438f-a5d8-83d28fedf7f6" userProvider="AD" userName="Heather Jones"/>
        <t:Anchor>
          <t:Comment id="903653109"/>
        </t:Anchor>
        <t:Assign userId="S::mark.jones@impactinstitute.com.au::837bc11b-c501-40bd-b250-367190bd664f" userProvider="AD" userName="Mark Jones"/>
      </t:Event>
      <t:Event id="{52EBB1D8-9097-4524-B971-B5B06BE2C427}" time="2022-11-07T05:54:10.289Z">
        <t:Attribution userId="S::heather.jones@impactinstitute.com.au::1c36e489-5519-438f-a5d8-83d28fedf7f6" userProvider="AD" userName="Heather Jones"/>
        <t:Anchor>
          <t:Comment id="903653109"/>
        </t:Anchor>
        <t:SetTitle title="@Mark Jones check page break"/>
      </t:Event>
    </t:History>
  </t:Task>
  <t:Task id="{ECBB603E-B56D-406A-9620-FFA87E20579B}">
    <t:Anchor>
      <t:Comment id="334205783"/>
    </t:Anchor>
    <t:History>
      <t:Event id="{09642809-04E9-4FFA-9612-37CE2C4F84B6}" time="2021-08-07T09:11:02.214Z">
        <t:Attribution userId="S::paula.cowan@impactinstitute.com.au::ccc045a7-459d-4dd3-b2bd-5ff9c37917ca" userProvider="AD" userName="Paula Cowan"/>
        <t:Anchor>
          <t:Comment id="334205783"/>
        </t:Anchor>
        <t:Create/>
      </t:Event>
      <t:Event id="{CA14D70C-4F58-4BBD-A684-A5609F3C9908}" time="2021-08-07T09:11:02.214Z">
        <t:Attribution userId="S::paula.cowan@impactinstitute.com.au::ccc045a7-459d-4dd3-b2bd-5ff9c37917ca" userProvider="AD" userName="Paula Cowan"/>
        <t:Anchor>
          <t:Comment id="334205783"/>
        </t:Anchor>
        <t:Assign userId="S::rian.newman@impactinstitute.com.au::c4eb7951-0404-44a6-a6b7-8324145e0d2e" userProvider="AD" userName="Rian Newman"/>
      </t:Event>
      <t:Event id="{976719AF-9D34-4DC1-8B29-B8C2E2AF5C14}" time="2021-08-07T09:11:02.214Z">
        <t:Attribution userId="S::paula.cowan@impactinstitute.com.au::ccc045a7-459d-4dd3-b2bd-5ff9c37917ca" userProvider="AD" userName="Paula Cowan"/>
        <t:Anchor>
          <t:Comment id="334205783"/>
        </t:Anchor>
        <t:SetTitle title="@Rian Newman  Specific to CCNSW - likely not relevant."/>
      </t:Event>
    </t:History>
  </t:Task>
  <t:Task id="{29F62076-516B-4FDD-ABC0-F27F323654C1}">
    <t:Anchor>
      <t:Comment id="538183113"/>
    </t:Anchor>
    <t:History>
      <t:Event id="{752E3FB4-9948-490A-9A4E-802C368FA071}" time="2021-08-08T05:29:41.925Z">
        <t:Attribution userId="S::rian.newman@impactinstitute.com.au::c4eb7951-0404-44a6-a6b7-8324145e0d2e" userProvider="AD" userName="Rian Newman"/>
        <t:Anchor>
          <t:Comment id="538183113"/>
        </t:Anchor>
        <t:Create/>
      </t:Event>
      <t:Event id="{B440927E-AFE4-4077-AC72-BB34BCAFCD83}" time="2021-08-08T05:29:41.925Z">
        <t:Attribution userId="S::rian.newman@impactinstitute.com.au::c4eb7951-0404-44a6-a6b7-8324145e0d2e" userProvider="AD" userName="Rian Newman"/>
        <t:Anchor>
          <t:Comment id="538183113"/>
        </t:Anchor>
        <t:Assign userId="S::jessica.grattan@impactinstitute.com.au::bc307a50-30d9-4736-8ffb-d06d97e16ddf" userProvider="AD" userName="Jessica Grattan"/>
      </t:Event>
      <t:Event id="{10AF4E5F-C771-4323-A729-613FDB376D4B}" time="2021-08-08T05:29:41.925Z">
        <t:Attribution userId="S::rian.newman@impactinstitute.com.au::c4eb7951-0404-44a6-a6b7-8324145e0d2e" userProvider="AD" userName="Rian Newman"/>
        <t:Anchor>
          <t:Comment id="538183113"/>
        </t:Anchor>
        <t:SetTitle title="@Jessica Grattan Is there any information (or way to show) where Danone/Nutricia is focusing it's efforts - at the moment it just looks like we're saying &quot;your opportunity is everywhere!&quot; Looking to distinguish between what's already being done and …"/>
      </t:Event>
      <t:Event id="{39AB1194-93B1-4D87-9396-2B0F66ECA08C}" time="2021-08-08T23:00:39.135Z">
        <t:Attribution userId="S::jessica.grattan@impactinstitute.com.au::bc307a50-30d9-4736-8ffb-d06d97e16ddf" userProvider="AD" userName="Jessica Grattan"/>
        <t:Progress percentComplete="100"/>
      </t:Event>
    </t:History>
  </t:Task>
  <t:Task id="{21666A23-2C9B-4695-9EB0-1EB518EA15F0}">
    <t:Anchor>
      <t:Comment id="718623237"/>
    </t:Anchor>
    <t:History>
      <t:Event id="{3FC138E0-1664-4191-9537-709990D24B02}" time="2021-08-09T04:05:58.934Z">
        <t:Attribution userId="S::rian.newman@impactinstitute.com.au::c4eb7951-0404-44a6-a6b7-8324145e0d2e" userProvider="AD" userName="Rian Newman"/>
        <t:Anchor>
          <t:Comment id="718623237"/>
        </t:Anchor>
        <t:Create/>
      </t:Event>
      <t:Event id="{D19D200A-361C-430C-866E-6A348ACE0DF9}" time="2021-08-09T04:05:58.934Z">
        <t:Attribution userId="S::rian.newman@impactinstitute.com.au::c4eb7951-0404-44a6-a6b7-8324145e0d2e" userProvider="AD" userName="Rian Newman"/>
        <t:Anchor>
          <t:Comment id="718623237"/>
        </t:Anchor>
        <t:Assign userId="S::deanne.ferguson@impactinstitute.com.au::e25ca039-e504-408f-a7ef-68fe2dee2922" userProvider="AD" userName="Deanne Ferguson"/>
      </t:Event>
      <t:Event id="{D2615449-9B5D-43D5-A633-F360E715DA6E}" time="2021-08-09T04:05:58.934Z">
        <t:Attribution userId="S::rian.newman@impactinstitute.com.au::c4eb7951-0404-44a6-a6b7-8324145e0d2e" userProvider="AD" userName="Rian Newman"/>
        <t:Anchor>
          <t:Comment id="718623237"/>
        </t:Anchor>
        <t:SetTitle title="@Deanne Ferguson Make sure formatting matches table above. Inconsistent colours at the moment."/>
      </t:Event>
    </t:History>
  </t:Task>
  <t:Task id="{4CF8B4F0-60A6-4FC0-B792-052C17DD4DF2}">
    <t:Anchor>
      <t:Comment id="693016219"/>
    </t:Anchor>
    <t:History>
      <t:Event id="{A9BA396B-31FE-4981-BDA1-915B22EAFFB5}" time="2021-08-08T05:05:44.614Z">
        <t:Attribution userId="S::rian.newman@impactinstitute.com.au::c4eb7951-0404-44a6-a6b7-8324145e0d2e" userProvider="AD" userName="Rian Newman"/>
        <t:Anchor>
          <t:Comment id="693016219"/>
        </t:Anchor>
        <t:Create/>
      </t:Event>
      <t:Event id="{54CA6AA7-3E4F-48AD-AEA5-13230AE6B094}" time="2021-08-08T05:05:44.614Z">
        <t:Attribution userId="S::rian.newman@impactinstitute.com.au::c4eb7951-0404-44a6-a6b7-8324145e0d2e" userProvider="AD" userName="Rian Newman"/>
        <t:Anchor>
          <t:Comment id="693016219"/>
        </t:Anchor>
        <t:Assign userId="S::paula.cowan@impactinstitute.com.au::ccc045a7-459d-4dd3-b2bd-5ff9c37917ca" userProvider="AD" userName="Paula Cowan"/>
      </t:Event>
      <t:Event id="{9BDE285E-64EB-4005-A30E-FF9FEB06FF69}" time="2021-08-08T05:05:44.614Z">
        <t:Attribution userId="S::rian.newman@impactinstitute.com.au::c4eb7951-0404-44a6-a6b7-8324145e0d2e" userProvider="AD" userName="Rian Newman"/>
        <t:Anchor>
          <t:Comment id="693016219"/>
        </t:Anchor>
        <t:SetTitle title="@Paula Cowan @Deanne Ferguson - I was thinking something more like this that we used earlier, except &quot;Award Winner&quot;. Then we can call out Mumbrella and the specific awards in the copy."/>
      </t:Event>
    </t:History>
  </t:Task>
  <t:Task id="{789A1A94-FD6B-4D3B-BF6C-EF51FF6BAF5D}">
    <t:Anchor>
      <t:Comment id="498096179"/>
    </t:Anchor>
    <t:History>
      <t:Event id="{220D4251-1D53-4F90-A3D3-F7A209C2F6F5}" time="2021-08-07T09:07:29.863Z">
        <t:Attribution userId="S::paula.cowan@impactinstitute.com.au::ccc045a7-459d-4dd3-b2bd-5ff9c37917ca" userProvider="AD" userName="Paula Cowan"/>
        <t:Anchor>
          <t:Comment id="498096179"/>
        </t:Anchor>
        <t:Create/>
      </t:Event>
      <t:Event id="{D736FA34-5DE7-486F-A7B3-2372BC565C14}" time="2021-08-07T09:07:29.863Z">
        <t:Attribution userId="S::paula.cowan@impactinstitute.com.au::ccc045a7-459d-4dd3-b2bd-5ff9c37917ca" userProvider="AD" userName="Paula Cowan"/>
        <t:Anchor>
          <t:Comment id="498096179"/>
        </t:Anchor>
        <t:Assign userId="S::rian.newman@impactinstitute.com.au::c4eb7951-0404-44a6-a6b7-8324145e0d2e" userProvider="AD" userName="Rian Newman"/>
      </t:Event>
      <t:Event id="{83BD919B-63E7-44D8-92B5-83D07CED0E30}" time="2021-08-07T09:07:29.863Z">
        <t:Attribution userId="S::paula.cowan@impactinstitute.com.au::ccc045a7-459d-4dd3-b2bd-5ff9c37917ca" userProvider="AD" userName="Paula Cowan"/>
        <t:Anchor>
          <t:Comment id="498096179"/>
        </t:Anchor>
        <t:SetTitle title="@Rian Newman  Can you work in something like this?"/>
      </t:Event>
      <t:Event id="{149D411D-E6EC-423C-B554-E31380AF0B6C}" time="2021-08-08T05:51:44.761Z">
        <t:Attribution userId="S::rian.newman@impactinstitute.com.au::c4eb7951-0404-44a6-a6b7-8324145e0d2e" userProvider="AD" userName="Rian Newman"/>
        <t:Progress percentComplete="100"/>
      </t:Event>
    </t:History>
  </t:Task>
  <t:Task id="{276941AA-FE54-4C6D-BA1F-2EF80E44F2C0}">
    <t:Anchor>
      <t:Comment id="310681404"/>
    </t:Anchor>
    <t:History>
      <t:Event id="{E5377B35-9AB1-414F-8BFE-535CD28D7590}" time="2021-08-08T03:35:26.455Z">
        <t:Attribution userId="S::paula.cowan@impactinstitute.com.au::ccc045a7-459d-4dd3-b2bd-5ff9c37917ca" userProvider="AD" userName="Paula Cowan"/>
        <t:Anchor>
          <t:Comment id="310681404"/>
        </t:Anchor>
        <t:Create/>
      </t:Event>
      <t:Event id="{4995D3FD-ED9C-4DCF-B7EA-7F1F1A02527A}" time="2021-08-08T03:35:26.455Z">
        <t:Attribution userId="S::paula.cowan@impactinstitute.com.au::ccc045a7-459d-4dd3-b2bd-5ff9c37917ca" userProvider="AD" userName="Paula Cowan"/>
        <t:Anchor>
          <t:Comment id="310681404"/>
        </t:Anchor>
        <t:Assign userId="S::deanne.ferguson@impactinstitute.com.au::e25ca039-e504-408f-a7ef-68fe2dee2922" userProvider="AD" userName="Deanne Ferguson"/>
      </t:Event>
      <t:Event id="{09A6BB03-9AC0-469A-9DA9-06664E6EE1F7}" time="2021-08-08T03:35:26.455Z">
        <t:Attribution userId="S::paula.cowan@impactinstitute.com.au::ccc045a7-459d-4dd3-b2bd-5ff9c37917ca" userProvider="AD" userName="Paula Cowan"/>
        <t:Anchor>
          <t:Comment id="310681404"/>
        </t:Anchor>
        <t:SetTitle title="@Deanne Ferguson  Image file here: https://drive.google.com/file/d/1UefKOpUjTXI2NG2YL7uIRS2EVosWbbn1/view?usp=sharing"/>
      </t:Event>
    </t:History>
  </t:Task>
  <t:Task id="{E85126C9-0B6D-4E0C-879D-4DF1632AC6BC}">
    <t:Anchor>
      <t:Comment id="942721262"/>
    </t:Anchor>
    <t:History>
      <t:Event id="{B71690B8-A0B2-45FF-A490-B2042F005212}" time="2021-08-07T09:10:27.431Z">
        <t:Attribution userId="S::paula.cowan@impactinstitute.com.au::ccc045a7-459d-4dd3-b2bd-5ff9c37917ca" userProvider="AD" userName="Paula Cowan"/>
        <t:Anchor>
          <t:Comment id="942721262"/>
        </t:Anchor>
        <t:Create/>
      </t:Event>
      <t:Event id="{8A8CD6C4-FC86-403F-BB34-B143108081C2}" time="2021-08-07T09:10:27.431Z">
        <t:Attribution userId="S::paula.cowan@impactinstitute.com.au::ccc045a7-459d-4dd3-b2bd-5ff9c37917ca" userProvider="AD" userName="Paula Cowan"/>
        <t:Anchor>
          <t:Comment id="942721262"/>
        </t:Anchor>
        <t:Assign userId="S::rian.newman@impactinstitute.com.au::c4eb7951-0404-44a6-a6b7-8324145e0d2e" userProvider="AD" userName="Rian Newman"/>
      </t:Event>
      <t:Event id="{73BD7E3F-C671-4A71-897D-0AC95DD86E33}" time="2021-08-07T09:10:27.431Z">
        <t:Attribution userId="S::paula.cowan@impactinstitute.com.au::ccc045a7-459d-4dd3-b2bd-5ff9c37917ca" userProvider="AD" userName="Paula Cowan"/>
        <t:Anchor>
          <t:Comment id="942721262"/>
        </t:Anchor>
        <t:SetTitle title="@Rian Newman  This is all specific to CCNSW. Likely not relevant here, right?"/>
      </t:Event>
    </t:History>
  </t:Task>
  <t:Task id="{BAE0F0E5-269E-4142-9C8C-A5ED9D25F355}">
    <t:Anchor>
      <t:Comment id="682414052"/>
    </t:Anchor>
    <t:History>
      <t:Event id="{C023E33E-0C6C-44EB-B04F-6DC6042E4260}" time="2021-08-08T04:35:20.937Z">
        <t:Attribution userId="S::paula.cowan@impactinstitute.com.au::ccc045a7-459d-4dd3-b2bd-5ff9c37917ca" userProvider="AD" userName="Paula Cowan"/>
        <t:Anchor>
          <t:Comment id="682414052"/>
        </t:Anchor>
        <t:Create/>
      </t:Event>
      <t:Event id="{5C6C9895-420B-4321-B522-DF2A1C026F68}" time="2021-08-08T04:35:20.937Z">
        <t:Attribution userId="S::paula.cowan@impactinstitute.com.au::ccc045a7-459d-4dd3-b2bd-5ff9c37917ca" userProvider="AD" userName="Paula Cowan"/>
        <t:Anchor>
          <t:Comment id="682414052"/>
        </t:Anchor>
        <t:Assign userId="S::deanne.ferguson@impactinstitute.com.au::e25ca039-e504-408f-a7ef-68fe2dee2922" userProvider="AD" userName="Deanne Ferguson"/>
      </t:Event>
      <t:Event id="{B26F4796-55E3-4CCA-A258-B64823AC5C00}" time="2021-08-08T04:35:20.937Z">
        <t:Attribution userId="S::paula.cowan@impactinstitute.com.au::ccc045a7-459d-4dd3-b2bd-5ff9c37917ca" userProvider="AD" userName="Paula Cowan"/>
        <t:Anchor>
          <t:Comment id="682414052"/>
        </t:Anchor>
        <t:SetTitle title="@Deanne Ferguson  this is a screenshot from the Arthritis NSW website. I don't know if you have access to a better image library in your files?"/>
      </t:Event>
    </t:History>
  </t:Task>
  <t:Task id="{CFC28EF6-B442-4196-AA80-34D7795F2322}">
    <t:Anchor>
      <t:Comment id="425101137"/>
    </t:Anchor>
    <t:History>
      <t:Event id="{F2AE6855-3EC3-4D38-8F4E-D8137649DA5F}" time="2021-08-07T09:13:04.236Z">
        <t:Attribution userId="S::paula.cowan@impactinstitute.com.au::ccc045a7-459d-4dd3-b2bd-5ff9c37917ca" userProvider="AD" userName="Paula Cowan"/>
        <t:Anchor>
          <t:Comment id="425101137"/>
        </t:Anchor>
        <t:Create/>
      </t:Event>
      <t:Event id="{6741AC90-3688-4399-84AE-AFEF98E33FFD}" time="2021-08-07T09:13:04.236Z">
        <t:Attribution userId="S::paula.cowan@impactinstitute.com.au::ccc045a7-459d-4dd3-b2bd-5ff9c37917ca" userProvider="AD" userName="Paula Cowan"/>
        <t:Anchor>
          <t:Comment id="425101137"/>
        </t:Anchor>
        <t:Assign userId="S::rian.newman@impactinstitute.com.au::c4eb7951-0404-44a6-a6b7-8324145e0d2e" userProvider="AD" userName="Rian Newman"/>
      </t:Event>
      <t:Event id="{DA02DB1D-BAD5-4CF0-AB5B-729831CB1BD1}" time="2021-08-07T09:13:04.236Z">
        <t:Attribution userId="S::paula.cowan@impactinstitute.com.au::ccc045a7-459d-4dd3-b2bd-5ff9c37917ca" userProvider="AD" userName="Paula Cowan"/>
        <t:Anchor>
          <t:Comment id="425101137"/>
        </t:Anchor>
        <t:SetTitle title="@Rian Newman @Deanne Ferguson  These are appendices, so come after the end of the document OR as attachments. There should be NO content after this unless its also another appendix"/>
      </t:Event>
    </t:History>
  </t:Task>
  <t:Task id="{44C7202A-6F18-41CB-801A-E8A69A5B3766}">
    <t:Anchor>
      <t:Comment id="238662732"/>
    </t:Anchor>
    <t:History>
      <t:Event id="{DC2FE041-1001-4519-B2FC-70445A413819}" time="2021-08-09T04:00:07.916Z">
        <t:Attribution userId="S::rian.newman@impactinstitute.com.au::c4eb7951-0404-44a6-a6b7-8324145e0d2e" userProvider="AD" userName="Rian Newman"/>
        <t:Anchor>
          <t:Comment id="238662732"/>
        </t:Anchor>
        <t:Create/>
      </t:Event>
      <t:Event id="{6761901C-03E7-453D-99CF-AAFD4D235D78}" time="2021-08-09T04:00:07.916Z">
        <t:Attribution userId="S::rian.newman@impactinstitute.com.au::c4eb7951-0404-44a6-a6b7-8324145e0d2e" userProvider="AD" userName="Rian Newman"/>
        <t:Anchor>
          <t:Comment id="238662732"/>
        </t:Anchor>
        <t:Assign userId="S::deanne.ferguson@impactinstitute.com.au::e25ca039-e504-408f-a7ef-68fe2dee2922" userProvider="AD" userName="Deanne Ferguson"/>
      </t:Event>
      <t:Event id="{7DD8D4B7-1349-49B2-BFB9-1BF0E7BB7220}" time="2021-08-09T04:00:07.916Z">
        <t:Attribution userId="S::rian.newman@impactinstitute.com.au::c4eb7951-0404-44a6-a6b7-8324145e0d2e" userProvider="AD" userName="Rian Newman"/>
        <t:Anchor>
          <t:Comment id="238662732"/>
        </t:Anchor>
        <t:SetTitle title="@Deanne Ferguson we'll need to align bullet points in this table."/>
      </t:Event>
    </t:History>
  </t:Task>
  <t:Task id="{DF929F7F-ECAD-4659-BA54-F79EE13985E1}">
    <t:Anchor>
      <t:Comment id="961011870"/>
    </t:Anchor>
    <t:History>
      <t:Event id="{90805FC1-9056-4DF8-99BA-D7A1EF52F4BA}" time="2021-08-08T02:53:23.386Z">
        <t:Attribution userId="S::paula.cowan@impactinstitute.com.au::ccc045a7-459d-4dd3-b2bd-5ff9c37917ca" userProvider="AD" userName="Paula Cowan"/>
        <t:Anchor>
          <t:Comment id="961011870"/>
        </t:Anchor>
        <t:Create/>
      </t:Event>
      <t:Event id="{402111E7-87E9-4F4B-8CDC-826737B9B64E}" time="2021-08-08T02:53:23.386Z">
        <t:Attribution userId="S::paula.cowan@impactinstitute.com.au::ccc045a7-459d-4dd3-b2bd-5ff9c37917ca" userProvider="AD" userName="Paula Cowan"/>
        <t:Anchor>
          <t:Comment id="961011870"/>
        </t:Anchor>
        <t:Assign userId="S::rian.newman@impactinstitute.com.au::c4eb7951-0404-44a6-a6b7-8324145e0d2e" userProvider="AD" userName="Rian Newman"/>
      </t:Event>
      <t:Event id="{A0A71FE0-D5E2-4A91-BFDD-99EAAD6E1A8D}" time="2021-08-08T02:53:23.386Z">
        <t:Attribution userId="S::paula.cowan@impactinstitute.com.au::ccc045a7-459d-4dd3-b2bd-5ff9c37917ca" userProvider="AD" userName="Paula Cowan"/>
        <t:Anchor>
          <t:Comment id="961011870"/>
        </t:Anchor>
        <t:SetTitle title="@Rian Newman I've tried to keep this general enough so as not to convey anything confidential. WDYT?"/>
      </t:Event>
      <t:Event id="{8FD7F8F1-CB67-4577-B6ED-84CD81E89A3C}" time="2021-08-08T03:03:25.163Z">
        <t:Attribution userId="S::rian.newman@impactinstitute.com.au::c4eb7951-0404-44a6-a6b7-8324145e0d2e" userProvider="AD" userName="Rian Newman"/>
        <t:Anchor>
          <t:Comment id="2093565934"/>
        </t:Anchor>
        <t:UnassignAll/>
      </t:Event>
      <t:Event id="{3FBC1553-89CA-4668-951A-A2B6AAF81334}" time="2021-08-08T03:03:25.163Z">
        <t:Attribution userId="S::rian.newman@impactinstitute.com.au::c4eb7951-0404-44a6-a6b7-8324145e0d2e" userProvider="AD" userName="Rian Newman"/>
        <t:Anchor>
          <t:Comment id="2093565934"/>
        </t:Anchor>
        <t:Assign userId="S::paula.cowan@impactinstitute.com.au::ccc045a7-459d-4dd3-b2bd-5ff9c37917ca" userProvider="AD" userName="Paula Cowan"/>
      </t:Event>
      <t:Event id="{877A7F52-AE02-4BFD-AF1E-31D64897629F}" time="2021-08-08T03:04:43.53Z">
        <t:Attribution userId="S::paula.cowan@impactinstitute.com.au::ccc045a7-459d-4dd3-b2bd-5ff9c37917ca" userProvider="AD" userName="Paula Cowan"/>
        <t:Progress percentComplete="100"/>
      </t:Event>
    </t:History>
  </t:Task>
  <t:Task id="{8AE3F032-084D-408F-9C46-14719406E3A3}">
    <t:Anchor>
      <t:Comment id="1839406650"/>
    </t:Anchor>
    <t:History>
      <t:Event id="{C11242D0-69BB-4F0F-BDE0-CFF4693D854F}" time="2021-08-09T03:56:33.526Z">
        <t:Attribution userId="S::rian.newman@impactinstitute.com.au::c4eb7951-0404-44a6-a6b7-8324145e0d2e" userProvider="AD" userName="Rian Newman"/>
        <t:Anchor>
          <t:Comment id="1839406650"/>
        </t:Anchor>
        <t:Create/>
      </t:Event>
      <t:Event id="{66DEBCCB-A786-49AC-99EE-88D079937A80}" time="2021-08-09T03:56:33.526Z">
        <t:Attribution userId="S::rian.newman@impactinstitute.com.au::c4eb7951-0404-44a6-a6b7-8324145e0d2e" userProvider="AD" userName="Rian Newman"/>
        <t:Anchor>
          <t:Comment id="1839406650"/>
        </t:Anchor>
        <t:Assign userId="S::deanne.ferguson@impactinstitute.com.au::e25ca039-e504-408f-a7ef-68fe2dee2922" userProvider="AD" userName="Deanne Ferguson"/>
      </t:Event>
      <t:Event id="{98BF7A84-C41E-44AD-B0B6-5B9DFB12819E}" time="2021-08-09T03:56:33.526Z">
        <t:Attribution userId="S::rian.newman@impactinstitute.com.au::c4eb7951-0404-44a6-a6b7-8324145e0d2e" userProvider="AD" userName="Rian Newman"/>
        <t:Anchor>
          <t:Comment id="1839406650"/>
        </t:Anchor>
        <t:SetTitle title="@Deanne Ferguson Can we get an image on this page as well? Would be good to have the test wrap around it... not sure how it'll look with header and footer though. I'll link some options."/>
      </t:Event>
    </t:History>
  </t:Task>
  <t:Task id="{27D85C5F-B9E0-430C-97AE-CD5E869333A5}">
    <t:Anchor>
      <t:Comment id="1186850040"/>
    </t:Anchor>
    <t:History>
      <t:Event id="{DD0099E3-FE0F-4736-B5AB-6406677BDF2F}" time="2021-08-08T04:36:39.488Z">
        <t:Attribution userId="S::paula.cowan@impactinstitute.com.au::ccc045a7-459d-4dd3-b2bd-5ff9c37917ca" userProvider="AD" userName="Paula Cowan"/>
        <t:Anchor>
          <t:Comment id="1186850040"/>
        </t:Anchor>
        <t:Create/>
      </t:Event>
      <t:Event id="{7A7192A5-06D7-4A60-98BD-8D1F1A20004D}" time="2021-08-08T04:36:39.488Z">
        <t:Attribution userId="S::paula.cowan@impactinstitute.com.au::ccc045a7-459d-4dd3-b2bd-5ff9c37917ca" userProvider="AD" userName="Paula Cowan"/>
        <t:Anchor>
          <t:Comment id="1186850040"/>
        </t:Anchor>
        <t:Assign userId="S::rian.newman@impactinstitute.com.au::c4eb7951-0404-44a6-a6b7-8324145e0d2e" userProvider="AD" userName="Rian Newman"/>
      </t:Event>
      <t:Event id="{A182D48B-AC0E-45A3-892E-DE5709602BA7}" time="2021-08-08T04:36:39.488Z">
        <t:Attribution userId="S::paula.cowan@impactinstitute.com.au::ccc045a7-459d-4dd3-b2bd-5ff9c37917ca" userProvider="AD" userName="Paula Cowan"/>
        <t:Anchor>
          <t:Comment id="1186850040"/>
        </t:Anchor>
        <t:SetTitle title="@Rian Newman repurposed from our website (https://www.impactinstitute.com.au/work/arthritis-nsw) and the advisory presentation David gave in May.  Think it's relevant enough?"/>
      </t:Event>
      <t:Event id="{67B841CB-51EE-4A11-B2B1-8430EAAF5652}" time="2021-08-08T04:47:27.652Z">
        <t:Attribution userId="S::paula.cowan@impactinstitute.com.au::ccc045a7-459d-4dd3-b2bd-5ff9c37917ca" userProvider="AD" userName="Paula Cowan"/>
        <t:Progress percentComplete="100"/>
      </t:Event>
    </t:History>
  </t:Task>
  <t:Task id="{B4341828-D708-4772-8272-A3FF757D2D88}">
    <t:Anchor>
      <t:Comment id="589844169"/>
    </t:Anchor>
    <t:History>
      <t:Event id="{14093026-9D71-4A03-8598-BBC24F54E63A}" time="2021-08-08T23:05:51.87Z">
        <t:Attribution userId="S::paula.cowan@impactinstitute.com.au::ccc045a7-459d-4dd3-b2bd-5ff9c37917ca" userProvider="AD" userName="Paula Cowan"/>
        <t:Anchor>
          <t:Comment id="589844169"/>
        </t:Anchor>
        <t:Create/>
      </t:Event>
      <t:Event id="{AE81846E-A4A7-4E95-9D45-6E6C3D0058BD}" time="2021-08-08T23:05:51.87Z">
        <t:Attribution userId="S::paula.cowan@impactinstitute.com.au::ccc045a7-459d-4dd3-b2bd-5ff9c37917ca" userProvider="AD" userName="Paula Cowan"/>
        <t:Anchor>
          <t:Comment id="589844169"/>
        </t:Anchor>
        <t:Assign userId="S::deanne.ferguson@impactinstitute.com.au::e25ca039-e504-408f-a7ef-68fe2dee2922" userProvider="AD" userName="Deanne Ferguson"/>
      </t:Event>
      <t:Event id="{00296AA2-A64C-4FF0-8BC7-449D67729735}" time="2021-08-08T23:05:51.87Z">
        <t:Attribution userId="S::paula.cowan@impactinstitute.com.au::ccc045a7-459d-4dd3-b2bd-5ff9c37917ca" userProvider="AD" userName="Paula Cowan"/>
        <t:Anchor>
          <t:Comment id="589844169"/>
        </t:Anchor>
        <t:SetTitle title="@Deanne Ferguson  Policy here: https://docs.google.com/document/d/1Esnj91tUzRFqk4QixoZ6cjWcJrbNDyxy/edit?usp=sharing&amp;ouid=107224898559137683727&amp;rtpof=true&amp;sd=true"/>
      </t:Event>
    </t:History>
  </t:Task>
  <t:Task id="{BDACCF86-4663-401C-B001-E972490A32FD}">
    <t:Anchor>
      <t:Comment id="1697887458"/>
    </t:Anchor>
    <t:History>
      <t:Event id="{1BC8244E-6FD9-46D6-A789-32BE03104D95}" time="2021-08-08T04:12:36.4Z">
        <t:Attribution userId="S::rian.newman@impactinstitute.com.au::c4eb7951-0404-44a6-a6b7-8324145e0d2e" userProvider="AD" userName="Rian Newman"/>
        <t:Anchor>
          <t:Comment id="1697887458"/>
        </t:Anchor>
        <t:Create/>
      </t:Event>
      <t:Event id="{381BA45C-14B5-427F-B600-0E0DA3C5567F}" time="2021-08-08T04:12:36.4Z">
        <t:Attribution userId="S::rian.newman@impactinstitute.com.au::c4eb7951-0404-44a6-a6b7-8324145e0d2e" userProvider="AD" userName="Rian Newman"/>
        <t:Anchor>
          <t:Comment id="1697887458"/>
        </t:Anchor>
        <t:Assign userId="S::deanne.ferguson@impactinstitute.com.au::e25ca039-e504-408f-a7ef-68fe2dee2922" userProvider="AD" userName="Deanne Ferguson"/>
      </t:Event>
      <t:Event id="{2049AA87-2C55-4000-BC95-3AA639D4FEA5}" time="2021-08-08T04:12:36.4Z">
        <t:Attribution userId="S::rian.newman@impactinstitute.com.au::c4eb7951-0404-44a6-a6b7-8324145e0d2e" userProvider="AD" userName="Rian Newman"/>
        <t:Anchor>
          <t:Comment id="1697887458"/>
        </t:Anchor>
        <t:SetTitle title="Hi @Deanne Ferguson - we need to fix the graphic above. I just included the Icon one as guide - we don't actually offer all those services.  Use the table below for the content on this one. If we want to stick to 4 quadrants perhaps we can split into …"/>
      </t:Event>
    </t:History>
  </t:Task>
  <t:Task id="{32A1013E-0538-408C-80DB-6C43AB95F61A}">
    <t:Anchor>
      <t:Comment id="1071848929"/>
    </t:Anchor>
    <t:History>
      <t:Event id="{18D7E98D-7FEC-43EE-BED9-DD215A923BF6}" time="2021-08-08T04:31:43.509Z">
        <t:Attribution userId="S::paula.cowan@impactinstitute.com.au::ccc045a7-459d-4dd3-b2bd-5ff9c37917ca" userProvider="AD" userName="Paula Cowan"/>
        <t:Anchor>
          <t:Comment id="1071848929"/>
        </t:Anchor>
        <t:Create/>
      </t:Event>
      <t:Event id="{65568BBB-9406-466A-9764-E34F17B4494C}" time="2021-08-08T04:31:43.509Z">
        <t:Attribution userId="S::paula.cowan@impactinstitute.com.au::ccc045a7-459d-4dd3-b2bd-5ff9c37917ca" userProvider="AD" userName="Paula Cowan"/>
        <t:Anchor>
          <t:Comment id="1071848929"/>
        </t:Anchor>
        <t:Assign userId="S::deanne.ferguson@impactinstitute.com.au::e25ca039-e504-408f-a7ef-68fe2dee2922" userProvider="AD" userName="Deanne Ferguson"/>
      </t:Event>
      <t:Event id="{C40CDDFC-4A6D-4270-ACA2-499FA0E21866}" time="2021-08-08T04:31:43.509Z">
        <t:Attribution userId="S::paula.cowan@impactinstitute.com.au::ccc045a7-459d-4dd3-b2bd-5ff9c37917ca" userProvider="AD" userName="Paula Cowan"/>
        <t:Anchor>
          <t:Comment id="1071848929"/>
        </t:Anchor>
        <t:SetTitle title="@Deanne Ferguson  I can't get these bullet points to be less intrusive and further left, but hope you can!"/>
      </t:Event>
    </t:History>
  </t:Task>
  <t:Task id="{996740EE-210A-444C-80F2-BB57A50A4F32}">
    <t:Anchor>
      <t:Comment id="1761084732"/>
    </t:Anchor>
    <t:History>
      <t:Event id="{4094194A-F191-4657-9D4F-6F2DD4EFE5FC}" time="2021-08-09T04:18:59.388Z">
        <t:Attribution userId="S::rian.newman@impactinstitute.com.au::c4eb7951-0404-44a6-a6b7-8324145e0d2e" userProvider="AD" userName="Rian Newman"/>
        <t:Anchor>
          <t:Comment id="1761084732"/>
        </t:Anchor>
        <t:Create/>
      </t:Event>
      <t:Event id="{A9BC38BD-415A-452C-B91A-FFA3B1BD9284}" time="2021-08-09T04:18:59.388Z">
        <t:Attribution userId="S::rian.newman@impactinstitute.com.au::c4eb7951-0404-44a6-a6b7-8324145e0d2e" userProvider="AD" userName="Rian Newman"/>
        <t:Anchor>
          <t:Comment id="1761084732"/>
        </t:Anchor>
        <t:Assign userId="S::deanne.ferguson@impactinstitute.com.au::e25ca039-e504-408f-a7ef-68fe2dee2922" userProvider="AD" userName="Deanne Ferguson"/>
      </t:Event>
      <t:Event id="{A2C10779-FCEF-418C-8206-1C69ADDB869F}" time="2021-08-09T04:18:59.388Z">
        <t:Attribution userId="S::rian.newman@impactinstitute.com.au::c4eb7951-0404-44a6-a6b7-8324145e0d2e" userProvider="AD" userName="Rian Newman"/>
        <t:Anchor>
          <t:Comment id="1761084732"/>
        </t:Anchor>
        <t:SetTitle title="@Deanne Ferguson will need to move the case studies up here once they're done."/>
      </t:Event>
    </t:History>
  </t:Task>
  <t:Task id="{D7033075-61D2-4C50-B197-4B9B82223A0B}">
    <t:Anchor>
      <t:Comment id="427496067"/>
    </t:Anchor>
    <t:History>
      <t:Event id="{D4EE7E5D-A1BA-4063-8E13-9291CCB61C58}" time="2021-08-08T04:49:20.439Z">
        <t:Attribution userId="S::paula.cowan@impactinstitute.com.au::ccc045a7-459d-4dd3-b2bd-5ff9c37917ca" userProvider="AD" userName="Paula Cowan"/>
        <t:Anchor>
          <t:Comment id="427496067"/>
        </t:Anchor>
        <t:Create/>
      </t:Event>
      <t:Event id="{AB5D17CC-F010-45BD-ABE9-3259C8457305}" time="2021-08-08T04:49:20.439Z">
        <t:Attribution userId="S::paula.cowan@impactinstitute.com.au::ccc045a7-459d-4dd3-b2bd-5ff9c37917ca" userProvider="AD" userName="Paula Cowan"/>
        <t:Anchor>
          <t:Comment id="427496067"/>
        </t:Anchor>
        <t:Assign userId="S::rian.newman@impactinstitute.com.au::c4eb7951-0404-44a6-a6b7-8324145e0d2e" userProvider="AD" userName="Rian Newman"/>
      </t:Event>
      <t:Event id="{EB0AF536-13B4-40F5-ABC1-FA0AFDD7C70C}" time="2021-08-08T04:49:20.439Z">
        <t:Attribution userId="S::paula.cowan@impactinstitute.com.au::ccc045a7-459d-4dd3-b2bd-5ff9c37917ca" userProvider="AD" userName="Paula Cowan"/>
        <t:Anchor>
          <t:Comment id="427496067"/>
        </t:Anchor>
        <t:SetTitle title="@Rian Newman do you mean like this?"/>
      </t:Event>
      <t:Event id="{75113397-CDBE-40BA-B6FF-978C77E9B656}" time="2021-08-08T05:05:52.565Z">
        <t:Attribution userId="S::rian.newman@impactinstitute.com.au::c4eb7951-0404-44a6-a6b7-8324145e0d2e" userProvider="AD" userName="Rian Newman"/>
        <t:Progress percentComplete="100"/>
      </t:Event>
    </t:History>
  </t:Task>
  <t:Task id="{A34A1729-AC86-412A-A128-67AE2859AB65}">
    <t:Anchor>
      <t:Comment id="1127373172"/>
    </t:Anchor>
    <t:History>
      <t:Event id="{F38A400C-50C8-46A1-ACF2-3E9CCE7EA9A8}" time="2021-08-08T04:35:46.437Z">
        <t:Attribution userId="S::paula.cowan@impactinstitute.com.au::ccc045a7-459d-4dd3-b2bd-5ff9c37917ca" userProvider="AD" userName="Paula Cowan"/>
        <t:Anchor>
          <t:Comment id="1127373172"/>
        </t:Anchor>
        <t:Create/>
      </t:Event>
      <t:Event id="{8FE086B8-A376-47E8-973B-DE1E13F66B57}" time="2021-08-08T04:35:46.437Z">
        <t:Attribution userId="S::paula.cowan@impactinstitute.com.au::ccc045a7-459d-4dd3-b2bd-5ff9c37917ca" userProvider="AD" userName="Paula Cowan"/>
        <t:Anchor>
          <t:Comment id="1127373172"/>
        </t:Anchor>
        <t:Assign userId="S::deanne.ferguson@impactinstitute.com.au::e25ca039-e504-408f-a7ef-68fe2dee2922" userProvider="AD" userName="Deanne Ferguson"/>
      </t:Event>
      <t:Event id="{9A762651-B7B1-4A29-B227-7E6EDAE08903}" time="2021-08-08T04:35:46.437Z">
        <t:Attribution userId="S::paula.cowan@impactinstitute.com.au::ccc045a7-459d-4dd3-b2bd-5ff9c37917ca" userProvider="AD" userName="Paula Cowan"/>
        <t:Anchor>
          <t:Comment id="1127373172"/>
        </t:Anchor>
        <t:SetTitle title="@Deanne Ferguson could use this graphic if the photos aren't any good."/>
      </t:Event>
    </t:History>
  </t:Task>
  <t:Task id="{D8215BC4-DF6A-485C-9BD0-AA98B953C5C6}">
    <t:Anchor>
      <t:Comment id="43232950"/>
    </t:Anchor>
    <t:History>
      <t:Event id="{42A05EDC-2EA0-43B7-B2D5-0EDA4DE324FD}" time="2021-08-08T03:08:59.473Z">
        <t:Attribution userId="S::paula.cowan@impactinstitute.com.au::ccc045a7-459d-4dd3-b2bd-5ff9c37917ca" userProvider="AD" userName="Paula Cowan"/>
        <t:Anchor>
          <t:Comment id="43232950"/>
        </t:Anchor>
        <t:Create/>
      </t:Event>
      <t:Event id="{B293B35F-145E-4934-A6F4-F66C2299231E}" time="2021-08-08T03:08:59.473Z">
        <t:Attribution userId="S::paula.cowan@impactinstitute.com.au::ccc045a7-459d-4dd3-b2bd-5ff9c37917ca" userProvider="AD" userName="Paula Cowan"/>
        <t:Anchor>
          <t:Comment id="43232950"/>
        </t:Anchor>
        <t:Assign userId="S::deanne.ferguson@impactinstitute.com.au::e25ca039-e504-408f-a7ef-68fe2dee2922" userProvider="AD" userName="Deanne Ferguson"/>
      </t:Event>
      <t:Event id="{9B3D164C-CB89-4FF1-AEC3-D6755990DB99}" time="2021-08-08T03:08:59.473Z">
        <t:Attribution userId="S::paula.cowan@impactinstitute.com.au::ccc045a7-459d-4dd3-b2bd-5ff9c37917ca" userProvider="AD" userName="Paula Cowan"/>
        <t:Anchor>
          <t:Comment id="43232950"/>
        </t:Anchor>
        <t:SetTitle title="@Deanne Ferguson  Image file here: https://drive.google.com/file/d/16VYhGbV9wGglPl2uQkRZ0Nuffmgvgdgg/view?usp=sharing"/>
      </t:Event>
    </t:History>
  </t:Task>
  <t:Task id="{1648D1C7-C6E5-441A-8288-0F537AF1DDF3}">
    <t:Anchor>
      <t:Comment id="2083224055"/>
    </t:Anchor>
    <t:History>
      <t:Event id="{46285CB4-22C8-4D40-9741-73D339E1ABD4}" time="2022-11-07T05:57:20.378Z">
        <t:Attribution userId="S::heather.jones@impactinstitute.com.au::1c36e489-5519-438f-a5d8-83d28fedf7f6" userProvider="AD" userName="Heather Jones"/>
        <t:Anchor>
          <t:Comment id="2083224055"/>
        </t:Anchor>
        <t:Create/>
      </t:Event>
      <t:Event id="{22A54525-1BC2-4ECD-B21D-9C5BA7CC47EC}" time="2022-11-07T05:57:20.378Z">
        <t:Attribution userId="S::heather.jones@impactinstitute.com.au::1c36e489-5519-438f-a5d8-83d28fedf7f6" userProvider="AD" userName="Heather Jones"/>
        <t:Anchor>
          <t:Comment id="2083224055"/>
        </t:Anchor>
        <t:Assign userId="S::mark.jones@impactinstitute.com.au::837bc11b-c501-40bd-b250-367190bd664f" userProvider="AD" userName="Mark Jones"/>
      </t:Event>
      <t:Event id="{66BE0452-8481-4F1C-A304-09630D9ADCD0}" time="2022-11-07T05:57:20.378Z">
        <t:Attribution userId="S::heather.jones@impactinstitute.com.au::1c36e489-5519-438f-a5d8-83d28fedf7f6" userProvider="AD" userName="Heather Jones"/>
        <t:Anchor>
          <t:Comment id="2083224055"/>
        </t:Anchor>
        <t:SetTitle title="wanna personalise to CBA? @Mark Jones"/>
      </t:Event>
    </t:History>
  </t:Task>
  <t:Task id="{4505EDE6-D67E-48C0-92BC-89A08CD4D218}">
    <t:Anchor>
      <t:Comment id="364903118"/>
    </t:Anchor>
    <t:History>
      <t:Event id="{846F1A51-AF1D-42DE-846D-B47BD85999FC}" time="2021-08-08T04:50:56.746Z">
        <t:Attribution userId="S::paula.cowan@impactinstitute.com.au::ccc045a7-459d-4dd3-b2bd-5ff9c37917ca" userProvider="AD" userName="Paula Cowan"/>
        <t:Anchor>
          <t:Comment id="364903118"/>
        </t:Anchor>
        <t:Create/>
      </t:Event>
      <t:Event id="{F8E43D65-DC7E-4B90-AD8F-0FA7752FB6D6}" time="2021-08-08T04:50:56.746Z">
        <t:Attribution userId="S::paula.cowan@impactinstitute.com.au::ccc045a7-459d-4dd3-b2bd-5ff9c37917ca" userProvider="AD" userName="Paula Cowan"/>
        <t:Anchor>
          <t:Comment id="364903118"/>
        </t:Anchor>
        <t:Assign userId="S::rian.newman@impactinstitute.com.au::c4eb7951-0404-44a6-a6b7-8324145e0d2e" userProvider="AD" userName="Rian Newman"/>
      </t:Event>
      <t:Event id="{75F3379B-6958-4483-9A30-9DFBE0BED1FB}" time="2021-08-08T04:50:56.746Z">
        <t:Attribution userId="S::paula.cowan@impactinstitute.com.au::ccc045a7-459d-4dd3-b2bd-5ff9c37917ca" userProvider="AD" userName="Paula Cowan"/>
        <t:Anchor>
          <t:Comment id="364903118"/>
        </t:Anchor>
        <t:SetTitle title="@Rian Newman  Is the below CCNSW content relevant?"/>
      </t:Event>
    </t:History>
  </t:Task>
</t:Tasks>
</file>

<file path=word/theme/theme1.xml><?xml version="1.0" encoding="utf-8"?>
<a:theme xmlns:a="http://schemas.openxmlformats.org/drawingml/2006/main" name="Office Theme">
  <a:themeElements>
    <a:clrScheme name="SIS Theme 1">
      <a:dk1>
        <a:srgbClr val="000000"/>
      </a:dk1>
      <a:lt1>
        <a:srgbClr val="FDFAF6"/>
      </a:lt1>
      <a:dk2>
        <a:srgbClr val="ED6C22"/>
      </a:dk2>
      <a:lt2>
        <a:srgbClr val="FEF4D8"/>
      </a:lt2>
      <a:accent1>
        <a:srgbClr val="ED6C22"/>
      </a:accent1>
      <a:accent2>
        <a:srgbClr val="F3971A"/>
      </a:accent2>
      <a:accent3>
        <a:srgbClr val="F5CD00"/>
      </a:accent3>
      <a:accent4>
        <a:srgbClr val="8C5FA4"/>
      </a:accent4>
      <a:accent5>
        <a:srgbClr val="2BADD8"/>
      </a:accent5>
      <a:accent6>
        <a:srgbClr val="E84648"/>
      </a:accent6>
      <a:hlink>
        <a:srgbClr val="ED6C22"/>
      </a:hlink>
      <a:folHlink>
        <a:srgbClr val="F5CD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B0E46CB7E4074887C58D7549B8FDA0" ma:contentTypeVersion="17" ma:contentTypeDescription="Create a new document." ma:contentTypeScope="" ma:versionID="1a71789c9307486cd27c11fdef284540">
  <xsd:schema xmlns:xsd="http://www.w3.org/2001/XMLSchema" xmlns:xs="http://www.w3.org/2001/XMLSchema" xmlns:p="http://schemas.microsoft.com/office/2006/metadata/properties" xmlns:ns2="e461a972-1076-4102-8e51-68e0ef7edf4b" xmlns:ns3="c70f0de7-3e3f-41b4-81bd-cb96a0423846" targetNamespace="http://schemas.microsoft.com/office/2006/metadata/properties" ma:root="true" ma:fieldsID="6ef48307354f5bdccafc0d3ac97deed1" ns2:_="" ns3:_="">
    <xsd:import namespace="e461a972-1076-4102-8e51-68e0ef7edf4b"/>
    <xsd:import namespace="c70f0de7-3e3f-41b4-81bd-cb96a042384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DateTime"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61a972-1076-4102-8e51-68e0ef7edf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88aadc3-c34f-4bc4-b6eb-893eeefc5522}" ma:internalName="TaxCatchAll" ma:showField="CatchAllData" ma:web="e461a972-1076-4102-8e51-68e0ef7edf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70f0de7-3e3f-41b4-81bd-cb96a042384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DateTime" ma:index="21" nillable="true" ma:displayName="Date Time" ma:format="DateOnly" ma:internalName="Date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e0c0838-9a2f-4565-a037-d30ca2479b9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ateTime xmlns="c70f0de7-3e3f-41b4-81bd-cb96a0423846" xsi:nil="true"/>
    <lcf76f155ced4ddcb4097134ff3c332f xmlns="c70f0de7-3e3f-41b4-81bd-cb96a0423846">
      <Terms xmlns="http://schemas.microsoft.com/office/infopath/2007/PartnerControls"/>
    </lcf76f155ced4ddcb4097134ff3c332f>
    <TaxCatchAll xmlns="e461a972-1076-4102-8e51-68e0ef7edf4b" xsi:nil="true"/>
    <SharedWithUsers xmlns="e461a972-1076-4102-8e51-68e0ef7edf4b">
      <UserInfo>
        <DisplayName>Jessica Grattan</DisplayName>
        <AccountId>46</AccountId>
        <AccountType/>
      </UserInfo>
      <UserInfo>
        <DisplayName>Deanne Ferguson</DisplayName>
        <AccountId>29</AccountId>
        <AccountType/>
      </UserInfo>
    </SharedWithUsers>
  </documentManagement>
</p:properties>
</file>

<file path=customXml/itemProps1.xml><?xml version="1.0" encoding="utf-8"?>
<ds:datastoreItem xmlns:ds="http://schemas.openxmlformats.org/officeDocument/2006/customXml" ds:itemID="{EE44DAFD-22BC-D545-A6E6-3F7283052BAD}">
  <ds:schemaRefs>
    <ds:schemaRef ds:uri="http://schemas.openxmlformats.org/officeDocument/2006/bibliography"/>
  </ds:schemaRefs>
</ds:datastoreItem>
</file>

<file path=customXml/itemProps2.xml><?xml version="1.0" encoding="utf-8"?>
<ds:datastoreItem xmlns:ds="http://schemas.openxmlformats.org/officeDocument/2006/customXml" ds:itemID="{DDA2B6D3-B8CA-4131-B6B1-EA5A45CA6555}">
  <ds:schemaRefs>
    <ds:schemaRef ds:uri="http://schemas.microsoft.com/sharepoint/v3/contenttype/forms"/>
  </ds:schemaRefs>
</ds:datastoreItem>
</file>

<file path=customXml/itemProps3.xml><?xml version="1.0" encoding="utf-8"?>
<ds:datastoreItem xmlns:ds="http://schemas.openxmlformats.org/officeDocument/2006/customXml" ds:itemID="{F45EF499-3CA7-4D88-9F88-B2FAAB61CC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61a972-1076-4102-8e51-68e0ef7edf4b"/>
    <ds:schemaRef ds:uri="c70f0de7-3e3f-41b4-81bd-cb96a0423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C2B22F-1B66-4A54-8ABD-F7FF3ACDB777}">
  <ds:schemaRefs>
    <ds:schemaRef ds:uri="http://schemas.microsoft.com/office/2006/metadata/properties"/>
    <ds:schemaRef ds:uri="http://schemas.microsoft.com/office/infopath/2007/PartnerControls"/>
    <ds:schemaRef ds:uri="c70f0de7-3e3f-41b4-81bd-cb96a0423846"/>
    <ds:schemaRef ds:uri="e461a972-1076-4102-8e51-68e0ef7edf4b"/>
  </ds:schemaRefs>
</ds:datastoreItem>
</file>

<file path=docProps/app.xml><?xml version="1.0" encoding="utf-8"?>
<Properties xmlns="http://schemas.openxmlformats.org/officeDocument/2006/extended-properties" xmlns:vt="http://schemas.openxmlformats.org/officeDocument/2006/docPropsVTypes">
  <Template>09_SIS_Endorsed_Partner_Proposa</Template>
  <TotalTime>110</TotalTime>
  <Pages>13</Pages>
  <Words>2902</Words>
  <Characters>16547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Social Impact Summit – Endorsed Partner</vt:lpstr>
    </vt:vector>
  </TitlesOfParts>
  <Company/>
  <LinksUpToDate>false</LinksUpToDate>
  <CharactersWithSpaces>19411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Impact Summit – Endorsed Partner</dc:title>
  <dc:subject/>
  <dc:creator>Microsoft Office User</dc:creator>
  <cp:keywords/>
  <dc:description/>
  <cp:lastModifiedBy>Mathew Botten</cp:lastModifiedBy>
  <cp:revision>76</cp:revision>
  <cp:lastPrinted>2022-11-09T09:21:00Z</cp:lastPrinted>
  <dcterms:created xsi:type="dcterms:W3CDTF">2023-05-29T05:11:00Z</dcterms:created>
  <dcterms:modified xsi:type="dcterms:W3CDTF">2023-05-30T06:59:00Z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0x01010025B0E46CB7E4074887C58D7549B8FDA0</vt:lpwstr>
  </property>
  <property fmtid="{D5CDD505-2E9C-101B-9397-08002B2CF9AE}" pid="3" name="Order">
    <vt:r8>800</vt:r8>
  </property>
  <property fmtid="{D5CDD505-2E9C-101B-9397-08002B2CF9AE}" pid="4" name="MediaServiceImageTags">
    <vt:lpwstr/>
  </property>
</Properties>
</file>